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7AE" w:rsidRPr="00492199" w:rsidRDefault="00A967AE" w:rsidP="004921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COLEGIUL NAŢIONAL „AUREL VLAICU” ORĂŞTIE</w:t>
      </w:r>
    </w:p>
    <w:p w:rsidR="00A967AE" w:rsidRDefault="00A967AE" w:rsidP="004921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967AE" w:rsidRDefault="00A967AE" w:rsidP="004921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SESIUNEA JUDEŢEANĂ DE COMUNICĂRI ŞTIINŢ</w:t>
      </w:r>
      <w:r w:rsidRPr="00F604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IFICE</w:t>
      </w:r>
    </w:p>
    <w:p w:rsidR="00A967AE" w:rsidRPr="00F604D3" w:rsidRDefault="00A967AE" w:rsidP="004921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„FIZICA PE ÎNŢELESUL TUTUROR”</w:t>
      </w:r>
    </w:p>
    <w:p w:rsidR="00A967AE" w:rsidRDefault="00A967AE" w:rsidP="004921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604D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23 MAI 2014</w:t>
      </w:r>
    </w:p>
    <w:p w:rsidR="00A967AE" w:rsidRPr="00F604D3" w:rsidRDefault="00A967AE" w:rsidP="00634CDC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89"/>
      </w:tblGrid>
      <w:tr w:rsidR="00A967AE" w:rsidRPr="00DD1B7A">
        <w:tc>
          <w:tcPr>
            <w:tcW w:w="9889" w:type="dxa"/>
          </w:tcPr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D1B7A">
              <w:rPr>
                <w:rFonts w:ascii="Times New Roman" w:hAnsi="Times New Roman" w:cs="Times New Roman"/>
                <w:b/>
                <w:bCs/>
              </w:rPr>
              <w:t>ORGANIZATORI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A967AE" w:rsidRPr="00DD1B7A" w:rsidRDefault="00A967AE" w:rsidP="00DD1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COLEGIUL NAŢ</w:t>
            </w:r>
            <w:r w:rsidRPr="00DD1B7A">
              <w:rPr>
                <w:rFonts w:ascii="Times New Roman" w:hAnsi="Times New Roman" w:cs="Times New Roman"/>
              </w:rPr>
              <w:t xml:space="preserve">IONAL </w:t>
            </w:r>
            <w:r>
              <w:rPr>
                <w:rFonts w:ascii="Times New Roman" w:hAnsi="Times New Roman" w:cs="Times New Roman"/>
              </w:rPr>
              <w:t>„</w:t>
            </w:r>
            <w:r w:rsidRPr="00DD1B7A">
              <w:rPr>
                <w:rFonts w:ascii="Times New Roman" w:hAnsi="Times New Roman" w:cs="Times New Roman"/>
              </w:rPr>
              <w:t>AUREL VLAICU</w:t>
            </w:r>
            <w:r>
              <w:rPr>
                <w:rFonts w:ascii="Times New Roman" w:hAnsi="Times New Roman" w:cs="Times New Roman"/>
              </w:rPr>
              <w:t>” ORĂŞ</w:t>
            </w:r>
            <w:r w:rsidRPr="00DD1B7A">
              <w:rPr>
                <w:rFonts w:ascii="Times New Roman" w:hAnsi="Times New Roman" w:cs="Times New Roman"/>
              </w:rPr>
              <w:t>TIE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director prof. </w:t>
            </w:r>
            <w:r w:rsidRPr="00DD1B7A">
              <w:rPr>
                <w:rFonts w:ascii="Times New Roman" w:hAnsi="Times New Roman" w:cs="Times New Roman"/>
              </w:rPr>
              <w:t xml:space="preserve"> Mircea</w:t>
            </w:r>
            <w:r>
              <w:rPr>
                <w:rFonts w:ascii="Times New Roman" w:hAnsi="Times New Roman" w:cs="Times New Roman"/>
              </w:rPr>
              <w:t xml:space="preserve"> Ionică</w:t>
            </w:r>
          </w:p>
          <w:p w:rsidR="00A967AE" w:rsidRDefault="00A967AE" w:rsidP="009416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Margareta Giurgiu</w:t>
            </w:r>
          </w:p>
          <w:p w:rsidR="00A967AE" w:rsidRDefault="00A967AE" w:rsidP="009416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Simona Chindea</w:t>
            </w: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Simona Aldea</w:t>
            </w:r>
          </w:p>
          <w:p w:rsidR="00A967AE" w:rsidRPr="00DD1B7A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INSPECTORATUL Ş</w:t>
            </w:r>
            <w:r w:rsidRPr="00DD1B7A">
              <w:rPr>
                <w:rFonts w:ascii="Times New Roman" w:hAnsi="Times New Roman" w:cs="Times New Roman"/>
              </w:rPr>
              <w:t xml:space="preserve">COLAR </w:t>
            </w:r>
            <w:r>
              <w:rPr>
                <w:rFonts w:ascii="Times New Roman" w:hAnsi="Times New Roman" w:cs="Times New Roman"/>
              </w:rPr>
              <w:t xml:space="preserve">JUDEŢEAN  </w:t>
            </w:r>
            <w:r w:rsidRPr="00DD1B7A">
              <w:rPr>
                <w:rFonts w:ascii="Times New Roman" w:hAnsi="Times New Roman" w:cs="Times New Roman"/>
              </w:rPr>
              <w:t>HUNEDOARA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Maria Ştefănie, Inspector Şcolar General</w:t>
            </w:r>
          </w:p>
          <w:p w:rsidR="00A967AE" w:rsidRPr="00DD1B7A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dr. Daniel Lazăr, Inspector Şcolar de Specialitate, Fizică</w:t>
            </w:r>
          </w:p>
          <w:p w:rsidR="00A967AE" w:rsidRPr="00DD1B7A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UNIVERSITATEA DE VEST DIN TIMIŞ</w:t>
            </w:r>
            <w:r w:rsidRPr="00DD1B7A">
              <w:rPr>
                <w:rFonts w:ascii="Times New Roman" w:hAnsi="Times New Roman" w:cs="Times New Roman"/>
              </w:rPr>
              <w:t>OARA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D1B7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D1B7A">
              <w:rPr>
                <w:rFonts w:ascii="Times New Roman" w:hAnsi="Times New Roman" w:cs="Times New Roman"/>
              </w:rPr>
              <w:t>FAC</w:t>
            </w:r>
            <w:r>
              <w:rPr>
                <w:rFonts w:ascii="Times New Roman" w:hAnsi="Times New Roman" w:cs="Times New Roman"/>
              </w:rPr>
              <w:t xml:space="preserve">ULTATEA DE FIZICĂ, UNIVERSITATEA „POLITEHNICA” DIN TIMIŞOARA, EXPERIMENTARIUM TM </w:t>
            </w:r>
          </w:p>
          <w:p w:rsidR="00A967AE" w:rsidRDefault="00A967AE" w:rsidP="00321C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prof.  univ. dr.  Mihail</w:t>
            </w:r>
            <w:r w:rsidRPr="00DD1B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Lungu</w:t>
            </w:r>
          </w:p>
          <w:p w:rsidR="00A967AE" w:rsidRPr="00A220D6" w:rsidRDefault="00A967AE" w:rsidP="00321C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B7A">
              <w:rPr>
                <w:rFonts w:ascii="Times New Roman" w:hAnsi="Times New Roman" w:cs="Times New Roman"/>
                <w:color w:val="000000"/>
                <w:sz w:val="19"/>
                <w:szCs w:val="19"/>
                <w:lang w:eastAsia="ro-RO"/>
              </w:rPr>
              <w:t xml:space="preserve"> </w:t>
            </w:r>
            <w:r w:rsidRPr="00DD1B7A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prof. univ. dr. ing.  Zeno Schlett</w:t>
            </w:r>
          </w:p>
          <w:p w:rsidR="00A967AE" w:rsidRPr="00321CDD" w:rsidRDefault="00A967AE" w:rsidP="00321C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eastAsia="ro-RO"/>
              </w:rPr>
            </w:pPr>
            <w:r>
              <w:rPr>
                <w:rFonts w:ascii="Times New Roman" w:hAnsi="Times New Roman" w:cs="Times New Roman"/>
                <w:color w:val="000000"/>
                <w:lang w:eastAsia="ro-RO"/>
              </w:rPr>
              <w:t xml:space="preserve"> - l</w:t>
            </w:r>
            <w:r w:rsidRPr="00321CDD">
              <w:rPr>
                <w:rFonts w:ascii="Times New Roman" w:hAnsi="Times New Roman" w:cs="Times New Roman"/>
                <w:color w:val="000000"/>
                <w:lang w:eastAsia="ro-RO"/>
              </w:rPr>
              <w:t>ect. </w:t>
            </w:r>
            <w:r>
              <w:rPr>
                <w:rFonts w:ascii="Times New Roman" w:hAnsi="Times New Roman" w:cs="Times New Roman"/>
                <w:color w:val="000000"/>
                <w:lang w:eastAsia="ro-RO"/>
              </w:rPr>
              <w:t xml:space="preserve">univ. </w:t>
            </w:r>
            <w:r w:rsidRPr="00321CDD">
              <w:rPr>
                <w:rFonts w:ascii="Times New Roman" w:hAnsi="Times New Roman" w:cs="Times New Roman"/>
                <w:color w:val="000000"/>
                <w:lang w:eastAsia="ro-RO"/>
              </w:rPr>
              <w:t>dr. Paul Barvinschi</w:t>
            </w: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lect. univ. dr. </w:t>
            </w:r>
            <w:r w:rsidRPr="00DD1B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Ioan Damian </w:t>
            </w:r>
          </w:p>
          <w:p w:rsidR="00A967AE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drd. Radu Negrilă</w:t>
            </w:r>
          </w:p>
          <w:p w:rsidR="00A967AE" w:rsidRPr="00DD1B7A" w:rsidRDefault="00A967AE" w:rsidP="00DD1B7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967AE" w:rsidRDefault="00A967AE" w:rsidP="0059289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967AE" w:rsidRDefault="00A967AE" w:rsidP="0059289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PROGRAM:</w:t>
      </w:r>
    </w:p>
    <w:p w:rsidR="00A967AE" w:rsidRDefault="00A967AE" w:rsidP="0059289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967AE" w:rsidRPr="00F57D6B" w:rsidRDefault="00A967AE" w:rsidP="0059289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57D6B">
        <w:rPr>
          <w:rFonts w:ascii="Times New Roman" w:hAnsi="Times New Roman" w:cs="Times New Roman"/>
          <w:b/>
          <w:bCs/>
        </w:rPr>
        <w:t>ORA 14</w:t>
      </w:r>
      <w:r>
        <w:rPr>
          <w:rFonts w:ascii="Times New Roman" w:hAnsi="Times New Roman" w:cs="Times New Roman"/>
          <w:b/>
          <w:bCs/>
        </w:rPr>
        <w:t>.00 – FESTIVITATEA DE DESCHIDERE (Sala Festivă a Colegiului Naţional                  „Aurel Vlaicu” Orăştie)</w:t>
      </w:r>
    </w:p>
    <w:p w:rsidR="00A967AE" w:rsidRPr="00F57D6B" w:rsidRDefault="00A967AE" w:rsidP="0059289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7D6B">
        <w:rPr>
          <w:rFonts w:ascii="Times New Roman" w:hAnsi="Times New Roman" w:cs="Times New Roman"/>
        </w:rPr>
        <w:tab/>
      </w:r>
      <w:r w:rsidRPr="00F57D6B">
        <w:rPr>
          <w:rFonts w:ascii="Times New Roman" w:hAnsi="Times New Roman" w:cs="Times New Roman"/>
          <w:sz w:val="28"/>
          <w:szCs w:val="28"/>
        </w:rPr>
        <w:t>EXPUNERI PLENARE</w:t>
      </w:r>
    </w:p>
    <w:p w:rsidR="00A967AE" w:rsidRDefault="00A967AE" w:rsidP="0059289D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0EF">
        <w:rPr>
          <w:rFonts w:ascii="Times New Roman" w:hAnsi="Times New Roman" w:cs="Times New Roman"/>
          <w:i/>
          <w:iCs/>
          <w:sz w:val="28"/>
          <w:szCs w:val="28"/>
        </w:rPr>
        <w:t>Învăţarea prin inducerea conflictului cognitiv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(Prezentare experimente)             </w:t>
      </w:r>
      <w:r w:rsidRPr="00FE20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0EF">
        <w:rPr>
          <w:rFonts w:ascii="Times New Roman" w:hAnsi="Times New Roman" w:cs="Times New Roman"/>
          <w:sz w:val="28"/>
          <w:szCs w:val="28"/>
        </w:rPr>
        <w:t xml:space="preserve">prof. univ. dr. ing.  Zeno Schlett, lect. univ. dr.  Ioan Damian </w:t>
      </w:r>
    </w:p>
    <w:p w:rsidR="00A967AE" w:rsidRDefault="00A967AE" w:rsidP="0097046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0EF">
        <w:rPr>
          <w:rFonts w:ascii="Times New Roman" w:hAnsi="Times New Roman" w:cs="Times New Roman"/>
          <w:i/>
          <w:iCs/>
          <w:sz w:val="28"/>
          <w:szCs w:val="28"/>
          <w:lang w:eastAsia="ro-RO"/>
        </w:rPr>
        <w:t>Protejarea mediului prin reciclarea materialelor</w:t>
      </w:r>
      <w:r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</w:p>
    <w:p w:rsidR="00A967AE" w:rsidRPr="00FE20EF" w:rsidRDefault="00A967AE" w:rsidP="006659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o-RO"/>
        </w:rPr>
        <w:t xml:space="preserve">          - </w:t>
      </w:r>
      <w:r w:rsidRPr="00FE20EF">
        <w:rPr>
          <w:rFonts w:ascii="Times New Roman" w:hAnsi="Times New Roman" w:cs="Times New Roman"/>
          <w:sz w:val="28"/>
          <w:szCs w:val="28"/>
        </w:rPr>
        <w:t>prof.  univ. dr.  Mihail Lungu</w:t>
      </w:r>
    </w:p>
    <w:p w:rsidR="00A967AE" w:rsidRPr="00F019DD" w:rsidRDefault="00A967AE" w:rsidP="00665981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o-RO"/>
        </w:rPr>
      </w:pPr>
      <w:r w:rsidRPr="00F019DD">
        <w:rPr>
          <w:rFonts w:ascii="Times New Roman" w:hAnsi="Times New Roman" w:cs="Times New Roman"/>
          <w:i/>
          <w:iCs/>
          <w:sz w:val="28"/>
          <w:szCs w:val="28"/>
          <w:lang w:eastAsia="ro-RO"/>
        </w:rPr>
        <w:t>Metode fizice de investigaţie folosite în artă şi în arheologie</w:t>
      </w:r>
      <w:r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</w:p>
    <w:p w:rsidR="00A967AE" w:rsidRPr="00634CDC" w:rsidRDefault="00A967AE" w:rsidP="00665981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eastAsia="ro-RO"/>
        </w:rPr>
      </w:pPr>
      <w:r>
        <w:rPr>
          <w:rFonts w:ascii="Times New Roman" w:hAnsi="Times New Roman" w:cs="Times New Roman"/>
          <w:sz w:val="28"/>
          <w:szCs w:val="28"/>
          <w:lang w:eastAsia="ro-RO"/>
        </w:rPr>
        <w:t xml:space="preserve">     </w:t>
      </w:r>
      <w:r w:rsidRPr="00F019DD">
        <w:rPr>
          <w:rFonts w:ascii="Times New Roman" w:hAnsi="Times New Roman" w:cs="Times New Roman"/>
          <w:sz w:val="28"/>
          <w:szCs w:val="28"/>
          <w:lang w:eastAsia="ro-RO"/>
        </w:rPr>
        <w:t xml:space="preserve">-  </w:t>
      </w:r>
      <w:r w:rsidRPr="00F019DD">
        <w:rPr>
          <w:rFonts w:ascii="Times New Roman" w:hAnsi="Times New Roman" w:cs="Times New Roman"/>
          <w:color w:val="000000"/>
          <w:sz w:val="28"/>
          <w:szCs w:val="28"/>
          <w:lang w:eastAsia="ro-RO"/>
        </w:rPr>
        <w:t>lect. univ. dr. Paul Barvinschi</w:t>
      </w:r>
    </w:p>
    <w:p w:rsidR="00A967AE" w:rsidRPr="00C23708" w:rsidRDefault="00A967AE" w:rsidP="0066598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C23708">
        <w:rPr>
          <w:rFonts w:ascii="Times New Roman" w:hAnsi="Times New Roman" w:cs="Times New Roman"/>
          <w:i/>
          <w:iCs/>
          <w:color w:val="000000"/>
          <w:sz w:val="28"/>
          <w:szCs w:val="28"/>
          <w:lang w:eastAsia="ro-RO"/>
        </w:rPr>
        <w:t xml:space="preserve">Obţinerea siliciului policristalin prin realizarea panourilor fotovoltaice </w:t>
      </w:r>
    </w:p>
    <w:p w:rsidR="00A967AE" w:rsidRPr="0097046E" w:rsidRDefault="00A967AE" w:rsidP="009704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o-RO"/>
        </w:rPr>
        <w:t xml:space="preserve">drd. Radu Negrilă </w:t>
      </w:r>
    </w:p>
    <w:p w:rsidR="00A967AE" w:rsidRPr="00F604D3" w:rsidRDefault="00A967AE" w:rsidP="006659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ORA 15.00 – SUSŢINEREA LUCRĂRILOR PE SECŢ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>IUNI</w:t>
      </w:r>
    </w:p>
    <w:p w:rsidR="00A967AE" w:rsidRPr="00F604D3" w:rsidRDefault="00A967AE" w:rsidP="0066598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604D3">
        <w:rPr>
          <w:rFonts w:ascii="Times New Roman" w:hAnsi="Times New Roman" w:cs="Times New Roman"/>
          <w:b/>
          <w:bCs/>
          <w:sz w:val="24"/>
          <w:szCs w:val="24"/>
        </w:rPr>
        <w:t>Gimnaziu</w:t>
      </w:r>
    </w:p>
    <w:p w:rsidR="00A967AE" w:rsidRPr="00F604D3" w:rsidRDefault="00A967AE" w:rsidP="00665981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604D3">
        <w:rPr>
          <w:rFonts w:ascii="Times New Roman" w:hAnsi="Times New Roman" w:cs="Times New Roman"/>
          <w:b/>
          <w:bCs/>
          <w:sz w:val="24"/>
          <w:szCs w:val="24"/>
        </w:rPr>
        <w:t>Liceu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-Fizică teoretică</w:t>
      </w:r>
    </w:p>
    <w:p w:rsidR="00A967AE" w:rsidRPr="00F604D3" w:rsidRDefault="00A967AE" w:rsidP="006659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- Soft educaţ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>ional</w:t>
      </w:r>
    </w:p>
    <w:p w:rsidR="00A967AE" w:rsidRPr="00F604D3" w:rsidRDefault="00A967AE" w:rsidP="006659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- Fizică aplicată</w:t>
      </w:r>
    </w:p>
    <w:p w:rsidR="00A967AE" w:rsidRDefault="00A967AE" w:rsidP="006659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604D3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- 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>Fizica mediului</w:t>
      </w:r>
    </w:p>
    <w:p w:rsidR="00A967AE" w:rsidRPr="00F57D6B" w:rsidRDefault="00A967AE" w:rsidP="00665981">
      <w:pPr>
        <w:jc w:val="both"/>
        <w:rPr>
          <w:rFonts w:ascii="Times New Roman" w:hAnsi="Times New Roman" w:cs="Times New Roman"/>
          <w:b/>
          <w:bCs/>
        </w:rPr>
      </w:pPr>
      <w:r w:rsidRPr="00F604D3">
        <w:rPr>
          <w:rFonts w:ascii="Times New Roman" w:hAnsi="Times New Roman" w:cs="Times New Roman"/>
          <w:b/>
          <w:bCs/>
          <w:sz w:val="24"/>
          <w:szCs w:val="24"/>
        </w:rPr>
        <w:t>0RA 18</w:t>
      </w:r>
      <w:r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>FESTIVITATE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F604D3">
        <w:rPr>
          <w:rFonts w:ascii="Times New Roman" w:hAnsi="Times New Roman" w:cs="Times New Roman"/>
          <w:b/>
          <w:bCs/>
          <w:sz w:val="24"/>
          <w:szCs w:val="24"/>
        </w:rPr>
        <w:t xml:space="preserve"> DE PREMIERE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</w:rPr>
        <w:t>(Sala Festivă a Colegiului Naţional                „Aurel Vlaicu” Orăştie)</w:t>
      </w:r>
    </w:p>
    <w:p w:rsidR="00A967AE" w:rsidRPr="00F604D3" w:rsidRDefault="00A967AE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967AE" w:rsidRPr="00F604D3" w:rsidSect="00723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727DD"/>
    <w:multiLevelType w:val="hybridMultilevel"/>
    <w:tmpl w:val="DB4EFE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4A20D9C"/>
    <w:multiLevelType w:val="hybridMultilevel"/>
    <w:tmpl w:val="7610BE10"/>
    <w:lvl w:ilvl="0" w:tplc="04180001">
      <w:start w:val="1"/>
      <w:numFmt w:val="bullet"/>
      <w:lvlText w:val=""/>
      <w:lvlJc w:val="left"/>
      <w:pPr>
        <w:ind w:left="794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34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54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94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114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54" w:hanging="360"/>
      </w:pPr>
      <w:rPr>
        <w:rFonts w:ascii="Wingdings" w:hAnsi="Wingdings" w:cs="Wingdings" w:hint="default"/>
      </w:rPr>
    </w:lvl>
  </w:abstractNum>
  <w:abstractNum w:abstractNumId="2">
    <w:nsid w:val="36866A51"/>
    <w:multiLevelType w:val="hybridMultilevel"/>
    <w:tmpl w:val="FAA056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3B76AF4"/>
    <w:multiLevelType w:val="hybridMultilevel"/>
    <w:tmpl w:val="F38E54EA"/>
    <w:lvl w:ilvl="0" w:tplc="8064D9CC">
      <w:numFmt w:val="bullet"/>
      <w:lvlText w:val="-"/>
      <w:lvlJc w:val="left"/>
      <w:pPr>
        <w:tabs>
          <w:tab w:val="num" w:pos="5655"/>
        </w:tabs>
        <w:ind w:left="5655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7815"/>
        </w:tabs>
        <w:ind w:left="781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8535"/>
        </w:tabs>
        <w:ind w:left="85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9255"/>
        </w:tabs>
        <w:ind w:left="925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9975"/>
        </w:tabs>
        <w:ind w:left="997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10695"/>
        </w:tabs>
        <w:ind w:left="106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1415"/>
        </w:tabs>
        <w:ind w:left="11415" w:hanging="360"/>
      </w:pPr>
      <w:rPr>
        <w:rFonts w:ascii="Wingdings" w:hAnsi="Wingdings" w:cs="Wingdings" w:hint="default"/>
      </w:rPr>
    </w:lvl>
  </w:abstractNum>
  <w:abstractNum w:abstractNumId="4">
    <w:nsid w:val="5FCF55A4"/>
    <w:multiLevelType w:val="hybridMultilevel"/>
    <w:tmpl w:val="00FC3E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CD01D17"/>
    <w:multiLevelType w:val="hybridMultilevel"/>
    <w:tmpl w:val="28AA6C0E"/>
    <w:lvl w:ilvl="0" w:tplc="F46C67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  <w:sz w:val="22"/>
        <w:szCs w:val="2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FD6115E"/>
    <w:multiLevelType w:val="hybridMultilevel"/>
    <w:tmpl w:val="CB32D254"/>
    <w:lvl w:ilvl="0" w:tplc="60529BD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F4D"/>
    <w:rsid w:val="00024918"/>
    <w:rsid w:val="000D2618"/>
    <w:rsid w:val="00240C8D"/>
    <w:rsid w:val="00271E90"/>
    <w:rsid w:val="00283D13"/>
    <w:rsid w:val="00285DD6"/>
    <w:rsid w:val="002A6BD7"/>
    <w:rsid w:val="00321CDD"/>
    <w:rsid w:val="00324C2B"/>
    <w:rsid w:val="00391F59"/>
    <w:rsid w:val="00437848"/>
    <w:rsid w:val="004745F3"/>
    <w:rsid w:val="00492199"/>
    <w:rsid w:val="00566B15"/>
    <w:rsid w:val="0059289D"/>
    <w:rsid w:val="00596EAE"/>
    <w:rsid w:val="005A10D8"/>
    <w:rsid w:val="00634CDC"/>
    <w:rsid w:val="00665981"/>
    <w:rsid w:val="00723298"/>
    <w:rsid w:val="00822054"/>
    <w:rsid w:val="008D5107"/>
    <w:rsid w:val="00941617"/>
    <w:rsid w:val="0097046E"/>
    <w:rsid w:val="009D2426"/>
    <w:rsid w:val="00A220D6"/>
    <w:rsid w:val="00A6122C"/>
    <w:rsid w:val="00A71073"/>
    <w:rsid w:val="00A967AE"/>
    <w:rsid w:val="00B377A8"/>
    <w:rsid w:val="00C23708"/>
    <w:rsid w:val="00C45EE4"/>
    <w:rsid w:val="00CD1B88"/>
    <w:rsid w:val="00D4326A"/>
    <w:rsid w:val="00D64776"/>
    <w:rsid w:val="00DD1B7A"/>
    <w:rsid w:val="00E952C9"/>
    <w:rsid w:val="00ED69E0"/>
    <w:rsid w:val="00F019DD"/>
    <w:rsid w:val="00F57D6B"/>
    <w:rsid w:val="00F604D3"/>
    <w:rsid w:val="00F84F4D"/>
    <w:rsid w:val="00FE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298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84F4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D2426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9D2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2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2</Pages>
  <Words>241</Words>
  <Characters>1375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</dc:creator>
  <cp:keywords/>
  <dc:description/>
  <cp:lastModifiedBy>Admin</cp:lastModifiedBy>
  <cp:revision>22</cp:revision>
  <dcterms:created xsi:type="dcterms:W3CDTF">2014-04-22T11:41:00Z</dcterms:created>
  <dcterms:modified xsi:type="dcterms:W3CDTF">2014-05-11T11:43:00Z</dcterms:modified>
</cp:coreProperties>
</file>