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it-IT"/>
        </w:rPr>
      </w:pP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  <w:t xml:space="preserve">        </w:t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</w:r>
      <w:r w:rsidRPr="00C304CC">
        <w:rPr>
          <w:rFonts w:ascii="Times New Roman" w:hAnsi="Times New Roman" w:cs="Times New Roman"/>
          <w:b/>
          <w:bCs/>
          <w:sz w:val="16"/>
          <w:szCs w:val="16"/>
          <w:lang w:val="it-IT"/>
        </w:rPr>
        <w:tab/>
        <w:t xml:space="preserve">      </w:t>
      </w:r>
    </w:p>
    <w:p w:rsidR="006D0548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it-IT"/>
        </w:rPr>
      </w:pPr>
    </w:p>
    <w:p w:rsidR="006D0548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it-IT"/>
        </w:rPr>
      </w:pPr>
      <w:r>
        <w:rPr>
          <w:noProof/>
          <w:lang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0.45pt;margin-top:2pt;width:1in;height:1in;z-index:-251658240">
            <v:imagedata r:id="rId5" o:title=""/>
          </v:shape>
        </w:pict>
      </w:r>
    </w:p>
    <w:p w:rsidR="006D0548" w:rsidRPr="00F75E74" w:rsidRDefault="006D0548" w:rsidP="00302BF9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</w:t>
      </w:r>
      <w:r w:rsidRPr="00F75E74">
        <w:rPr>
          <w:b/>
          <w:bCs/>
          <w:i/>
          <w:iCs/>
        </w:rPr>
        <w:t>Liceul Tehnologic Constantin Bursan Hunedoara</w:t>
      </w:r>
    </w:p>
    <w:p w:rsidR="006D0548" w:rsidRPr="00F75E74" w:rsidRDefault="006D0548" w:rsidP="00302BF9">
      <w:pPr>
        <w:rPr>
          <w:b/>
          <w:bCs/>
          <w:i/>
          <w:iCs/>
        </w:rPr>
      </w:pPr>
      <w:r w:rsidRPr="00F75E74">
        <w:rPr>
          <w:b/>
          <w:bCs/>
          <w:i/>
          <w:iCs/>
        </w:rPr>
        <w:t xml:space="preserve">        </w:t>
      </w:r>
      <w:r>
        <w:rPr>
          <w:b/>
          <w:bCs/>
          <w:i/>
          <w:iCs/>
        </w:rPr>
        <w:t xml:space="preserve">       </w:t>
      </w:r>
      <w:r w:rsidRPr="00F75E74">
        <w:rPr>
          <w:b/>
          <w:bCs/>
          <w:i/>
          <w:iCs/>
        </w:rPr>
        <w:t xml:space="preserve">    </w:t>
      </w:r>
      <w:r>
        <w:rPr>
          <w:b/>
          <w:bCs/>
          <w:i/>
          <w:iCs/>
        </w:rPr>
        <w:t xml:space="preserve">  </w:t>
      </w:r>
      <w:r w:rsidRPr="00F75E74">
        <w:rPr>
          <w:b/>
          <w:bCs/>
          <w:i/>
          <w:iCs/>
        </w:rPr>
        <w:t>Strada Turnătorului, Nr.1</w:t>
      </w:r>
    </w:p>
    <w:p w:rsidR="006D0548" w:rsidRPr="00F75E74" w:rsidRDefault="006D0548" w:rsidP="00302BF9">
      <w:pPr>
        <w:rPr>
          <w:b/>
          <w:bCs/>
          <w:i/>
          <w:iCs/>
        </w:rPr>
      </w:pPr>
      <w:r w:rsidRPr="00F75E74">
        <w:rPr>
          <w:b/>
          <w:bCs/>
          <w:i/>
          <w:iCs/>
        </w:rPr>
        <w:t xml:space="preserve">           </w:t>
      </w:r>
      <w:r>
        <w:rPr>
          <w:b/>
          <w:bCs/>
          <w:i/>
          <w:iCs/>
        </w:rPr>
        <w:t xml:space="preserve">          </w:t>
      </w:r>
      <w:r w:rsidRPr="00F75E74">
        <w:rPr>
          <w:b/>
          <w:bCs/>
          <w:i/>
          <w:iCs/>
        </w:rPr>
        <w:t>Tel/fax:0254.712391</w:t>
      </w:r>
    </w:p>
    <w:p w:rsidR="006D0548" w:rsidRPr="00F75E74" w:rsidRDefault="006D0548" w:rsidP="00302BF9">
      <w:pPr>
        <w:rPr>
          <w:b/>
          <w:bCs/>
          <w:i/>
          <w:iCs/>
        </w:rPr>
      </w:pPr>
      <w:r w:rsidRPr="00F75E74">
        <w:rPr>
          <w:b/>
          <w:bCs/>
          <w:i/>
          <w:iCs/>
        </w:rPr>
        <w:t xml:space="preserve">          </w:t>
      </w:r>
      <w:r>
        <w:rPr>
          <w:b/>
          <w:bCs/>
          <w:i/>
          <w:iCs/>
        </w:rPr>
        <w:t xml:space="preserve">       </w:t>
      </w:r>
      <w:r w:rsidRPr="00F75E74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   </w:t>
      </w:r>
      <w:r w:rsidRPr="00F75E74">
        <w:rPr>
          <w:b/>
          <w:bCs/>
          <w:i/>
          <w:iCs/>
        </w:rPr>
        <w:t xml:space="preserve"> e-mail: </w:t>
      </w:r>
      <w:hyperlink r:id="rId6" w:history="1">
        <w:r w:rsidRPr="00F75E74">
          <w:rPr>
            <w:rStyle w:val="Hyperlink"/>
            <w:b/>
            <w:bCs/>
            <w:i/>
            <w:iCs/>
          </w:rPr>
          <w:t>gstlp_hd@yahoo.com</w:t>
        </w:r>
      </w:hyperlink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  <w:t>Nr.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1045/12.05.2014</w:t>
      </w:r>
    </w:p>
    <w:p w:rsidR="006D0548" w:rsidRPr="00C304CC" w:rsidRDefault="006D0548" w:rsidP="00C304CC">
      <w:pPr>
        <w:spacing w:after="0" w:line="240" w:lineRule="auto"/>
        <w:ind w:left="720" w:firstLine="720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ind w:left="720" w:firstLine="720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ind w:firstLine="720"/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>Că</w:t>
      </w: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>tre,</w:t>
      </w:r>
    </w:p>
    <w:p w:rsidR="006D0548" w:rsidRPr="00C304CC" w:rsidRDefault="006D0548" w:rsidP="00C304CC">
      <w:pPr>
        <w:spacing w:after="0" w:line="240" w:lineRule="auto"/>
        <w:ind w:left="2160"/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</w:pP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 xml:space="preserve">INSPECTORATUL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>ŞCOLAR AL JUDEŢ</w:t>
      </w: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 xml:space="preserve">ULUI   </w:t>
      </w:r>
    </w:p>
    <w:p w:rsidR="006D0548" w:rsidRPr="00C304CC" w:rsidRDefault="006D0548" w:rsidP="00C304CC">
      <w:pPr>
        <w:spacing w:after="0" w:line="240" w:lineRule="auto"/>
        <w:ind w:left="2160"/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</w:pP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 xml:space="preserve">         HUNEDOARA - DEVA</w:t>
      </w:r>
    </w:p>
    <w:p w:rsidR="006D0548" w:rsidRPr="00C304CC" w:rsidRDefault="006D0548" w:rsidP="00C304CC">
      <w:pPr>
        <w:spacing w:after="0" w:line="240" w:lineRule="auto"/>
        <w:ind w:left="720" w:firstLine="720"/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</w:pP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 xml:space="preserve">            d-nei 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>nspector prof. Dana Luiza Cioară</w:t>
      </w: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 xml:space="preserve"> </w:t>
      </w:r>
    </w:p>
    <w:p w:rsidR="006D0548" w:rsidRPr="00C304CC" w:rsidRDefault="006D0548" w:rsidP="00C304CC">
      <w:pPr>
        <w:spacing w:after="0" w:line="240" w:lineRule="auto"/>
        <w:ind w:left="720" w:firstLine="720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ind w:left="720" w:firstLine="720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D0548" w:rsidRDefault="006D0548" w:rsidP="00C304CC">
      <w:pPr>
        <w:spacing w:after="0" w:line="48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fr-FR"/>
        </w:rPr>
      </w:pPr>
      <w:r w:rsidRPr="00C304CC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i/>
          <w:iCs/>
          <w:sz w:val="28"/>
          <w:szCs w:val="28"/>
          <w:lang w:val="fr-FR"/>
        </w:rPr>
        <w:t xml:space="preserve">Urmare adresei dvs. nr. </w:t>
      </w:r>
      <w:r>
        <w:rPr>
          <w:rFonts w:ascii="Times New Roman" w:hAnsi="Times New Roman" w:cs="Times New Roman"/>
          <w:i/>
          <w:iCs/>
          <w:sz w:val="28"/>
          <w:szCs w:val="28"/>
          <w:lang w:val="fr-FR"/>
        </w:rPr>
        <w:t>2251/09.05.2014 vă informăm că în unitatea noastră   s-au derulat următoarele acţiuni îin vederea promovării invăţămantului  profesional de 3 ani :</w:t>
      </w:r>
    </w:p>
    <w:p w:rsidR="006D0548" w:rsidRDefault="006D0548" w:rsidP="00302BF9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fr-FR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fr-FR"/>
        </w:rPr>
        <w:t>Ziua porţilor deschise ;</w:t>
      </w:r>
    </w:p>
    <w:p w:rsidR="006D0548" w:rsidRPr="00C304CC" w:rsidRDefault="006D0548" w:rsidP="00C304CC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fr-FR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fr-FR"/>
        </w:rPr>
        <w:t>Prelucrarea metodologiei de admitere în invăţământul profesional cu elevii claselor a VIII- a</w:t>
      </w:r>
      <w:bookmarkStart w:id="0" w:name="_GoBack"/>
      <w:bookmarkEnd w:id="0"/>
      <w:r>
        <w:rPr>
          <w:rFonts w:ascii="Times New Roman" w:hAnsi="Times New Roman" w:cs="Times New Roman"/>
          <w:i/>
          <w:iCs/>
          <w:sz w:val="28"/>
          <w:szCs w:val="28"/>
          <w:lang w:val="fr-FR"/>
        </w:rPr>
        <w:t xml:space="preserve"> şi  cu  parinţii acestora.</w:t>
      </w: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it-IT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it-IT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it-IT"/>
        </w:rPr>
      </w:pPr>
    </w:p>
    <w:p w:rsidR="006D0548" w:rsidRPr="00C304CC" w:rsidRDefault="006D0548" w:rsidP="00C304CC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z w:val="24"/>
          <w:szCs w:val="24"/>
          <w:lang w:val="it-IT"/>
        </w:rPr>
      </w:pPr>
    </w:p>
    <w:p w:rsidR="006D0548" w:rsidRPr="00C304CC" w:rsidRDefault="006D0548" w:rsidP="00C304C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</w:pPr>
      <w:r w:rsidRPr="00C304CC">
        <w:rPr>
          <w:rFonts w:ascii="Times New Roman" w:hAnsi="Times New Roman" w:cs="Times New Roman"/>
          <w:b/>
          <w:bCs/>
          <w:i/>
          <w:iCs/>
          <w:sz w:val="28"/>
          <w:szCs w:val="28"/>
          <w:lang w:val="fr-FR"/>
        </w:rPr>
        <w:t xml:space="preserve">   DIRECTOR,</w:t>
      </w:r>
    </w:p>
    <w:p w:rsidR="006D0548" w:rsidRPr="00C304CC" w:rsidRDefault="006D0548" w:rsidP="00C304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fr-FR"/>
        </w:rPr>
        <w:t xml:space="preserve"> Ing.Todor Ioana Manuella </w:t>
      </w:r>
      <w:r w:rsidRPr="00C304CC">
        <w:rPr>
          <w:rFonts w:ascii="Times New Roman" w:hAnsi="Times New Roman" w:cs="Times New Roman"/>
          <w:i/>
          <w:iCs/>
          <w:sz w:val="28"/>
          <w:szCs w:val="28"/>
          <w:lang w:val="fr-FR"/>
        </w:rPr>
        <w:tab/>
      </w:r>
      <w:r w:rsidRPr="00C304CC">
        <w:rPr>
          <w:rFonts w:ascii="Times New Roman" w:hAnsi="Times New Roman" w:cs="Times New Roman"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i/>
          <w:iCs/>
          <w:sz w:val="24"/>
          <w:szCs w:val="24"/>
          <w:lang w:val="fr-FR"/>
        </w:rPr>
        <w:tab/>
      </w:r>
      <w:r w:rsidRPr="00C304CC">
        <w:rPr>
          <w:rFonts w:ascii="Times New Roman" w:hAnsi="Times New Roman" w:cs="Times New Roman"/>
          <w:i/>
          <w:iCs/>
          <w:sz w:val="24"/>
          <w:szCs w:val="24"/>
          <w:lang w:val="fr-FR"/>
        </w:rPr>
        <w:tab/>
      </w:r>
    </w:p>
    <w:p w:rsidR="006D0548" w:rsidRPr="00C304CC" w:rsidRDefault="006D0548" w:rsidP="00C304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D0548" w:rsidRPr="00C304CC" w:rsidRDefault="006D0548" w:rsidP="00C3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C304CC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D0548" w:rsidRPr="00C304CC" w:rsidRDefault="006D0548" w:rsidP="00C304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D0548" w:rsidRDefault="006D0548"/>
    <w:sectPr w:rsidR="006D0548" w:rsidSect="00643192">
      <w:pgSz w:w="12240" w:h="15840"/>
      <w:pgMar w:top="144" w:right="1417" w:bottom="72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F3528"/>
    <w:multiLevelType w:val="hybridMultilevel"/>
    <w:tmpl w:val="2976ED18"/>
    <w:lvl w:ilvl="0" w:tplc="FD8224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4CC"/>
    <w:rsid w:val="000017DA"/>
    <w:rsid w:val="00042AE3"/>
    <w:rsid w:val="00042FAC"/>
    <w:rsid w:val="00045396"/>
    <w:rsid w:val="000752F7"/>
    <w:rsid w:val="000B0E8B"/>
    <w:rsid w:val="00186B7B"/>
    <w:rsid w:val="001C76BC"/>
    <w:rsid w:val="002070F3"/>
    <w:rsid w:val="002371D1"/>
    <w:rsid w:val="002E146A"/>
    <w:rsid w:val="00302BF9"/>
    <w:rsid w:val="003A7B3E"/>
    <w:rsid w:val="00500713"/>
    <w:rsid w:val="00643192"/>
    <w:rsid w:val="006778C7"/>
    <w:rsid w:val="006D0548"/>
    <w:rsid w:val="007C454D"/>
    <w:rsid w:val="007C6096"/>
    <w:rsid w:val="00850207"/>
    <w:rsid w:val="00A1483D"/>
    <w:rsid w:val="00A55059"/>
    <w:rsid w:val="00B320A0"/>
    <w:rsid w:val="00B44268"/>
    <w:rsid w:val="00C304CC"/>
    <w:rsid w:val="00C73CA9"/>
    <w:rsid w:val="00CC2968"/>
    <w:rsid w:val="00E03626"/>
    <w:rsid w:val="00EF452A"/>
    <w:rsid w:val="00EF6C61"/>
    <w:rsid w:val="00F75E74"/>
    <w:rsid w:val="00FD0A4D"/>
    <w:rsid w:val="00FF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52A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3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99"/>
    <w:qFormat/>
    <w:rsid w:val="00C304CC"/>
    <w:pPr>
      <w:ind w:left="720"/>
    </w:pPr>
  </w:style>
  <w:style w:type="character" w:styleId="Hyperlink">
    <w:name w:val="Hyperlink"/>
    <w:basedOn w:val="DefaultParagraphFont"/>
    <w:uiPriority w:val="99"/>
    <w:rsid w:val="00302B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tlp_h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120</Words>
  <Characters>697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grety_secretar</dc:creator>
  <cp:keywords/>
  <dc:description/>
  <cp:lastModifiedBy>Inginer</cp:lastModifiedBy>
  <cp:revision>2</cp:revision>
  <dcterms:created xsi:type="dcterms:W3CDTF">2014-05-12T14:37:00Z</dcterms:created>
  <dcterms:modified xsi:type="dcterms:W3CDTF">2014-05-12T14:37:00Z</dcterms:modified>
</cp:coreProperties>
</file>