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623" w:rsidRDefault="00973623" w:rsidP="00973623">
      <w:pPr>
        <w:tabs>
          <w:tab w:val="left" w:pos="2880"/>
        </w:tabs>
        <w:rPr>
          <w:i/>
          <w:sz w:val="28"/>
          <w:szCs w:val="28"/>
          <w:lang w:val="hu-HU"/>
        </w:rPr>
      </w:pPr>
    </w:p>
    <w:p w:rsidR="00973623" w:rsidRPr="00307643" w:rsidRDefault="00973623" w:rsidP="00973623">
      <w:pPr>
        <w:spacing w:after="0"/>
        <w:rPr>
          <w:sz w:val="20"/>
          <w:lang w:val="pt-BR"/>
        </w:rPr>
      </w:pPr>
      <w:r>
        <w:rPr>
          <w:i/>
          <w:noProof/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9525</wp:posOffset>
            </wp:positionV>
            <wp:extent cx="699135" cy="812800"/>
            <wp:effectExtent l="19050" t="0" r="5715" b="0"/>
            <wp:wrapNone/>
            <wp:docPr id="4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  <w:lang w:val="hu-HU"/>
        </w:rPr>
        <w:t xml:space="preserve">                    </w:t>
      </w:r>
      <w:r>
        <w:rPr>
          <w:sz w:val="28"/>
          <w:szCs w:val="28"/>
          <w:lang w:val="hu-HU"/>
        </w:rPr>
        <w:tab/>
      </w:r>
      <w:r>
        <w:rPr>
          <w:noProof/>
          <w:sz w:val="20"/>
        </w:rPr>
        <w:t>LICEUL TEORETIC</w:t>
      </w:r>
      <w:r w:rsidRPr="00307643">
        <w:rPr>
          <w:sz w:val="20"/>
          <w:lang w:val="pt-BR"/>
        </w:rPr>
        <w:t xml:space="preserve"> „TÉGLÁS GÁBOR”</w:t>
      </w:r>
    </w:p>
    <w:p w:rsidR="00973623" w:rsidRPr="00307643" w:rsidRDefault="00973623" w:rsidP="00973623">
      <w:pPr>
        <w:spacing w:after="0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</w:t>
      </w:r>
      <w:r w:rsidRPr="00307643">
        <w:rPr>
          <w:sz w:val="20"/>
          <w:lang w:val="pt-BR"/>
        </w:rPr>
        <w:t>330055, DEVA,  ALEEA. ANEMONELOR  NR.57A</w:t>
      </w:r>
    </w:p>
    <w:p w:rsidR="00973623" w:rsidRPr="00307643" w:rsidRDefault="00973623" w:rsidP="00973623">
      <w:pPr>
        <w:spacing w:after="0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</w:t>
      </w:r>
      <w:r w:rsidRPr="00307643">
        <w:rPr>
          <w:sz w:val="20"/>
          <w:lang w:val="pt-BR"/>
        </w:rPr>
        <w:t>Jud. HUNEDOARA, ROMÂNIA</w:t>
      </w:r>
    </w:p>
    <w:p w:rsidR="00973623" w:rsidRPr="00307643" w:rsidRDefault="00973623" w:rsidP="00973623">
      <w:pPr>
        <w:spacing w:after="0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</w:t>
      </w:r>
      <w:r w:rsidRPr="00307643">
        <w:rPr>
          <w:sz w:val="20"/>
          <w:lang w:val="pt-BR"/>
        </w:rPr>
        <w:t>Cod fiscal: 17968592</w:t>
      </w:r>
    </w:p>
    <w:p w:rsidR="00973623" w:rsidRPr="00307643" w:rsidRDefault="00973623" w:rsidP="00973623">
      <w:pPr>
        <w:spacing w:after="0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</w:t>
      </w:r>
      <w:r w:rsidRPr="00307643">
        <w:rPr>
          <w:sz w:val="20"/>
          <w:lang w:val="pt-BR"/>
        </w:rPr>
        <w:t>Tel/fax 0254/228080</w:t>
      </w:r>
    </w:p>
    <w:p w:rsidR="00973623" w:rsidRPr="00307643" w:rsidRDefault="00973623" w:rsidP="00973623">
      <w:pPr>
        <w:autoSpaceDE w:val="0"/>
        <w:autoSpaceDN w:val="0"/>
        <w:adjustRightInd w:val="0"/>
        <w:spacing w:after="0" w:line="276" w:lineRule="auto"/>
        <w:rPr>
          <w:rStyle w:val="email"/>
          <w:color w:val="000000"/>
          <w:lang w:val="pt-BR"/>
        </w:rPr>
      </w:pPr>
      <w:r>
        <w:rPr>
          <w:color w:val="000000"/>
          <w:lang w:val="hu-HU"/>
        </w:rPr>
        <w:t xml:space="preserve">                            </w:t>
      </w:r>
      <w:proofErr w:type="gramStart"/>
      <w:r w:rsidRPr="005E4169">
        <w:rPr>
          <w:color w:val="000000"/>
          <w:lang w:val="hu-HU"/>
        </w:rPr>
        <w:t>e-mail</w:t>
      </w:r>
      <w:proofErr w:type="gramEnd"/>
      <w:r w:rsidRPr="005E4169">
        <w:rPr>
          <w:color w:val="000000"/>
          <w:lang w:val="hu-HU"/>
        </w:rPr>
        <w:t xml:space="preserve">: </w:t>
      </w:r>
      <w:hyperlink r:id="rId7" w:history="1">
        <w:r w:rsidRPr="00307643">
          <w:rPr>
            <w:rStyle w:val="Hyperlink"/>
            <w:lang w:val="pt-BR"/>
          </w:rPr>
          <w:t>itey_kal@yahoo.com</w:t>
        </w:r>
      </w:hyperlink>
    </w:p>
    <w:p w:rsidR="00973623" w:rsidRPr="005E4169" w:rsidRDefault="00973623" w:rsidP="00973623">
      <w:pPr>
        <w:autoSpaceDE w:val="0"/>
        <w:autoSpaceDN w:val="0"/>
        <w:adjustRightInd w:val="0"/>
        <w:spacing w:after="0" w:line="276" w:lineRule="auto"/>
        <w:rPr>
          <w:color w:val="000000"/>
          <w:lang w:val="hu-HU"/>
        </w:rPr>
      </w:pPr>
      <w:r>
        <w:rPr>
          <w:rStyle w:val="email"/>
          <w:color w:val="000000"/>
          <w:lang w:val="pt-BR"/>
        </w:rPr>
        <w:t xml:space="preserve">                            </w:t>
      </w:r>
      <w:r w:rsidRPr="00307643">
        <w:rPr>
          <w:rStyle w:val="email"/>
          <w:color w:val="000000"/>
          <w:lang w:val="pt-BR"/>
        </w:rPr>
        <w:t xml:space="preserve">Nr. </w:t>
      </w:r>
      <w:r>
        <w:rPr>
          <w:rStyle w:val="email"/>
          <w:color w:val="000000"/>
          <w:lang w:val="pt-BR"/>
        </w:rPr>
        <w:t xml:space="preserve">  930/12.05.2014</w:t>
      </w:r>
    </w:p>
    <w:p w:rsidR="00C304CC" w:rsidRPr="00C304CC" w:rsidRDefault="00C304CC" w:rsidP="00C304C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C304CC" w:rsidRPr="00C304CC" w:rsidRDefault="00C304CC" w:rsidP="00C304C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C304CC" w:rsidRPr="00C304CC" w:rsidRDefault="00C304CC" w:rsidP="00C304CC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</w:pPr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>Catre,</w:t>
      </w:r>
    </w:p>
    <w:p w:rsidR="00C304CC" w:rsidRPr="00C304CC" w:rsidRDefault="00C304CC" w:rsidP="00C304CC">
      <w:pPr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</w:pPr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INSPECTORATUL SCOLAR AL JUDETULUI   </w:t>
      </w:r>
    </w:p>
    <w:p w:rsidR="00C304CC" w:rsidRPr="00C304CC" w:rsidRDefault="00C304CC" w:rsidP="00C304CC">
      <w:pPr>
        <w:spacing w:after="0" w:line="240" w:lineRule="auto"/>
        <w:ind w:left="2160"/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</w:pPr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        HUNEDOARA - DEVA</w:t>
      </w:r>
    </w:p>
    <w:p w:rsidR="00C304CC" w:rsidRPr="00C304CC" w:rsidRDefault="00C304CC" w:rsidP="00C304C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</w:pPr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           d-</w:t>
      </w:r>
      <w:proofErr w:type="spellStart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>nei</w:t>
      </w:r>
      <w:proofErr w:type="spellEnd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>inspector</w:t>
      </w:r>
      <w:proofErr w:type="spellEnd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prof. Dana </w:t>
      </w:r>
      <w:proofErr w:type="spellStart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>Luiza</w:t>
      </w:r>
      <w:proofErr w:type="spellEnd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>Cioara</w:t>
      </w:r>
      <w:proofErr w:type="spellEnd"/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</w:t>
      </w:r>
    </w:p>
    <w:p w:rsidR="00C304CC" w:rsidRPr="00C304CC" w:rsidRDefault="00C304CC" w:rsidP="00C304C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C304CC" w:rsidRPr="00C304CC" w:rsidRDefault="00C304CC" w:rsidP="00C304C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</w:pPr>
    </w:p>
    <w:p w:rsidR="00C304CC" w:rsidRDefault="00C304CC" w:rsidP="00C304CC">
      <w:pPr>
        <w:spacing w:after="0" w:line="48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fr-FR"/>
        </w:rPr>
      </w:pPr>
      <w:r w:rsidRPr="00C304CC">
        <w:rPr>
          <w:rFonts w:ascii="Times New Roman" w:eastAsia="Times New Roman" w:hAnsi="Times New Roman" w:cs="Times New Roman"/>
          <w:b/>
          <w:i/>
          <w:sz w:val="24"/>
          <w:szCs w:val="24"/>
          <w:lang w:val="fr-FR"/>
        </w:rPr>
        <w:tab/>
      </w:r>
      <w:proofErr w:type="spellStart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Urmare</w:t>
      </w:r>
      <w:proofErr w:type="spellEnd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adresei</w:t>
      </w:r>
      <w:proofErr w:type="spellEnd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dvs</w:t>
      </w:r>
      <w:proofErr w:type="spellEnd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. </w:t>
      </w:r>
      <w:proofErr w:type="gramStart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nr</w:t>
      </w:r>
      <w:proofErr w:type="gramEnd"/>
      <w:r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. </w:t>
      </w:r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2251/09.05.2014 va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informam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ca in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unitatea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noastra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scolara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 s-au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derulat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urmatoarele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actiuni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 in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vederea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promovarii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invatamantului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profesional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de </w:t>
      </w:r>
      <w:r w:rsidR="00973623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ani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 :</w:t>
      </w:r>
    </w:p>
    <w:p w:rsidR="00C304CC" w:rsidRDefault="00C304CC" w:rsidP="00C304CC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fr-FR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Ziua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portilor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deschise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 ;</w:t>
      </w:r>
    </w:p>
    <w:p w:rsidR="00C304CC" w:rsidRDefault="00C304CC" w:rsidP="00C304CC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fr-FR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Publicarea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ofertei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scolare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presa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 ;</w:t>
      </w:r>
    </w:p>
    <w:p w:rsidR="00C304CC" w:rsidRPr="00C304CC" w:rsidRDefault="00C304CC" w:rsidP="00C304CC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fr-FR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Preluccrarea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metodologiei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admitere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invatamantul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profesional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cu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elevii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claselor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a </w:t>
      </w:r>
      <w:proofErr w:type="spellStart"/>
      <w:r w:rsidR="00973623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IX</w:t>
      </w:r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-a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si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parintii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acestora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.</w:t>
      </w: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  <w:lang w:val="fr-FR"/>
        </w:rPr>
      </w:pP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it-IT"/>
        </w:rPr>
      </w:pPr>
    </w:p>
    <w:p w:rsidR="00C304CC" w:rsidRPr="00C304CC" w:rsidRDefault="00C304CC" w:rsidP="00C304C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/>
        </w:rPr>
      </w:pPr>
    </w:p>
    <w:p w:rsidR="00C304CC" w:rsidRPr="00C304CC" w:rsidRDefault="00C304CC" w:rsidP="00C304CC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</w:pPr>
      <w:r w:rsidRPr="00C304CC">
        <w:rPr>
          <w:rFonts w:ascii="Times New Roman" w:eastAsia="Times New Roman" w:hAnsi="Times New Roman" w:cs="Times New Roman"/>
          <w:b/>
          <w:i/>
          <w:sz w:val="28"/>
          <w:szCs w:val="28"/>
          <w:lang w:val="fr-FR"/>
        </w:rPr>
        <w:t xml:space="preserve">   DIRECTOR,</w:t>
      </w:r>
    </w:p>
    <w:p w:rsidR="00C304CC" w:rsidRPr="00C304CC" w:rsidRDefault="00973623" w:rsidP="00C304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              </w:t>
      </w:r>
      <w:r w:rsidR="00C304CC"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Prof.Kocsis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 xml:space="preserve"> Attila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>Levente</w:t>
      </w:r>
      <w:proofErr w:type="spellEnd"/>
      <w:r w:rsidR="00C304CC" w:rsidRPr="00C304CC">
        <w:rPr>
          <w:rFonts w:ascii="Times New Roman" w:eastAsia="Times New Roman" w:hAnsi="Times New Roman" w:cs="Times New Roman"/>
          <w:i/>
          <w:sz w:val="28"/>
          <w:szCs w:val="28"/>
          <w:lang w:val="fr-FR"/>
        </w:rPr>
        <w:tab/>
      </w:r>
      <w:r w:rsidR="00C304CC" w:rsidRPr="00C304C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C304CC" w:rsidRPr="00C304C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C304CC" w:rsidRPr="00C304C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  <w:r w:rsidR="00C304CC" w:rsidRPr="00C304CC">
        <w:rPr>
          <w:rFonts w:ascii="Times New Roman" w:eastAsia="Times New Roman" w:hAnsi="Times New Roman" w:cs="Times New Roman"/>
          <w:i/>
          <w:sz w:val="24"/>
          <w:szCs w:val="24"/>
          <w:lang w:val="fr-FR"/>
        </w:rPr>
        <w:tab/>
      </w:r>
    </w:p>
    <w:p w:rsidR="00C304CC" w:rsidRPr="00C304CC" w:rsidRDefault="00C304CC" w:rsidP="00C304C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C304CC" w:rsidRDefault="00C304CC" w:rsidP="00C30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C304CC" w:rsidRDefault="00C304CC" w:rsidP="00C30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C304CC" w:rsidRDefault="00C304CC" w:rsidP="00C30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C304CC" w:rsidRDefault="00C304CC" w:rsidP="00C30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C304CC" w:rsidRDefault="00C304CC" w:rsidP="00C304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973623" w:rsidRDefault="00C304CC" w:rsidP="009736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</w:p>
    <w:p w:rsidR="00C304CC" w:rsidRPr="00C304CC" w:rsidRDefault="00C304CC" w:rsidP="00C304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CC2968" w:rsidRDefault="00CC2968"/>
    <w:sectPr w:rsidR="00CC2968" w:rsidSect="00643192">
      <w:pgSz w:w="12240" w:h="15840"/>
      <w:pgMar w:top="144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F3528"/>
    <w:multiLevelType w:val="hybridMultilevel"/>
    <w:tmpl w:val="2976ED18"/>
    <w:lvl w:ilvl="0" w:tplc="FD8224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C304CC"/>
    <w:rsid w:val="00042FAC"/>
    <w:rsid w:val="000752F7"/>
    <w:rsid w:val="00186B7B"/>
    <w:rsid w:val="001C76BC"/>
    <w:rsid w:val="002371D1"/>
    <w:rsid w:val="00300E47"/>
    <w:rsid w:val="003A7B3E"/>
    <w:rsid w:val="003C6AB9"/>
    <w:rsid w:val="00500713"/>
    <w:rsid w:val="007901F7"/>
    <w:rsid w:val="007A5DCD"/>
    <w:rsid w:val="00826799"/>
    <w:rsid w:val="00850207"/>
    <w:rsid w:val="00973623"/>
    <w:rsid w:val="00A1483D"/>
    <w:rsid w:val="00A55059"/>
    <w:rsid w:val="00B44268"/>
    <w:rsid w:val="00C304CC"/>
    <w:rsid w:val="00C73CA9"/>
    <w:rsid w:val="00CC2968"/>
    <w:rsid w:val="00E03626"/>
    <w:rsid w:val="00FF7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1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304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C304CC"/>
    <w:pPr>
      <w:ind w:left="720"/>
      <w:contextualSpacing/>
    </w:pPr>
  </w:style>
  <w:style w:type="character" w:customStyle="1" w:styleId="email">
    <w:name w:val="email"/>
    <w:basedOn w:val="DefaultParagraphFont"/>
    <w:rsid w:val="00973623"/>
  </w:style>
  <w:style w:type="character" w:styleId="Hyperlink">
    <w:name w:val="Hyperlink"/>
    <w:rsid w:val="009736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tey_kal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ety_secreta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68C7ABD3-8A48-462F-870D-0C3DCAF9B2A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grety_secretar</dc:creator>
  <cp:keywords/>
  <dc:description/>
  <cp:lastModifiedBy>Gabor</cp:lastModifiedBy>
  <cp:revision>3</cp:revision>
  <dcterms:created xsi:type="dcterms:W3CDTF">2014-05-12T09:36:00Z</dcterms:created>
  <dcterms:modified xsi:type="dcterms:W3CDTF">2014-05-12T09:43:00Z</dcterms:modified>
</cp:coreProperties>
</file>