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B6" w:rsidRDefault="003131B6" w:rsidP="00F760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131B6" w:rsidRDefault="003131B6" w:rsidP="00F760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Unită</w:t>
      </w:r>
      <w:r w:rsidRPr="00FA4090">
        <w:rPr>
          <w:rFonts w:ascii="Times New Roman" w:hAnsi="Times New Roman"/>
          <w:b/>
          <w:sz w:val="24"/>
          <w:szCs w:val="24"/>
          <w:lang w:val="ro-RO"/>
        </w:rPr>
        <w:t xml:space="preserve">ţi din sistemul de educaţie implicate în colaborări </w:t>
      </w:r>
    </w:p>
    <w:p w:rsidR="003131B6" w:rsidRPr="00FA4090" w:rsidRDefault="003131B6" w:rsidP="00F760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FA4090">
        <w:rPr>
          <w:rFonts w:ascii="Times New Roman" w:hAnsi="Times New Roman"/>
          <w:b/>
          <w:sz w:val="24"/>
          <w:szCs w:val="24"/>
          <w:lang w:val="ro-RO"/>
        </w:rPr>
        <w:t>cu ţări din Balcanii de vest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(Albania, Bosnia</w:t>
      </w:r>
      <w:r w:rsidRPr="00FA4090">
        <w:rPr>
          <w:rFonts w:ascii="Times New Roman" w:hAnsi="Times New Roman"/>
          <w:b/>
          <w:sz w:val="24"/>
          <w:szCs w:val="24"/>
          <w:lang w:val="ro-RO"/>
        </w:rPr>
        <w:t xml:space="preserve"> şi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Herţegovina, Macedonia, Muntenegru, Serbia) </w:t>
      </w:r>
      <w:r>
        <w:rPr>
          <w:rFonts w:ascii="Tahoma" w:hAnsi="Tahoma" w:cs="Tahoma"/>
          <w:b/>
          <w:sz w:val="24"/>
          <w:szCs w:val="24"/>
          <w:lang w:val="ro-RO"/>
        </w:rPr>
        <w:t>ș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i </w:t>
      </w:r>
      <w:r w:rsidRPr="008E4983">
        <w:rPr>
          <w:rFonts w:ascii="Times New Roman" w:hAnsi="Times New Roman"/>
          <w:b/>
          <w:sz w:val="24"/>
          <w:szCs w:val="24"/>
          <w:lang w:val="ro-RO"/>
        </w:rPr>
        <w:t>Turcia</w:t>
      </w:r>
    </w:p>
    <w:p w:rsidR="003131B6" w:rsidRPr="00FA4090" w:rsidRDefault="003131B6">
      <w:pPr>
        <w:rPr>
          <w:lang w:val="ro-RO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8"/>
        <w:gridCol w:w="3090"/>
        <w:gridCol w:w="2659"/>
        <w:gridCol w:w="2126"/>
        <w:gridCol w:w="6521"/>
      </w:tblGrid>
      <w:tr w:rsidR="003131B6" w:rsidRPr="003D19FE" w:rsidTr="007D12B6">
        <w:tc>
          <w:tcPr>
            <w:tcW w:w="738" w:type="dxa"/>
            <w:shd w:val="clear" w:color="auto" w:fill="DAEEF3"/>
          </w:tcPr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Nr. crt.</w:t>
            </w:r>
          </w:p>
        </w:tc>
        <w:tc>
          <w:tcPr>
            <w:tcW w:w="3090" w:type="dxa"/>
            <w:shd w:val="clear" w:color="auto" w:fill="DAEEF3"/>
          </w:tcPr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Denumirea Institu</w:t>
            </w:r>
            <w:r w:rsidRPr="00B430D0">
              <w:rPr>
                <w:rFonts w:ascii="Tahoma" w:hAnsi="Tahoma" w:cs="Tahoma"/>
                <w:b/>
                <w:lang w:val="ro-RO"/>
              </w:rPr>
              <w:t>ț</w:t>
            </w:r>
            <w:r w:rsidRPr="00B430D0">
              <w:rPr>
                <w:rFonts w:ascii="Times New Roman" w:hAnsi="Times New Roman"/>
                <w:b/>
                <w:lang w:val="ro-RO"/>
              </w:rPr>
              <w:t>iei din Romania implicată în colaborări (ISJ, Unitatea de învăţământ</w:t>
            </w:r>
            <w:bookmarkStart w:id="0" w:name="_GoBack"/>
            <w:bookmarkEnd w:id="0"/>
            <w:r w:rsidRPr="00B430D0">
              <w:rPr>
                <w:rFonts w:ascii="Times New Roman" w:hAnsi="Times New Roman"/>
                <w:b/>
                <w:lang w:val="ro-RO"/>
              </w:rPr>
              <w:t>, CCD, CJRAE, etc.)</w:t>
            </w:r>
          </w:p>
        </w:tc>
        <w:tc>
          <w:tcPr>
            <w:tcW w:w="2659" w:type="dxa"/>
            <w:shd w:val="clear" w:color="auto" w:fill="DAEEF3"/>
          </w:tcPr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Denumirea instituţiei din străinătate cu care are /a avut colaborări în ultimii 5 ani</w:t>
            </w:r>
          </w:p>
        </w:tc>
        <w:tc>
          <w:tcPr>
            <w:tcW w:w="2126" w:type="dxa"/>
            <w:shd w:val="clear" w:color="auto" w:fill="DAEEF3"/>
          </w:tcPr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Ţara</w:t>
            </w:r>
          </w:p>
        </w:tc>
        <w:tc>
          <w:tcPr>
            <w:tcW w:w="6521" w:type="dxa"/>
            <w:shd w:val="clear" w:color="auto" w:fill="DAEEF3"/>
          </w:tcPr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Natura colaborării</w:t>
            </w:r>
          </w:p>
          <w:p w:rsidR="003131B6" w:rsidRPr="00B430D0" w:rsidRDefault="003131B6" w:rsidP="00B430D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B430D0">
              <w:rPr>
                <w:rFonts w:ascii="Times New Roman" w:hAnsi="Times New Roman"/>
                <w:b/>
                <w:lang w:val="ro-RO"/>
              </w:rPr>
              <w:t>(men</w:t>
            </w:r>
            <w:r w:rsidRPr="00B430D0">
              <w:rPr>
                <w:rFonts w:ascii="Tahoma" w:hAnsi="Tahoma" w:cs="Tahoma"/>
                <w:b/>
                <w:lang w:val="ro-RO"/>
              </w:rPr>
              <w:t>ț</w:t>
            </w:r>
            <w:r w:rsidRPr="00B430D0">
              <w:rPr>
                <w:rFonts w:ascii="Times New Roman" w:hAnsi="Times New Roman"/>
                <w:b/>
                <w:lang w:val="ro-RO"/>
              </w:rPr>
              <w:t>iona</w:t>
            </w:r>
            <w:r w:rsidRPr="00B430D0">
              <w:rPr>
                <w:rFonts w:ascii="Tahoma" w:hAnsi="Tahoma" w:cs="Tahoma"/>
                <w:b/>
                <w:lang w:val="ro-RO"/>
              </w:rPr>
              <w:t>ț</w:t>
            </w:r>
            <w:r w:rsidRPr="00B430D0">
              <w:rPr>
                <w:rFonts w:ascii="Times New Roman" w:hAnsi="Times New Roman"/>
                <w:b/>
                <w:lang w:val="ro-RO"/>
              </w:rPr>
              <w:t xml:space="preserve">i obiectivele proiectului/ parteneriatului, perioada colaborării, beneficiari/grup </w:t>
            </w:r>
            <w:r w:rsidRPr="00B430D0">
              <w:rPr>
                <w:rFonts w:ascii="Tahoma" w:hAnsi="Tahoma" w:cs="Tahoma"/>
                <w:b/>
                <w:lang w:val="ro-RO"/>
              </w:rPr>
              <w:t>ț</w:t>
            </w:r>
            <w:r w:rsidRPr="00B430D0">
              <w:rPr>
                <w:rFonts w:ascii="Times New Roman" w:hAnsi="Times New Roman"/>
                <w:b/>
                <w:lang w:val="ro-RO"/>
              </w:rPr>
              <w:t>intă,</w:t>
            </w:r>
            <w:r w:rsidRPr="00B430D0">
              <w:rPr>
                <w:rFonts w:ascii="Times New Roman" w:hAnsi="Times New Roman"/>
                <w:b/>
                <w:color w:val="FF0000"/>
                <w:lang w:val="ro-RO"/>
              </w:rPr>
              <w:t xml:space="preserve"> </w:t>
            </w:r>
            <w:r w:rsidRPr="00B430D0">
              <w:rPr>
                <w:rFonts w:ascii="Times New Roman" w:hAnsi="Times New Roman"/>
                <w:b/>
                <w:lang w:val="ro-RO"/>
              </w:rPr>
              <w:t>rezultate, sursa de finanţare, buget, alte aspecte relevante)</w:t>
            </w:r>
          </w:p>
        </w:tc>
      </w:tr>
      <w:tr w:rsidR="003131B6" w:rsidRPr="00B561A6" w:rsidTr="007D12B6">
        <w:tc>
          <w:tcPr>
            <w:tcW w:w="738" w:type="dxa"/>
          </w:tcPr>
          <w:p w:rsidR="003131B6" w:rsidRPr="00B561A6" w:rsidRDefault="003131B6" w:rsidP="007D12B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</w:tc>
        <w:tc>
          <w:tcPr>
            <w:tcW w:w="3090" w:type="dxa"/>
            <w:vMerge w:val="restart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Pr="00B561A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Şcoala Gimnazială „ANDREI ŞAGUNA” Deva</w:t>
            </w:r>
          </w:p>
        </w:tc>
        <w:tc>
          <w:tcPr>
            <w:tcW w:w="2659" w:type="dxa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Pr="00B561A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Aratol Ilkogretim Okulu Aratol mah. , AKSARAY</w:t>
            </w:r>
          </w:p>
        </w:tc>
        <w:tc>
          <w:tcPr>
            <w:tcW w:w="2126" w:type="dxa"/>
            <w:vMerge w:val="restart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  <w:p w:rsidR="003131B6" w:rsidRPr="00B561A6" w:rsidRDefault="003131B6" w:rsidP="006D66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TURCIA</w:t>
            </w:r>
          </w:p>
        </w:tc>
        <w:tc>
          <w:tcPr>
            <w:tcW w:w="6521" w:type="dxa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Proiect Multilateral Comenius – „FIT IN EUROPE, FIT FOR EUROPE”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Obisctive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: 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Mi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care prin practicarea jocurilor de mi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care la lec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iile de la specialităţi diferite, dezvoltarea capacită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ţilor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elevilor pentru o concentrare mai bună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la cursuri.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Implicarea elevilor pentru a avea o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alimenta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ie sănătoasă (mic dejun sănătos 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 gustări pentru 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coală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-pauze), 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informa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ii teoretice despre nutri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ie 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 pregătire practică pentru realizarea unor 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mese sănătoase (inclusiv re</w:t>
            </w:r>
            <w:r w:rsidRPr="00B561A6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ete</w:t>
            </w:r>
            <w:r w:rsidRPr="00B561A6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)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chiar de către elevi..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Perioada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2009-2011;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Grup ţintă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elevi, profesori, părinţi, comunitatea locală;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Rezultate – produse finale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Carte de reţete culinare, Cărţi de joc didactic, Imnul proiectului, Calendar;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Sursa de finanţare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ANPCDEFP – Programul Comenius;</w:t>
            </w:r>
          </w:p>
          <w:p w:rsidR="003131B6" w:rsidRPr="00B561A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Buget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24000 €.</w:t>
            </w:r>
          </w:p>
        </w:tc>
      </w:tr>
      <w:tr w:rsidR="003131B6" w:rsidRPr="000E0867" w:rsidTr="007D12B6">
        <w:tc>
          <w:tcPr>
            <w:tcW w:w="738" w:type="dxa"/>
          </w:tcPr>
          <w:p w:rsidR="003131B6" w:rsidRDefault="003131B6" w:rsidP="006D66D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6D66D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2.</w:t>
            </w:r>
          </w:p>
          <w:p w:rsidR="003131B6" w:rsidRPr="00B430D0" w:rsidRDefault="003131B6" w:rsidP="006D66D6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090" w:type="dxa"/>
            <w:vMerge/>
          </w:tcPr>
          <w:p w:rsidR="003131B6" w:rsidRPr="00B430D0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  <w:p w:rsidR="003131B6" w:rsidRPr="006D66D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6D66D6">
              <w:rPr>
                <w:rFonts w:ascii="Times New Roman" w:hAnsi="Times New Roman"/>
                <w:b/>
                <w:lang w:val="ro-RO"/>
              </w:rPr>
              <w:t>RUKIYE KOC ILKOGRETIM OKULU</w:t>
            </w:r>
            <w:r>
              <w:rPr>
                <w:rFonts w:ascii="Times New Roman" w:hAnsi="Times New Roman"/>
                <w:b/>
                <w:lang w:val="ro-RO"/>
              </w:rPr>
              <w:t>, KEMER</w:t>
            </w:r>
          </w:p>
        </w:tc>
        <w:tc>
          <w:tcPr>
            <w:tcW w:w="2126" w:type="dxa"/>
            <w:vMerge/>
          </w:tcPr>
          <w:p w:rsidR="003131B6" w:rsidRPr="00B430D0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</w:pP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Proiect Multilateral Comenius – „3R - REDUCE-REUSE-RECYCLE”</w:t>
            </w:r>
          </w:p>
          <w:p w:rsidR="003131B6" w:rsidRDefault="003131B6" w:rsidP="00B430D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 xml:space="preserve">Obiective: 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E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ducarea si informarea elevilor, a părin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ilor 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 a comunită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ilor 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colare cu privire la 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o 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via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ț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ă 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 un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mediu durabile.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Abordarea temei într-un 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mod inovator 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i creativ, păstrând în acela</w:t>
            </w:r>
            <w:r w:rsidRPr="008F17FB">
              <w:rPr>
                <w:rFonts w:ascii="Tahoma" w:hAnsi="Tahoma" w:cs="Tahoma"/>
                <w:b/>
                <w:sz w:val="26"/>
                <w:szCs w:val="26"/>
                <w:lang w:val="ro-RO"/>
              </w:rPr>
              <w:t>ș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i timp ca obiectiv comun 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 reducere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 xml:space="preserve">a-reutilizarea-reciclarea lucrurilor ca o dovadă a </w:t>
            </w:r>
            <w:r w:rsidRPr="008F17FB"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amprentei noastre globale.</w:t>
            </w:r>
          </w:p>
          <w:p w:rsidR="003131B6" w:rsidRDefault="003131B6" w:rsidP="008F17F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Perioada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2011-2013;</w:t>
            </w:r>
          </w:p>
          <w:p w:rsidR="003131B6" w:rsidRDefault="003131B6" w:rsidP="008F17F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Grup ţintă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elevi, profesori, părinţi, comunitatea locală;</w:t>
            </w:r>
          </w:p>
          <w:p w:rsidR="003131B6" w:rsidRDefault="003131B6" w:rsidP="008F17F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Rezultate – produse finale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Pliantul „3R”, Ghid de bună preactică, Logo-ul proiectului, Tricouri inscripţionate, CD „3R”;</w:t>
            </w:r>
          </w:p>
          <w:p w:rsidR="003131B6" w:rsidRDefault="003131B6" w:rsidP="008F17F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Sursa de finanţare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ANPCDEFP – Programul Comenius;</w:t>
            </w:r>
          </w:p>
          <w:p w:rsidR="003131B6" w:rsidRPr="008F17FB" w:rsidRDefault="003131B6" w:rsidP="008F17F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  <w:r w:rsidRPr="00A374E0">
              <w:rPr>
                <w:rFonts w:ascii="Times New Roman" w:hAnsi="Times New Roman"/>
                <w:b/>
                <w:i/>
                <w:sz w:val="26"/>
                <w:szCs w:val="26"/>
                <w:lang w:val="ro-RO"/>
              </w:rPr>
              <w:t>Buget</w:t>
            </w:r>
            <w:r>
              <w:rPr>
                <w:rFonts w:ascii="Times New Roman" w:hAnsi="Times New Roman"/>
                <w:b/>
                <w:sz w:val="26"/>
                <w:szCs w:val="26"/>
                <w:lang w:val="ro-RO"/>
              </w:rPr>
              <w:t>: 24000 €.</w:t>
            </w:r>
          </w:p>
        </w:tc>
      </w:tr>
    </w:tbl>
    <w:p w:rsidR="003131B6" w:rsidRDefault="003131B6">
      <w:pPr>
        <w:rPr>
          <w:lang w:val="ro-RO"/>
        </w:rPr>
      </w:pPr>
    </w:p>
    <w:p w:rsidR="003131B6" w:rsidRPr="007D12B6" w:rsidRDefault="003131B6">
      <w:pPr>
        <w:rPr>
          <w:rFonts w:ascii="Times New Roman" w:hAnsi="Times New Roman"/>
          <w:b/>
          <w:sz w:val="24"/>
          <w:szCs w:val="24"/>
          <w:lang w:val="ro-RO"/>
        </w:rPr>
      </w:pPr>
      <w:r w:rsidRPr="007D12B6">
        <w:rPr>
          <w:rFonts w:ascii="Times New Roman" w:hAnsi="Times New Roman"/>
          <w:b/>
          <w:sz w:val="24"/>
          <w:szCs w:val="24"/>
          <w:lang w:val="ro-RO"/>
        </w:rPr>
        <w:t>Director,</w:t>
      </w:r>
    </w:p>
    <w:p w:rsidR="003131B6" w:rsidRPr="007D12B6" w:rsidRDefault="003131B6">
      <w:pPr>
        <w:rPr>
          <w:rFonts w:ascii="Times New Roman" w:hAnsi="Times New Roman"/>
          <w:b/>
          <w:sz w:val="24"/>
          <w:szCs w:val="24"/>
          <w:lang w:val="ro-RO"/>
        </w:rPr>
      </w:pPr>
      <w:r w:rsidRPr="007D12B6">
        <w:rPr>
          <w:rFonts w:ascii="Times New Roman" w:hAnsi="Times New Roman"/>
          <w:b/>
          <w:sz w:val="24"/>
          <w:szCs w:val="24"/>
          <w:lang w:val="ro-RO"/>
        </w:rPr>
        <w:t>Prof. Gelu Janin Minişca</w:t>
      </w:r>
    </w:p>
    <w:p w:rsidR="003131B6" w:rsidRPr="007D12B6" w:rsidRDefault="003131B6">
      <w:pPr>
        <w:rPr>
          <w:rFonts w:ascii="Times New Roman" w:hAnsi="Times New Roman"/>
          <w:b/>
          <w:sz w:val="24"/>
          <w:szCs w:val="24"/>
          <w:lang w:val="ro-RO"/>
        </w:rPr>
      </w:pP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  <w:t>Coordonator proiecte,</w:t>
      </w:r>
    </w:p>
    <w:p w:rsidR="003131B6" w:rsidRPr="007D12B6" w:rsidRDefault="003131B6">
      <w:pPr>
        <w:rPr>
          <w:rFonts w:ascii="Times New Roman" w:hAnsi="Times New Roman"/>
          <w:b/>
          <w:sz w:val="24"/>
          <w:szCs w:val="24"/>
          <w:lang w:val="ro-RO"/>
        </w:rPr>
      </w:pP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</w:r>
      <w:r w:rsidRPr="007D12B6">
        <w:rPr>
          <w:rFonts w:ascii="Times New Roman" w:hAnsi="Times New Roman"/>
          <w:b/>
          <w:sz w:val="24"/>
          <w:szCs w:val="24"/>
          <w:lang w:val="ro-RO"/>
        </w:rPr>
        <w:tab/>
        <w:t>Prof. Alina Maria Tarnu</w:t>
      </w:r>
    </w:p>
    <w:sectPr w:rsidR="003131B6" w:rsidRPr="007D12B6" w:rsidSect="00FA4090">
      <w:headerReference w:type="default" r:id="rId7"/>
      <w:footerReference w:type="default" r:id="rId8"/>
      <w:pgSz w:w="16840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1B6" w:rsidRDefault="003131B6">
      <w:r>
        <w:separator/>
      </w:r>
    </w:p>
  </w:endnote>
  <w:endnote w:type="continuationSeparator" w:id="0">
    <w:p w:rsidR="003131B6" w:rsidRDefault="00313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1B6" w:rsidRDefault="003131B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49.75pt;margin-top:4.6pt;width:492.9pt;height:32.25pt;z-index:-251654144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1B6" w:rsidRDefault="003131B6">
      <w:r>
        <w:separator/>
      </w:r>
    </w:p>
  </w:footnote>
  <w:footnote w:type="continuationSeparator" w:id="0">
    <w:p w:rsidR="003131B6" w:rsidRDefault="00313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1B6" w:rsidRDefault="003131B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38.6pt;margin-top:4.4pt;width:483.75pt;height:85.55pt;z-index:251660288">
          <v:imagedata r:id="rId1" o:title=""/>
        </v:shape>
      </w:pict>
    </w:r>
  </w:p>
  <w:p w:rsidR="003131B6" w:rsidRDefault="003131B6">
    <w:pPr>
      <w:pStyle w:val="Header"/>
    </w:pPr>
  </w:p>
  <w:p w:rsidR="003131B6" w:rsidRDefault="003131B6">
    <w:pPr>
      <w:pStyle w:val="Header"/>
    </w:pPr>
  </w:p>
  <w:p w:rsidR="003131B6" w:rsidRDefault="003131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80E86"/>
    <w:multiLevelType w:val="hybridMultilevel"/>
    <w:tmpl w:val="A912A8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630"/>
    <w:rsid w:val="00026A41"/>
    <w:rsid w:val="000E0867"/>
    <w:rsid w:val="000F13A6"/>
    <w:rsid w:val="00102630"/>
    <w:rsid w:val="001353DF"/>
    <w:rsid w:val="001F1117"/>
    <w:rsid w:val="001F6514"/>
    <w:rsid w:val="002379B6"/>
    <w:rsid w:val="003131B6"/>
    <w:rsid w:val="0035747F"/>
    <w:rsid w:val="00364B7A"/>
    <w:rsid w:val="003D19FE"/>
    <w:rsid w:val="00452870"/>
    <w:rsid w:val="004666CD"/>
    <w:rsid w:val="00483820"/>
    <w:rsid w:val="0052238A"/>
    <w:rsid w:val="006C2928"/>
    <w:rsid w:val="006D66D6"/>
    <w:rsid w:val="007111FC"/>
    <w:rsid w:val="007D12B6"/>
    <w:rsid w:val="007D57B9"/>
    <w:rsid w:val="007F640B"/>
    <w:rsid w:val="008E4983"/>
    <w:rsid w:val="008F17FB"/>
    <w:rsid w:val="00901F59"/>
    <w:rsid w:val="00A374E0"/>
    <w:rsid w:val="00B430D0"/>
    <w:rsid w:val="00B44903"/>
    <w:rsid w:val="00B561A6"/>
    <w:rsid w:val="00B707E5"/>
    <w:rsid w:val="00C060E5"/>
    <w:rsid w:val="00C609DC"/>
    <w:rsid w:val="00D04E3C"/>
    <w:rsid w:val="00D6290D"/>
    <w:rsid w:val="00F158CC"/>
    <w:rsid w:val="00F76094"/>
    <w:rsid w:val="00FA4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5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A409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58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0E08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styleId="Footer">
    <w:name w:val="footer"/>
    <w:basedOn w:val="Normal"/>
    <w:link w:val="FooterChar"/>
    <w:uiPriority w:val="99"/>
    <w:rsid w:val="000E08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2</Pages>
  <Words>330</Words>
  <Characters>1887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Inspectoratul Şcolar………………</dc:title>
  <dc:subject/>
  <dc:creator>Florin</dc:creator>
  <cp:keywords/>
  <dc:description/>
  <cp:lastModifiedBy>.</cp:lastModifiedBy>
  <cp:revision>5</cp:revision>
  <dcterms:created xsi:type="dcterms:W3CDTF">2014-10-01T11:56:00Z</dcterms:created>
  <dcterms:modified xsi:type="dcterms:W3CDTF">2014-10-01T13:48:00Z</dcterms:modified>
</cp:coreProperties>
</file>