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AAC" w:rsidRDefault="00D41AAC" w:rsidP="006A1CE9">
      <w:pPr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Szerdán, </w:t>
      </w:r>
      <w:r w:rsidRPr="0057709C">
        <w:rPr>
          <w:sz w:val="32"/>
          <w:szCs w:val="32"/>
        </w:rPr>
        <w:t>2014 október 29-én</w:t>
      </w:r>
      <w:r>
        <w:rPr>
          <w:sz w:val="32"/>
          <w:szCs w:val="32"/>
        </w:rPr>
        <w:t xml:space="preserve">  kerük sor </w:t>
      </w:r>
      <w:r>
        <w:rPr>
          <w:sz w:val="32"/>
          <w:szCs w:val="32"/>
          <w:lang w:val="hu-HU"/>
        </w:rPr>
        <w:t xml:space="preserve">a Déva-Vajdahunyad-Szászváros körzet óvónőinek </w:t>
      </w:r>
      <w:r>
        <w:rPr>
          <w:sz w:val="32"/>
          <w:szCs w:val="32"/>
        </w:rPr>
        <w:t xml:space="preserve">pedagógiai körére. A   szakmai tanácskozás   </w:t>
      </w:r>
      <w:r w:rsidRPr="0057709C">
        <w:rPr>
          <w:i/>
          <w:iCs/>
          <w:sz w:val="32"/>
          <w:szCs w:val="32"/>
        </w:rPr>
        <w:t>“A kisgyerek tanulási vágyát fenntartó módszerek és eszközök”</w:t>
      </w:r>
      <w:r>
        <w:rPr>
          <w:sz w:val="32"/>
          <w:szCs w:val="32"/>
        </w:rPr>
        <w:t xml:space="preserve"> téma kapcsán fog folyni.</w:t>
      </w:r>
    </w:p>
    <w:p w:rsidR="00D41AAC" w:rsidRPr="006A1CE9" w:rsidRDefault="00D41AAC">
      <w:pPr>
        <w:rPr>
          <w:sz w:val="32"/>
          <w:szCs w:val="32"/>
        </w:rPr>
      </w:pPr>
      <w:r w:rsidRPr="006A1CE9">
        <w:rPr>
          <w:b/>
          <w:bCs/>
          <w:sz w:val="32"/>
          <w:szCs w:val="32"/>
        </w:rPr>
        <w:t>Helyszín</w:t>
      </w:r>
      <w:r w:rsidRPr="006A1CE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: Az </w:t>
      </w:r>
      <w:r w:rsidRPr="006A1CE9">
        <w:rPr>
          <w:sz w:val="32"/>
          <w:szCs w:val="32"/>
        </w:rPr>
        <w:t>1-es Számú Napközi Otthon, Vajdahunyad</w:t>
      </w:r>
    </w:p>
    <w:p w:rsidR="00D41AAC" w:rsidRPr="006A1CE9" w:rsidRDefault="00D41AAC">
      <w:pPr>
        <w:rPr>
          <w:sz w:val="32"/>
          <w:szCs w:val="32"/>
        </w:rPr>
      </w:pPr>
      <w:r w:rsidRPr="0057709C">
        <w:rPr>
          <w:b/>
          <w:bCs/>
          <w:sz w:val="32"/>
          <w:szCs w:val="32"/>
        </w:rPr>
        <w:t>Program:</w:t>
      </w:r>
      <w:r w:rsidRPr="006A1CE9">
        <w:rPr>
          <w:sz w:val="32"/>
          <w:szCs w:val="32"/>
        </w:rPr>
        <w:t xml:space="preserve"> </w:t>
      </w:r>
      <w:r w:rsidRPr="006A1CE9">
        <w:rPr>
          <w:sz w:val="32"/>
          <w:szCs w:val="32"/>
        </w:rPr>
        <w:tab/>
        <w:t>13,00 – 13,15 érkezés, bejelentkezés</w:t>
      </w:r>
    </w:p>
    <w:p w:rsidR="00D41AAC" w:rsidRPr="006A1CE9" w:rsidRDefault="00D41AAC">
      <w:pPr>
        <w:rPr>
          <w:sz w:val="32"/>
          <w:szCs w:val="32"/>
        </w:rPr>
      </w:pPr>
      <w:r w:rsidRPr="006A1CE9">
        <w:rPr>
          <w:sz w:val="32"/>
          <w:szCs w:val="32"/>
        </w:rPr>
        <w:tab/>
      </w:r>
      <w:r w:rsidRPr="006A1CE9">
        <w:rPr>
          <w:sz w:val="32"/>
          <w:szCs w:val="32"/>
        </w:rPr>
        <w:tab/>
        <w:t>13,15</w:t>
      </w:r>
      <w:r>
        <w:rPr>
          <w:sz w:val="32"/>
          <w:szCs w:val="32"/>
        </w:rPr>
        <w:t xml:space="preserve"> </w:t>
      </w:r>
      <w:r w:rsidRPr="006A1CE9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Pr="006A1CE9">
        <w:rPr>
          <w:sz w:val="32"/>
          <w:szCs w:val="32"/>
        </w:rPr>
        <w:t xml:space="preserve">a </w:t>
      </w:r>
      <w:r>
        <w:rPr>
          <w:sz w:val="32"/>
          <w:szCs w:val="32"/>
        </w:rPr>
        <w:t>téma felvezetése</w:t>
      </w:r>
    </w:p>
    <w:p w:rsidR="00D41AAC" w:rsidRPr="006A1CE9" w:rsidRDefault="00D41AAC">
      <w:pPr>
        <w:rPr>
          <w:sz w:val="32"/>
          <w:szCs w:val="32"/>
        </w:rPr>
      </w:pPr>
      <w:r w:rsidRPr="006A1CE9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6A1CE9">
        <w:rPr>
          <w:sz w:val="32"/>
          <w:szCs w:val="32"/>
        </w:rPr>
        <w:t>13,30 – bemutatók:</w:t>
      </w:r>
    </w:p>
    <w:p w:rsidR="00D41AAC" w:rsidRPr="006A1CE9" w:rsidRDefault="00D41AAC" w:rsidP="006A1CE9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6A1CE9">
        <w:rPr>
          <w:sz w:val="28"/>
          <w:szCs w:val="28"/>
        </w:rPr>
        <w:t>Prof. Mazilu Ghizella:  “Őszi ízek, őszi színek” – projekt bemutatása - bemutat</w:t>
      </w:r>
      <w:r w:rsidRPr="006A1CE9">
        <w:rPr>
          <w:sz w:val="28"/>
          <w:szCs w:val="28"/>
          <w:lang w:val="hu-HU"/>
        </w:rPr>
        <w:t>ó</w:t>
      </w:r>
      <w:r w:rsidRPr="006A1CE9">
        <w:rPr>
          <w:sz w:val="28"/>
          <w:szCs w:val="28"/>
        </w:rPr>
        <w:t xml:space="preserve"> </w:t>
      </w:r>
    </w:p>
    <w:p w:rsidR="00D41AAC" w:rsidRPr="006A1CE9" w:rsidRDefault="00D41AAC" w:rsidP="006A1CE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6A1CE9">
        <w:rPr>
          <w:sz w:val="28"/>
          <w:szCs w:val="28"/>
        </w:rPr>
        <w:t>Prof. Pál Judith Irén: “Szociális-emociónális fejlesztés óvodáskorban” – bemutató</w:t>
      </w:r>
    </w:p>
    <w:p w:rsidR="00D41AAC" w:rsidRPr="006A1CE9" w:rsidRDefault="00D41AAC" w:rsidP="006A1CE9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A1CE9">
        <w:rPr>
          <w:sz w:val="28"/>
          <w:szCs w:val="28"/>
        </w:rPr>
        <w:t>Kun Ilona óvónő:  “A problémás gyerekek kezelése” – tanulmány</w:t>
      </w:r>
    </w:p>
    <w:p w:rsidR="00D41AAC" w:rsidRPr="006A1CE9" w:rsidRDefault="00D41AAC" w:rsidP="006A1CE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6A1CE9">
        <w:rPr>
          <w:sz w:val="28"/>
          <w:szCs w:val="28"/>
        </w:rPr>
        <w:t>Zrínyi Erzsébet óvónő : “Az őszi termések varázslatos világa “</w:t>
      </w:r>
      <w:r w:rsidRPr="006A1CE9">
        <w:t xml:space="preserve"> </w:t>
      </w:r>
    </w:p>
    <w:p w:rsidR="00D41AAC" w:rsidRPr="00427D79" w:rsidRDefault="00D41AAC" w:rsidP="00427D79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27D79">
        <w:rPr>
          <w:sz w:val="32"/>
          <w:szCs w:val="32"/>
        </w:rPr>
        <w:t>Más hozzászólások</w:t>
      </w:r>
    </w:p>
    <w:p w:rsidR="00D41AAC" w:rsidRDefault="00D41AAC" w:rsidP="00141BFD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Mindenféle</w:t>
      </w:r>
    </w:p>
    <w:p w:rsidR="00D41AAC" w:rsidRPr="00D32AB8" w:rsidRDefault="00D41AAC" w:rsidP="006A1CE9">
      <w:pPr>
        <w:pStyle w:val="ListParagraph"/>
        <w:ind w:firstLine="720"/>
        <w:rPr>
          <w:sz w:val="32"/>
          <w:szCs w:val="32"/>
        </w:rPr>
      </w:pPr>
      <w:r>
        <w:rPr>
          <w:sz w:val="32"/>
          <w:szCs w:val="32"/>
        </w:rPr>
        <w:t xml:space="preserve">15,00 </w:t>
      </w:r>
      <w:r w:rsidRPr="006A1CE9">
        <w:rPr>
          <w:sz w:val="32"/>
          <w:szCs w:val="32"/>
        </w:rPr>
        <w:t>–</w:t>
      </w:r>
      <w:r>
        <w:rPr>
          <w:sz w:val="32"/>
          <w:szCs w:val="32"/>
        </w:rPr>
        <w:t xml:space="preserve"> A nap kiértékelése, távozás</w:t>
      </w:r>
    </w:p>
    <w:p w:rsidR="00D41AAC" w:rsidRPr="00BF3F30" w:rsidRDefault="00D41AAC">
      <w:pPr>
        <w:rPr>
          <w:sz w:val="32"/>
          <w:szCs w:val="32"/>
          <w:lang w:val="hu-HU"/>
        </w:rPr>
      </w:pPr>
    </w:p>
    <w:sectPr w:rsidR="00D41AAC" w:rsidRPr="00BF3F30" w:rsidSect="007730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14CC9"/>
    <w:multiLevelType w:val="hybridMultilevel"/>
    <w:tmpl w:val="4B0A0EC0"/>
    <w:lvl w:ilvl="0" w:tplc="37923C0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34D528B"/>
    <w:multiLevelType w:val="hybridMultilevel"/>
    <w:tmpl w:val="968616DE"/>
    <w:lvl w:ilvl="0" w:tplc="1060819A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E763251"/>
    <w:multiLevelType w:val="hybridMultilevel"/>
    <w:tmpl w:val="CBB0B9D4"/>
    <w:lvl w:ilvl="0" w:tplc="D5E42A8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725A3CCC"/>
    <w:multiLevelType w:val="hybridMultilevel"/>
    <w:tmpl w:val="9F1EF30C"/>
    <w:lvl w:ilvl="0" w:tplc="1D58274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3F30"/>
    <w:rsid w:val="00141BFD"/>
    <w:rsid w:val="00427994"/>
    <w:rsid w:val="00427D79"/>
    <w:rsid w:val="0057709C"/>
    <w:rsid w:val="006A1CE9"/>
    <w:rsid w:val="00727909"/>
    <w:rsid w:val="007730BC"/>
    <w:rsid w:val="00BF3F30"/>
    <w:rsid w:val="00D32AB8"/>
    <w:rsid w:val="00D41AAC"/>
    <w:rsid w:val="00FC5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0B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41BFD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108</Words>
  <Characters>616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Szerdán, 2014 október 29-én  kerük sor a Déva-Vajdahunyad-Szászváros körzet óvónőinek pedagógiai körére</dc:title>
  <dc:subject/>
  <dc:creator>Feri</dc:creator>
  <cp:keywords/>
  <dc:description/>
  <cp:lastModifiedBy>Agnes</cp:lastModifiedBy>
  <cp:revision>2</cp:revision>
  <dcterms:created xsi:type="dcterms:W3CDTF">2014-10-26T13:29:00Z</dcterms:created>
  <dcterms:modified xsi:type="dcterms:W3CDTF">2014-10-26T13:29:00Z</dcterms:modified>
</cp:coreProperties>
</file>