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54E" w:rsidRDefault="009F754E" w:rsidP="007316DF">
      <w:pPr>
        <w:rPr>
          <w:lang w:val="hu-HU"/>
        </w:rPr>
      </w:pPr>
    </w:p>
    <w:p w:rsidR="009F754E" w:rsidRDefault="009F754E" w:rsidP="007316DF">
      <w:pPr>
        <w:rPr>
          <w:lang w:val="hu-HU"/>
        </w:rPr>
      </w:pPr>
      <w:r w:rsidRPr="00063F87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ine 1" o:spid="_x0000_i1025" type="#_x0000_t75" style="width:81.75pt;height:75.75pt;visibility:visible">
            <v:imagedata r:id="rId6" o:title=""/>
          </v:shape>
        </w:pict>
      </w:r>
      <w:r>
        <w:rPr>
          <w:lang w:val="hu-HU"/>
        </w:rPr>
        <w:t xml:space="preserve"> </w:t>
      </w:r>
    </w:p>
    <w:p w:rsidR="009F754E" w:rsidRPr="007316DF" w:rsidRDefault="009F754E" w:rsidP="007316DF">
      <w:pPr>
        <w:rPr>
          <w:lang w:val="hu-HU"/>
        </w:rPr>
      </w:pPr>
      <w:r>
        <w:rPr>
          <w:lang w:val="hu-HU"/>
        </w:rPr>
        <w:t>TÉGLÁS GÁBOR ELMÉLETI Lí</w:t>
      </w:r>
      <w:r w:rsidRPr="007316DF">
        <w:rPr>
          <w:lang w:val="hu-HU"/>
        </w:rPr>
        <w:t xml:space="preserve">CEUM DÉVA </w:t>
      </w:r>
    </w:p>
    <w:p w:rsidR="009F754E" w:rsidRDefault="009F754E" w:rsidP="007316DF">
      <w:pPr>
        <w:rPr>
          <w:lang w:val="hu-HU"/>
        </w:rPr>
      </w:pPr>
    </w:p>
    <w:p w:rsidR="009F754E" w:rsidRPr="001257A1" w:rsidRDefault="009F754E" w:rsidP="007316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  <w:r w:rsidRPr="001257A1">
        <w:rPr>
          <w:rFonts w:ascii="Times New Roman" w:hAnsi="Times New Roman" w:cs="Times New Roman"/>
          <w:b/>
          <w:bCs/>
          <w:sz w:val="24"/>
          <w:szCs w:val="24"/>
          <w:lang w:val="hu-HU"/>
        </w:rPr>
        <w:t>VERSENYFELHÍVÁS</w:t>
      </w:r>
    </w:p>
    <w:p w:rsidR="009F754E" w:rsidRPr="001257A1" w:rsidRDefault="009F754E" w:rsidP="007316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</w:p>
    <w:p w:rsidR="009F754E" w:rsidRPr="001257A1" w:rsidRDefault="009F754E" w:rsidP="007316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  <w:r w:rsidRPr="001257A1">
        <w:rPr>
          <w:rFonts w:ascii="Times New Roman" w:hAnsi="Times New Roman" w:cs="Times New Roman"/>
          <w:b/>
          <w:bCs/>
          <w:sz w:val="24"/>
          <w:szCs w:val="24"/>
          <w:lang w:val="hu-HU"/>
        </w:rPr>
        <w:t>Tisztelt Kollégák!</w:t>
      </w:r>
    </w:p>
    <w:p w:rsidR="009F754E" w:rsidRPr="007316DF" w:rsidRDefault="009F754E" w:rsidP="007316DF">
      <w:pPr>
        <w:rPr>
          <w:rFonts w:ascii="Times New Roman" w:hAnsi="Times New Roman" w:cs="Times New Roman"/>
          <w:sz w:val="24"/>
          <w:szCs w:val="24"/>
          <w:lang w:val="hu-HU"/>
        </w:rPr>
      </w:pPr>
    </w:p>
    <w:p w:rsidR="009F754E" w:rsidRPr="007316DF" w:rsidRDefault="009F754E" w:rsidP="007316DF">
      <w:pPr>
        <w:rPr>
          <w:rFonts w:ascii="Times New Roman" w:hAnsi="Times New Roman" w:cs="Times New Roman"/>
          <w:sz w:val="24"/>
          <w:szCs w:val="24"/>
          <w:lang w:val="hu-HU"/>
        </w:rPr>
      </w:pPr>
    </w:p>
    <w:p w:rsidR="009F754E" w:rsidRPr="007316DF" w:rsidRDefault="009F754E" w:rsidP="007316D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A dévai T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églás Gábor Elméleti Líceum </w:t>
      </w:r>
      <w:r w:rsidRPr="007316DF">
        <w:rPr>
          <w:rFonts w:ascii="Times New Roman" w:hAnsi="Times New Roman" w:cs="Times New Roman"/>
          <w:sz w:val="24"/>
          <w:szCs w:val="24"/>
          <w:lang w:val="hu-HU"/>
        </w:rPr>
        <w:t xml:space="preserve">X. alkalommal hirdeti meg az </w:t>
      </w:r>
      <w:r w:rsidRPr="007316DF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Adventi koszorú vallásos versek szavalóversenyét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2014. december 6-á</w:t>
      </w:r>
      <w:r w:rsidRPr="007316DF">
        <w:rPr>
          <w:rFonts w:ascii="Times New Roman" w:hAnsi="Times New Roman" w:cs="Times New Roman"/>
          <w:sz w:val="24"/>
          <w:szCs w:val="24"/>
          <w:lang w:val="hu-HU"/>
        </w:rPr>
        <w:t>n, szombaton, délelőtt 11 órai kezdettel.</w:t>
      </w:r>
    </w:p>
    <w:p w:rsidR="009F754E" w:rsidRPr="007316DF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A versenyre osztályonként 1-1 diákot várunk, akik a következő korcsoportokban versenyeznek:</w:t>
      </w:r>
    </w:p>
    <w:p w:rsidR="009F754E" w:rsidRPr="007316DF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•</w:t>
      </w:r>
      <w:r>
        <w:rPr>
          <w:rFonts w:ascii="Times New Roman" w:hAnsi="Times New Roman" w:cs="Times New Roman"/>
          <w:sz w:val="24"/>
          <w:szCs w:val="24"/>
          <w:lang w:val="hu-HU"/>
        </w:rPr>
        <w:tab/>
        <w:t>Előkészító-</w:t>
      </w:r>
      <w:r w:rsidRPr="007316DF">
        <w:rPr>
          <w:rFonts w:ascii="Times New Roman" w:hAnsi="Times New Roman" w:cs="Times New Roman"/>
          <w:sz w:val="24"/>
          <w:szCs w:val="24"/>
          <w:lang w:val="hu-HU"/>
        </w:rPr>
        <w:t>I-II. osztály</w:t>
      </w:r>
    </w:p>
    <w:p w:rsidR="009F754E" w:rsidRPr="007316DF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Pr="007316DF">
        <w:rPr>
          <w:rFonts w:ascii="Times New Roman" w:hAnsi="Times New Roman" w:cs="Times New Roman"/>
          <w:sz w:val="24"/>
          <w:szCs w:val="24"/>
          <w:lang w:val="hu-HU"/>
        </w:rPr>
        <w:tab/>
        <w:t>III-IV. osztály</w:t>
      </w:r>
    </w:p>
    <w:p w:rsidR="009F754E" w:rsidRPr="007316DF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Pr="007316DF">
        <w:rPr>
          <w:rFonts w:ascii="Times New Roman" w:hAnsi="Times New Roman" w:cs="Times New Roman"/>
          <w:sz w:val="24"/>
          <w:szCs w:val="24"/>
          <w:lang w:val="hu-HU"/>
        </w:rPr>
        <w:tab/>
        <w:t>V-VI. osztály</w:t>
      </w:r>
    </w:p>
    <w:p w:rsidR="009F754E" w:rsidRPr="007316DF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Pr="007316DF">
        <w:rPr>
          <w:rFonts w:ascii="Times New Roman" w:hAnsi="Times New Roman" w:cs="Times New Roman"/>
          <w:sz w:val="24"/>
          <w:szCs w:val="24"/>
          <w:lang w:val="hu-HU"/>
        </w:rPr>
        <w:tab/>
        <w:t>VII-VIII. osztály</w:t>
      </w:r>
    </w:p>
    <w:p w:rsidR="009F754E" w:rsidRPr="007316DF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•</w:t>
      </w:r>
      <w:r>
        <w:rPr>
          <w:rFonts w:ascii="Times New Roman" w:hAnsi="Times New Roman" w:cs="Times New Roman"/>
          <w:sz w:val="24"/>
          <w:szCs w:val="24"/>
          <w:lang w:val="hu-HU"/>
        </w:rPr>
        <w:tab/>
        <w:t>IX-XII. osztály</w:t>
      </w:r>
    </w:p>
    <w:p w:rsidR="009F754E" w:rsidRPr="007316DF" w:rsidRDefault="009F754E" w:rsidP="007316D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A versenyzőknek egy magyar szerző istenes versével kell készülniük.</w:t>
      </w:r>
    </w:p>
    <w:p w:rsidR="009F754E" w:rsidRPr="007316DF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A jelentkezési lapot kérjük eljuttatni e-mailben vagy levélben a következő címekre:</w:t>
      </w:r>
    </w:p>
    <w:p w:rsidR="009F754E" w:rsidRPr="007316DF" w:rsidRDefault="009F754E" w:rsidP="007316D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Liceul Teoretic „Téglás Gábor”</w:t>
      </w:r>
    </w:p>
    <w:p w:rsidR="009F754E" w:rsidRPr="007316DF" w:rsidRDefault="009F754E" w:rsidP="007316D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330055 Deva</w:t>
      </w:r>
    </w:p>
    <w:p w:rsidR="009F754E" w:rsidRPr="007316DF" w:rsidRDefault="009F754E" w:rsidP="007316D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Str. Anemonelor, nr. 57A</w:t>
      </w:r>
    </w:p>
    <w:p w:rsidR="009F754E" w:rsidRPr="007316DF" w:rsidRDefault="009F754E" w:rsidP="007316D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Tel./Fax: 0254-228080</w:t>
      </w:r>
    </w:p>
    <w:p w:rsidR="009F754E" w:rsidRPr="007316DF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 xml:space="preserve">e-mail: </w:t>
      </w:r>
      <w:hyperlink r:id="rId7" w:history="1">
        <w:r w:rsidRPr="00A21C8C">
          <w:rPr>
            <w:rStyle w:val="Hyperlink"/>
            <w:rFonts w:ascii="Times New Roman" w:hAnsi="Times New Roman" w:cs="Times New Roman"/>
            <w:sz w:val="24"/>
            <w:szCs w:val="24"/>
            <w:lang w:val="hu-HU"/>
          </w:rPr>
          <w:t>izabella.lengyel@yahoo.com</w:t>
        </w:r>
      </w:hyperlink>
    </w:p>
    <w:p w:rsidR="009F754E" w:rsidRPr="00AE5182" w:rsidRDefault="009F754E" w:rsidP="00731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Tel: 0729</w:t>
      </w:r>
      <w:r>
        <w:rPr>
          <w:rFonts w:ascii="Times New Roman" w:hAnsi="Times New Roman" w:cs="Times New Roman"/>
          <w:sz w:val="24"/>
          <w:szCs w:val="24"/>
        </w:rPr>
        <w:t>024699</w:t>
      </w:r>
    </w:p>
    <w:p w:rsidR="009F754E" w:rsidRPr="007316DF" w:rsidRDefault="009F754E" w:rsidP="007316DF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A jelentkezési lap része ennek a felhívásnak (lásd 2. oldal).</w:t>
      </w:r>
    </w:p>
    <w:p w:rsidR="009F754E" w:rsidRPr="007316DF" w:rsidRDefault="009F754E" w:rsidP="007316DF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 xml:space="preserve">Benevezési határidő: </w:t>
      </w:r>
      <w:r>
        <w:rPr>
          <w:rFonts w:ascii="Times New Roman" w:hAnsi="Times New Roman" w:cs="Times New Roman"/>
          <w:b/>
          <w:bCs/>
          <w:sz w:val="24"/>
          <w:szCs w:val="24"/>
          <w:lang w:val="hu-HU"/>
        </w:rPr>
        <w:t>2014. december 1</w:t>
      </w:r>
    </w:p>
    <w:p w:rsidR="009F754E" w:rsidRPr="007316DF" w:rsidRDefault="009F754E" w:rsidP="007316DF">
      <w:pPr>
        <w:rPr>
          <w:rFonts w:ascii="Times New Roman" w:hAnsi="Times New Roman" w:cs="Times New Roman"/>
          <w:sz w:val="24"/>
          <w:szCs w:val="24"/>
          <w:lang w:val="hu-HU"/>
        </w:rPr>
        <w:sectPr w:rsidR="009F754E" w:rsidRPr="007316DF">
          <w:pgSz w:w="11906" w:h="16838"/>
          <w:pgMar w:top="540" w:right="1286" w:bottom="1417" w:left="1080" w:header="720" w:footer="720" w:gutter="0"/>
          <w:cols w:space="708"/>
        </w:sectPr>
      </w:pPr>
      <w:r w:rsidRPr="007316DF">
        <w:rPr>
          <w:rFonts w:ascii="Times New Roman" w:hAnsi="Times New Roman" w:cs="Times New Roman"/>
          <w:sz w:val="24"/>
          <w:szCs w:val="24"/>
          <w:lang w:val="hu-HU"/>
        </w:rPr>
        <w:t>Szeretettel várjuk a versszerető diákokat!</w:t>
      </w:r>
    </w:p>
    <w:p w:rsidR="009F754E" w:rsidRDefault="009F754E" w:rsidP="007316DF">
      <w:pPr>
        <w:ind w:left="4248" w:firstLine="708"/>
        <w:rPr>
          <w:b/>
          <w:bCs/>
        </w:rPr>
      </w:pPr>
      <w:r>
        <w:rPr>
          <w:b/>
          <w:bCs/>
        </w:rPr>
        <w:t>JELENTKEZÉSI LAP</w:t>
      </w:r>
    </w:p>
    <w:p w:rsidR="009F754E" w:rsidRDefault="009F754E" w:rsidP="007316DF">
      <w:pPr>
        <w:ind w:left="2124" w:firstLine="708"/>
        <w:rPr>
          <w:b/>
          <w:bCs/>
        </w:rPr>
      </w:pPr>
    </w:p>
    <w:p w:rsidR="009F754E" w:rsidRDefault="009F754E" w:rsidP="007316DF">
      <w:r>
        <w:rPr>
          <w:b/>
          <w:bCs/>
        </w:rPr>
        <w:t>ADVENTI KOSZORÚ VALLÁSOS VERSEK VERSENYE – TÉGLÁS GÁBOR ELMÉLETI LÍCEUM, DÉVA</w:t>
      </w:r>
    </w:p>
    <w:p w:rsidR="009F754E" w:rsidRDefault="009F754E" w:rsidP="007316DF">
      <w:pPr>
        <w:rPr>
          <w:b/>
          <w:bCs/>
          <w:i/>
          <w:iCs/>
          <w:sz w:val="24"/>
          <w:szCs w:val="24"/>
          <w:lang w:val="hu-HU"/>
        </w:rPr>
      </w:pPr>
      <w:r>
        <w:rPr>
          <w:b/>
          <w:bCs/>
        </w:rPr>
        <w:t xml:space="preserve">Jelentkezési határidő: </w:t>
      </w:r>
      <w:r>
        <w:rPr>
          <w:b/>
          <w:bCs/>
          <w:i/>
          <w:iCs/>
          <w:lang w:val="hu-HU"/>
        </w:rPr>
        <w:t>2014. december 1</w:t>
      </w:r>
    </w:p>
    <w:p w:rsidR="009F754E" w:rsidRDefault="009F754E" w:rsidP="007316DF">
      <w:pPr>
        <w:rPr>
          <w:b/>
          <w:bCs/>
          <w:i/>
          <w:iCs/>
          <w:lang w:val="hu-HU"/>
        </w:rPr>
      </w:pPr>
    </w:p>
    <w:tbl>
      <w:tblPr>
        <w:tblW w:w="11610" w:type="dxa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980"/>
        <w:gridCol w:w="900"/>
        <w:gridCol w:w="2420"/>
        <w:gridCol w:w="1720"/>
        <w:gridCol w:w="2790"/>
        <w:gridCol w:w="900"/>
        <w:gridCol w:w="900"/>
      </w:tblGrid>
      <w:tr w:rsidR="009F754E" w:rsidRPr="00063F87">
        <w:trPr>
          <w:tblHeader/>
        </w:trPr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Versenyző neve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Osztály </w:t>
            </w:r>
          </w:p>
        </w:tc>
        <w:tc>
          <w:tcPr>
            <w:tcW w:w="2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Iskola </w:t>
            </w: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Személyi szám (CNP)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sz w:val="20"/>
                <w:szCs w:val="20"/>
                <w:lang w:val="fr-FR"/>
              </w:rPr>
            </w:pPr>
            <w:r>
              <w:rPr>
                <w:lang w:val="fr-FR"/>
              </w:rPr>
              <w:t>A  vers szerzője és címe</w:t>
            </w:r>
          </w:p>
        </w:tc>
        <w:tc>
          <w:tcPr>
            <w:tcW w:w="1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Szállás (igen/nem)</w:t>
            </w:r>
          </w:p>
          <w:p w:rsidR="009F754E" w:rsidRDefault="009F754E">
            <w:pPr>
              <w:pStyle w:val="TableHeading"/>
              <w:snapToGrid w:val="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5-én          6-</w:t>
            </w:r>
            <w:r>
              <w:rPr>
                <w:sz w:val="20"/>
                <w:szCs w:val="20"/>
                <w:lang w:val="hu-HU"/>
              </w:rPr>
              <w:t>á</w:t>
            </w:r>
            <w:r>
              <w:rPr>
                <w:sz w:val="20"/>
                <w:szCs w:val="20"/>
                <w:lang w:val="pt-BR"/>
              </w:rPr>
              <w:t>n</w:t>
            </w: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242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17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hu-HU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242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17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Pr="00063F87" w:rsidRDefault="009F754E">
            <w:pPr>
              <w:rPr>
                <w:sz w:val="24"/>
                <w:szCs w:val="24"/>
                <w:lang w:eastAsia="hu-HU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24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1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Pr="00063F87" w:rsidRDefault="009F754E">
            <w:pPr>
              <w:rPr>
                <w:sz w:val="24"/>
                <w:szCs w:val="24"/>
                <w:lang w:eastAsia="hu-HU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pt-BR"/>
              </w:rPr>
            </w:pPr>
          </w:p>
        </w:tc>
      </w:tr>
    </w:tbl>
    <w:p w:rsidR="009F754E" w:rsidRDefault="009F754E" w:rsidP="007316DF">
      <w:pPr>
        <w:rPr>
          <w:b/>
          <w:bCs/>
          <w:sz w:val="24"/>
          <w:szCs w:val="24"/>
          <w:lang w:val="hu-HU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980"/>
        <w:gridCol w:w="2790"/>
        <w:gridCol w:w="1977"/>
        <w:gridCol w:w="3513"/>
      </w:tblGrid>
      <w:tr w:rsidR="009F754E" w:rsidRPr="00063F87">
        <w:trPr>
          <w:tblHeader/>
        </w:trPr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Felkészítő tanár neve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E-mail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Személyi szám (CNP)</w:t>
            </w:r>
          </w:p>
        </w:tc>
        <w:tc>
          <w:tcPr>
            <w:tcW w:w="3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Iskola</w:t>
            </w: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hu-HU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19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35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hu-HU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19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35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hu-HU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lang w:val="es-ES"/>
              </w:rPr>
            </w:pPr>
          </w:p>
        </w:tc>
        <w:tc>
          <w:tcPr>
            <w:tcW w:w="19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35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</w:tr>
    </w:tbl>
    <w:p w:rsidR="009F754E" w:rsidRDefault="009F754E" w:rsidP="007316DF">
      <w:pPr>
        <w:rPr>
          <w:b/>
          <w:bCs/>
          <w:i/>
          <w:iCs/>
          <w:sz w:val="24"/>
          <w:szCs w:val="24"/>
          <w:lang w:val="hu-HU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980"/>
        <w:gridCol w:w="1440"/>
        <w:gridCol w:w="2790"/>
        <w:gridCol w:w="1977"/>
        <w:gridCol w:w="3513"/>
        <w:gridCol w:w="900"/>
        <w:gridCol w:w="762"/>
      </w:tblGrid>
      <w:tr w:rsidR="009F754E" w:rsidRPr="00063F87">
        <w:trPr>
          <w:tblHeader/>
        </w:trPr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Kísérő tanár neve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 xml:space="preserve">Telefon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E-mail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Személyi szám (CNP)</w:t>
            </w:r>
          </w:p>
        </w:tc>
        <w:tc>
          <w:tcPr>
            <w:tcW w:w="3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Iskola</w:t>
            </w:r>
          </w:p>
        </w:tc>
        <w:tc>
          <w:tcPr>
            <w:tcW w:w="1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  <w:lang w:val="es-ES"/>
              </w:rPr>
            </w:pPr>
            <w:r>
              <w:rPr>
                <w:i w:val="0"/>
                <w:iCs w:val="0"/>
                <w:sz w:val="20"/>
                <w:szCs w:val="20"/>
                <w:lang w:val="es-ES"/>
              </w:rPr>
              <w:t>Szállás (igen/nem)</w:t>
            </w:r>
          </w:p>
          <w:p w:rsidR="009F754E" w:rsidRDefault="009F754E">
            <w:pPr>
              <w:pStyle w:val="TableHeading"/>
              <w:snapToGrid w:val="0"/>
              <w:rPr>
                <w:i w:val="0"/>
                <w:iCs w:val="0"/>
                <w:sz w:val="20"/>
                <w:szCs w:val="20"/>
                <w:lang w:val="es-ES"/>
              </w:rPr>
            </w:pPr>
            <w:r>
              <w:rPr>
                <w:i w:val="0"/>
                <w:iCs w:val="0"/>
                <w:sz w:val="20"/>
                <w:szCs w:val="20"/>
                <w:lang w:val="es-ES"/>
              </w:rPr>
              <w:t>5-én         6-án</w:t>
            </w: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hu-HU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35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hu-HU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351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9F754E" w:rsidRPr="00063F87"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hu-HU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</w:pPr>
          </w:p>
        </w:tc>
        <w:tc>
          <w:tcPr>
            <w:tcW w:w="19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35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ind w:right="-945"/>
              <w:rPr>
                <w:sz w:val="20"/>
                <w:szCs w:val="20"/>
              </w:rPr>
            </w:pPr>
          </w:p>
        </w:tc>
      </w:tr>
    </w:tbl>
    <w:p w:rsidR="009F754E" w:rsidRDefault="009F754E" w:rsidP="007316DF">
      <w:pPr>
        <w:autoSpaceDE w:val="0"/>
        <w:rPr>
          <w:b/>
          <w:bCs/>
          <w:sz w:val="24"/>
          <w:szCs w:val="24"/>
        </w:rPr>
      </w:pPr>
    </w:p>
    <w:p w:rsidR="009F754E" w:rsidRDefault="009F754E" w:rsidP="007316DF">
      <w:pPr>
        <w:autoSpaceDE w:val="0"/>
        <w:rPr>
          <w:b/>
          <w:bCs/>
        </w:rPr>
      </w:pPr>
      <w:r>
        <w:rPr>
          <w:b/>
          <w:bCs/>
        </w:rPr>
        <w:t xml:space="preserve">Étkezés: </w:t>
      </w:r>
    </w:p>
    <w:p w:rsidR="009F754E" w:rsidRDefault="009F754E" w:rsidP="007316DF">
      <w:pPr>
        <w:rPr>
          <w:b/>
          <w:bCs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741"/>
        <w:gridCol w:w="1139"/>
        <w:gridCol w:w="2070"/>
      </w:tblGrid>
      <w:tr w:rsidR="009F754E" w:rsidRPr="00063F87">
        <w:trPr>
          <w:tblHeader/>
        </w:trPr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jc w:val="left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jc w:val="left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Személyek száma</w:t>
            </w:r>
          </w:p>
        </w:tc>
      </w:tr>
      <w:tr w:rsidR="009F754E" w:rsidRPr="00063F87">
        <w:trPr>
          <w:tblHeader/>
        </w:trPr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jc w:val="left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>December 5.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Heading"/>
              <w:snapToGrid w:val="0"/>
              <w:jc w:val="left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b w:val="0"/>
                <w:bCs w:val="0"/>
                <w:i w:val="0"/>
                <w:iCs w:val="0"/>
                <w:sz w:val="20"/>
                <w:szCs w:val="20"/>
              </w:rPr>
              <w:t>vacsora</w:t>
            </w: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Heading"/>
              <w:snapToGrid w:val="0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</w:tr>
      <w:tr w:rsidR="009F754E" w:rsidRPr="00063F87">
        <w:tc>
          <w:tcPr>
            <w:tcW w:w="17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December 6.</w:t>
            </w:r>
          </w:p>
        </w:tc>
        <w:tc>
          <w:tcPr>
            <w:tcW w:w="11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reggeli</w:t>
            </w:r>
          </w:p>
        </w:tc>
        <w:tc>
          <w:tcPr>
            <w:tcW w:w="20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F754E" w:rsidRPr="00063F87">
        <w:trPr>
          <w:trHeight w:hRule="exact" w:val="387"/>
        </w:trPr>
        <w:tc>
          <w:tcPr>
            <w:tcW w:w="17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ebéd</w:t>
            </w:r>
          </w:p>
        </w:tc>
        <w:tc>
          <w:tcPr>
            <w:tcW w:w="20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F754E" w:rsidRPr="00063F87">
        <w:tc>
          <w:tcPr>
            <w:tcW w:w="17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vacsora</w:t>
            </w:r>
          </w:p>
        </w:tc>
        <w:tc>
          <w:tcPr>
            <w:tcW w:w="20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F754E" w:rsidRPr="00063F87">
        <w:tc>
          <w:tcPr>
            <w:tcW w:w="17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December 7.</w:t>
            </w:r>
          </w:p>
        </w:tc>
        <w:tc>
          <w:tcPr>
            <w:tcW w:w="11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754E" w:rsidRDefault="009F754E">
            <w:pPr>
              <w:pStyle w:val="TableContents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reggeli</w:t>
            </w:r>
          </w:p>
        </w:tc>
        <w:tc>
          <w:tcPr>
            <w:tcW w:w="20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54E" w:rsidRDefault="009F754E">
            <w:pPr>
              <w:pStyle w:val="TableContents"/>
              <w:snapToGrid w:val="0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9F754E" w:rsidRDefault="009F754E"/>
    <w:sectPr w:rsidR="009F754E" w:rsidSect="007316D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54E" w:rsidRDefault="009F754E" w:rsidP="00AE5182">
      <w:pPr>
        <w:spacing w:after="0" w:line="240" w:lineRule="auto"/>
      </w:pPr>
      <w:r>
        <w:separator/>
      </w:r>
    </w:p>
  </w:endnote>
  <w:endnote w:type="continuationSeparator" w:id="0">
    <w:p w:rsidR="009F754E" w:rsidRDefault="009F754E" w:rsidP="00AE5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54E" w:rsidRDefault="009F754E" w:rsidP="00AE5182">
      <w:pPr>
        <w:spacing w:after="0" w:line="240" w:lineRule="auto"/>
      </w:pPr>
      <w:r>
        <w:separator/>
      </w:r>
    </w:p>
  </w:footnote>
  <w:footnote w:type="continuationSeparator" w:id="0">
    <w:p w:rsidR="009F754E" w:rsidRDefault="009F754E" w:rsidP="00AE51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6DF"/>
    <w:rsid w:val="00063F87"/>
    <w:rsid w:val="001257A1"/>
    <w:rsid w:val="004426D3"/>
    <w:rsid w:val="005A4C2E"/>
    <w:rsid w:val="00643577"/>
    <w:rsid w:val="007316DF"/>
    <w:rsid w:val="00784A20"/>
    <w:rsid w:val="009F754E"/>
    <w:rsid w:val="00A21C8C"/>
    <w:rsid w:val="00AE5182"/>
    <w:rsid w:val="00B35C97"/>
    <w:rsid w:val="00F50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A20"/>
    <w:pPr>
      <w:spacing w:after="160" w:line="259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uiPriority w:val="99"/>
    <w:rsid w:val="007316DF"/>
    <w:pPr>
      <w:widowControl w:val="0"/>
      <w:suppressLineNumbers/>
      <w:suppressAutoHyphens/>
      <w:spacing w:after="0" w:line="240" w:lineRule="auto"/>
    </w:pPr>
    <w:rPr>
      <w:rFonts w:cs="Times New Roman"/>
      <w:sz w:val="24"/>
      <w:szCs w:val="24"/>
      <w:lang w:val="en-US" w:eastAsia="ro-RO"/>
    </w:rPr>
  </w:style>
  <w:style w:type="paragraph" w:customStyle="1" w:styleId="TableHeading">
    <w:name w:val="Table Heading"/>
    <w:basedOn w:val="TableContents"/>
    <w:uiPriority w:val="99"/>
    <w:rsid w:val="007316DF"/>
    <w:pPr>
      <w:jc w:val="center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rsid w:val="007316DF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rsid w:val="00AE5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E5182"/>
  </w:style>
  <w:style w:type="paragraph" w:styleId="Footer">
    <w:name w:val="footer"/>
    <w:basedOn w:val="Normal"/>
    <w:link w:val="FooterChar"/>
    <w:uiPriority w:val="99"/>
    <w:rsid w:val="00AE5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E51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95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zabella.lengyel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226</Words>
  <Characters>1294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Profesor</dc:creator>
  <cp:keywords/>
  <dc:description/>
  <cp:lastModifiedBy>Agnes</cp:lastModifiedBy>
  <cp:revision>2</cp:revision>
  <dcterms:created xsi:type="dcterms:W3CDTF">2014-11-08T17:00:00Z</dcterms:created>
  <dcterms:modified xsi:type="dcterms:W3CDTF">2014-11-08T17:00:00Z</dcterms:modified>
</cp:coreProperties>
</file>