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CAD" w:rsidRPr="00BF16E8" w:rsidRDefault="00A86CAD" w:rsidP="00BF16E8">
      <w:pPr>
        <w:spacing w:after="200" w:line="276" w:lineRule="auto"/>
        <w:rPr>
          <w:b/>
          <w:bCs/>
          <w:sz w:val="20"/>
          <w:szCs w:val="20"/>
          <w:lang w:val="ro-RO" w:eastAsia="ro-RO"/>
        </w:rPr>
      </w:pPr>
      <w:r w:rsidRPr="00BF16E8">
        <w:rPr>
          <w:b/>
          <w:bCs/>
          <w:sz w:val="20"/>
          <w:szCs w:val="20"/>
          <w:lang w:val="ro-RO" w:eastAsia="ro-RO"/>
        </w:rPr>
        <w:t>CENTRUL  ŞCOLAR  PENTRU  EDUCAŢIE  INCLUZIVĂ  ,, RUDOLF STEINER’’  HUNEDOARA</w:t>
      </w:r>
    </w:p>
    <w:p w:rsidR="00A86CAD" w:rsidRDefault="00A86CAD"/>
    <w:p w:rsidR="00A86CAD" w:rsidRPr="001840F2" w:rsidRDefault="00A86CAD" w:rsidP="001840F2"/>
    <w:p w:rsidR="00A86CAD" w:rsidRPr="001840F2" w:rsidRDefault="00A86CAD" w:rsidP="001840F2"/>
    <w:p w:rsidR="00A86CAD" w:rsidRPr="001840F2" w:rsidRDefault="00A86CAD" w:rsidP="001840F2"/>
    <w:p w:rsidR="00A86CAD" w:rsidRDefault="00A86CAD" w:rsidP="001840F2">
      <w:pPr>
        <w:tabs>
          <w:tab w:val="left" w:pos="3375"/>
        </w:tabs>
        <w:jc w:val="both"/>
      </w:pPr>
    </w:p>
    <w:p w:rsidR="00A86CAD" w:rsidRDefault="00A86CAD" w:rsidP="001840F2">
      <w:pPr>
        <w:tabs>
          <w:tab w:val="left" w:pos="3375"/>
        </w:tabs>
        <w:jc w:val="both"/>
      </w:pPr>
    </w:p>
    <w:p w:rsidR="00A86CAD" w:rsidRDefault="00A86CAD" w:rsidP="001840F2">
      <w:pPr>
        <w:tabs>
          <w:tab w:val="left" w:pos="3375"/>
        </w:tabs>
        <w:jc w:val="both"/>
      </w:pPr>
    </w:p>
    <w:p w:rsidR="00A86CAD" w:rsidRPr="001840F2" w:rsidRDefault="00A86CAD" w:rsidP="001840F2">
      <w:pPr>
        <w:tabs>
          <w:tab w:val="left" w:pos="3375"/>
        </w:tabs>
        <w:jc w:val="both"/>
        <w:rPr>
          <w:b/>
          <w:bCs/>
        </w:rPr>
      </w:pPr>
      <w:r>
        <w:t xml:space="preserve">                                            </w:t>
      </w:r>
      <w:r>
        <w:rPr>
          <w:b/>
          <w:bCs/>
        </w:rPr>
        <w:t xml:space="preserve">           </w:t>
      </w:r>
      <w:r w:rsidRPr="001840F2">
        <w:rPr>
          <w:b/>
          <w:bCs/>
        </w:rPr>
        <w:t xml:space="preserve">  CERC  PEDAGOGIC </w:t>
      </w:r>
    </w:p>
    <w:p w:rsidR="00A86CAD" w:rsidRPr="001840F2" w:rsidRDefault="00A86CAD" w:rsidP="001840F2">
      <w:pPr>
        <w:tabs>
          <w:tab w:val="left" w:pos="3375"/>
        </w:tabs>
        <w:jc w:val="both"/>
        <w:rPr>
          <w:b/>
          <w:bCs/>
        </w:rPr>
      </w:pPr>
      <w:r w:rsidRPr="001840F2">
        <w:rPr>
          <w:b/>
          <w:bCs/>
        </w:rPr>
        <w:t xml:space="preserve">                                           </w:t>
      </w:r>
      <w:r>
        <w:rPr>
          <w:b/>
          <w:bCs/>
        </w:rPr>
        <w:t xml:space="preserve"> </w:t>
      </w:r>
      <w:r w:rsidRPr="001840F2">
        <w:rPr>
          <w:b/>
          <w:bCs/>
        </w:rPr>
        <w:t>PROFESORI  EDUCA</w:t>
      </w:r>
      <w:r w:rsidRPr="001840F2">
        <w:rPr>
          <w:b/>
          <w:bCs/>
          <w:lang w:val="ro-RO"/>
        </w:rPr>
        <w:t>ŢIE  SPECIALĂ</w:t>
      </w:r>
    </w:p>
    <w:p w:rsidR="00A86CAD" w:rsidRDefault="00A86CAD">
      <w:pPr>
        <w:tabs>
          <w:tab w:val="left" w:pos="3375"/>
        </w:tabs>
        <w:rPr>
          <w:b/>
          <w:bCs/>
        </w:rPr>
      </w:pPr>
    </w:p>
    <w:p w:rsidR="00A86CAD" w:rsidRDefault="00A86CAD" w:rsidP="001840F2">
      <w:pPr>
        <w:rPr>
          <w:b/>
          <w:bCs/>
        </w:rPr>
      </w:pPr>
    </w:p>
    <w:p w:rsidR="00A86CAD" w:rsidRDefault="00A86CAD" w:rsidP="001840F2">
      <w:pPr>
        <w:rPr>
          <w:b/>
          <w:bCs/>
        </w:rPr>
      </w:pPr>
    </w:p>
    <w:p w:rsidR="00A86CAD" w:rsidRDefault="00A86CAD" w:rsidP="001840F2">
      <w:pPr>
        <w:rPr>
          <w:b/>
          <w:bCs/>
        </w:rPr>
      </w:pPr>
    </w:p>
    <w:p w:rsidR="00A86CAD" w:rsidRDefault="00A86CAD" w:rsidP="001840F2">
      <w:pPr>
        <w:rPr>
          <w:b/>
          <w:bCs/>
        </w:rPr>
      </w:pPr>
    </w:p>
    <w:p w:rsidR="00A86CAD" w:rsidRDefault="00A86CAD" w:rsidP="001840F2">
      <w:pPr>
        <w:rPr>
          <w:b/>
          <w:bCs/>
        </w:rPr>
      </w:pPr>
    </w:p>
    <w:p w:rsidR="00A86CAD" w:rsidRPr="00465F06" w:rsidRDefault="00A86CAD" w:rsidP="001840F2">
      <w:pPr>
        <w:rPr>
          <w:b/>
          <w:bCs/>
        </w:rPr>
      </w:pPr>
      <w:r>
        <w:rPr>
          <w:b/>
          <w:bCs/>
        </w:rPr>
        <w:t xml:space="preserve">DATA  ŞI  LOCUL  DESFĂŞURĂRII:   </w:t>
      </w:r>
      <w:r>
        <w:t>21.11</w:t>
      </w:r>
      <w:r w:rsidRPr="00465F06">
        <w:t xml:space="preserve">.2014 </w:t>
      </w:r>
      <w:r w:rsidRPr="00465F06">
        <w:rPr>
          <w:lang w:val="en-US"/>
        </w:rPr>
        <w:t xml:space="preserve">- </w:t>
      </w:r>
      <w:r w:rsidRPr="00465F06">
        <w:t>LUPENI</w:t>
      </w:r>
    </w:p>
    <w:p w:rsidR="00A86CAD" w:rsidRDefault="00A86CAD" w:rsidP="001840F2"/>
    <w:p w:rsidR="00A86CAD" w:rsidRDefault="00A86CAD" w:rsidP="001840F2">
      <w:pPr>
        <w:rPr>
          <w:b/>
          <w:bCs/>
          <w:lang w:val="en-US"/>
        </w:rPr>
      </w:pPr>
      <w:r w:rsidRPr="001840F2">
        <w:rPr>
          <w:b/>
          <w:bCs/>
        </w:rPr>
        <w:t>TEMA</w:t>
      </w:r>
      <w:r w:rsidRPr="001840F2">
        <w:rPr>
          <w:b/>
          <w:bCs/>
          <w:lang w:val="en-US"/>
        </w:rPr>
        <w:t xml:space="preserve">: </w:t>
      </w:r>
      <w:r>
        <w:rPr>
          <w:b/>
          <w:bCs/>
          <w:lang w:val="en-US"/>
        </w:rPr>
        <w:t xml:space="preserve">   </w:t>
      </w:r>
    </w:p>
    <w:p w:rsidR="00A86CAD" w:rsidRDefault="00A86CAD" w:rsidP="001840F2">
      <w:pPr>
        <w:rPr>
          <w:b/>
          <w:bCs/>
          <w:lang w:val="en-US"/>
        </w:rPr>
      </w:pPr>
      <w:r w:rsidRPr="001840F2">
        <w:rPr>
          <w:lang w:val="en-US"/>
        </w:rPr>
        <w:t>ROLUL  ACTIVIT</w:t>
      </w:r>
      <w:r w:rsidRPr="001840F2">
        <w:rPr>
          <w:lang w:val="ro-RO"/>
        </w:rPr>
        <w:t xml:space="preserve">ĂŢILOR  </w:t>
      </w:r>
      <w:r>
        <w:rPr>
          <w:lang w:val="ro-RO"/>
        </w:rPr>
        <w:t xml:space="preserve">ARTISTICE </w:t>
      </w:r>
      <w:r w:rsidRPr="001840F2">
        <w:rPr>
          <w:lang w:val="ro-RO"/>
        </w:rPr>
        <w:t xml:space="preserve">  ÎN  DE</w:t>
      </w:r>
      <w:r w:rsidRPr="001840F2">
        <w:rPr>
          <w:lang w:val="en-US"/>
        </w:rPr>
        <w:t>ZVOLTAREA  PERSONALIT</w:t>
      </w:r>
      <w:r w:rsidRPr="001840F2">
        <w:rPr>
          <w:lang w:val="ro-RO"/>
        </w:rPr>
        <w:t>ĂŢII  ELEVILOR  CU  C.E.S.</w:t>
      </w:r>
    </w:p>
    <w:p w:rsidR="00A86CAD" w:rsidRDefault="00A86CAD" w:rsidP="001840F2">
      <w:pPr>
        <w:rPr>
          <w:lang w:val="en-US"/>
        </w:rPr>
      </w:pPr>
    </w:p>
    <w:p w:rsidR="00A86CAD" w:rsidRDefault="00A86CAD" w:rsidP="001840F2">
      <w:pPr>
        <w:rPr>
          <w:b/>
          <w:bCs/>
          <w:lang w:val="en-US"/>
        </w:rPr>
      </w:pPr>
      <w:r>
        <w:rPr>
          <w:b/>
          <w:bCs/>
          <w:lang w:val="en-US"/>
        </w:rPr>
        <w:t>PROGRAMUL:</w:t>
      </w:r>
    </w:p>
    <w:p w:rsidR="00A86CAD" w:rsidRPr="00633029" w:rsidRDefault="00A86CAD" w:rsidP="001840F2">
      <w:pPr>
        <w:rPr>
          <w:lang w:val="en-US"/>
        </w:rPr>
      </w:pPr>
    </w:p>
    <w:p w:rsidR="00A86CAD" w:rsidRPr="00633029" w:rsidRDefault="00A86CAD" w:rsidP="001840F2">
      <w:pPr>
        <w:rPr>
          <w:lang w:val="ro-RO"/>
        </w:rPr>
      </w:pPr>
      <w:r w:rsidRPr="00633029">
        <w:rPr>
          <w:lang w:val="en-US"/>
        </w:rPr>
        <w:t>10.00 - 10.30</w:t>
      </w:r>
      <w:r>
        <w:rPr>
          <w:lang w:val="en-US"/>
        </w:rPr>
        <w:t xml:space="preserve"> </w:t>
      </w:r>
      <w:r w:rsidRPr="00633029">
        <w:rPr>
          <w:lang w:val="en-US"/>
        </w:rPr>
        <w:t>Primirea  invita</w:t>
      </w:r>
      <w:r w:rsidRPr="00633029">
        <w:rPr>
          <w:lang w:val="ro-RO"/>
        </w:rPr>
        <w:t>ţilor</w:t>
      </w:r>
    </w:p>
    <w:p w:rsidR="00A86CAD" w:rsidRPr="00633029" w:rsidRDefault="00A86CAD" w:rsidP="00272BB1">
      <w:pPr>
        <w:jc w:val="both"/>
        <w:rPr>
          <w:lang w:val="en-US"/>
        </w:rPr>
      </w:pPr>
      <w:r w:rsidRPr="00633029">
        <w:rPr>
          <w:lang w:val="ro-RO"/>
        </w:rPr>
        <w:t xml:space="preserve">10.30 </w:t>
      </w:r>
      <w:r>
        <w:rPr>
          <w:lang w:val="en-US"/>
        </w:rPr>
        <w:t>- 11.30</w:t>
      </w:r>
      <w:r w:rsidRPr="00633029">
        <w:rPr>
          <w:lang w:val="en-US"/>
        </w:rPr>
        <w:t xml:space="preserve"> </w:t>
      </w:r>
      <w:r>
        <w:rPr>
          <w:lang w:val="en-US"/>
        </w:rPr>
        <w:t xml:space="preserve"> </w:t>
      </w:r>
      <w:r w:rsidRPr="00633029">
        <w:rPr>
          <w:lang w:val="en-US"/>
        </w:rPr>
        <w:t xml:space="preserve">Informare cu privire la desfăşurarea programului  </w:t>
      </w:r>
    </w:p>
    <w:p w:rsidR="00A86CAD" w:rsidRPr="00633029" w:rsidRDefault="00A86CAD" w:rsidP="00272BB1">
      <w:pPr>
        <w:jc w:val="both"/>
        <w:rPr>
          <w:lang w:val="en-US"/>
        </w:rPr>
      </w:pPr>
      <w:r w:rsidRPr="00633029">
        <w:rPr>
          <w:lang w:val="en-US"/>
        </w:rPr>
        <w:t xml:space="preserve">                       </w:t>
      </w:r>
      <w:r>
        <w:rPr>
          <w:lang w:val="en-US"/>
        </w:rPr>
        <w:t>Prezentarea Po</w:t>
      </w:r>
      <w:r w:rsidRPr="00633029">
        <w:rPr>
          <w:lang w:val="en-US"/>
        </w:rPr>
        <w:t>wer</w:t>
      </w:r>
      <w:r>
        <w:rPr>
          <w:lang w:val="en-US"/>
        </w:rPr>
        <w:t>-</w:t>
      </w:r>
      <w:r w:rsidRPr="00633029">
        <w:rPr>
          <w:lang w:val="en-US"/>
        </w:rPr>
        <w:t xml:space="preserve"> Point a tematicii cercului</w:t>
      </w:r>
    </w:p>
    <w:p w:rsidR="00A86CAD" w:rsidRPr="00633029" w:rsidRDefault="00A86CAD" w:rsidP="004F082C">
      <w:pPr>
        <w:tabs>
          <w:tab w:val="left" w:pos="1185"/>
        </w:tabs>
        <w:rPr>
          <w:lang w:val="ro-RO"/>
        </w:rPr>
      </w:pPr>
      <w:r>
        <w:rPr>
          <w:lang w:val="ro-RO"/>
        </w:rPr>
        <w:t>11.30</w:t>
      </w:r>
      <w:r w:rsidRPr="00633029">
        <w:rPr>
          <w:lang w:val="ro-RO"/>
        </w:rPr>
        <w:t xml:space="preserve"> </w:t>
      </w:r>
      <w:r>
        <w:rPr>
          <w:lang w:val="en-US"/>
        </w:rPr>
        <w:t>- 12.0</w:t>
      </w:r>
      <w:r w:rsidRPr="00633029">
        <w:rPr>
          <w:lang w:val="en-US"/>
        </w:rPr>
        <w:t>0  Pauz</w:t>
      </w:r>
      <w:r w:rsidRPr="00633029">
        <w:rPr>
          <w:lang w:val="ro-RO"/>
        </w:rPr>
        <w:t>ă</w:t>
      </w:r>
    </w:p>
    <w:p w:rsidR="00A86CAD" w:rsidRPr="00633029" w:rsidRDefault="00A86CAD" w:rsidP="004F082C">
      <w:pPr>
        <w:tabs>
          <w:tab w:val="left" w:pos="1185"/>
        </w:tabs>
        <w:rPr>
          <w:lang w:val="en-US"/>
        </w:rPr>
      </w:pPr>
      <w:r>
        <w:rPr>
          <w:lang w:val="ro-RO"/>
        </w:rPr>
        <w:t>12.0</w:t>
      </w:r>
      <w:r w:rsidRPr="00633029">
        <w:rPr>
          <w:lang w:val="ro-RO"/>
        </w:rPr>
        <w:t>0</w:t>
      </w:r>
      <w:r>
        <w:rPr>
          <w:lang w:val="en-US"/>
        </w:rPr>
        <w:t xml:space="preserve"> - 13.0</w:t>
      </w:r>
      <w:r w:rsidRPr="00633029">
        <w:rPr>
          <w:lang w:val="en-US"/>
        </w:rPr>
        <w:t>0  Prezentarea  serb</w:t>
      </w:r>
      <w:r w:rsidRPr="00633029">
        <w:rPr>
          <w:lang w:val="ro-RO"/>
        </w:rPr>
        <w:t>ării ,, Spirala  de  Advent</w:t>
      </w:r>
      <w:r w:rsidRPr="00633029">
        <w:rPr>
          <w:lang w:val="en-US"/>
        </w:rPr>
        <w:t>’’ ( clasele  mici)</w:t>
      </w:r>
    </w:p>
    <w:p w:rsidR="00A86CAD" w:rsidRPr="00633029" w:rsidRDefault="00A86CAD" w:rsidP="004F082C">
      <w:pPr>
        <w:tabs>
          <w:tab w:val="left" w:pos="1185"/>
        </w:tabs>
        <w:rPr>
          <w:lang w:val="en-US"/>
        </w:rPr>
      </w:pPr>
      <w:r>
        <w:rPr>
          <w:lang w:val="ro-RO"/>
        </w:rPr>
        <w:t>13.0</w:t>
      </w:r>
      <w:r w:rsidRPr="00633029">
        <w:rPr>
          <w:lang w:val="ro-RO"/>
        </w:rPr>
        <w:t>0</w:t>
      </w:r>
      <w:r>
        <w:rPr>
          <w:lang w:val="en-US"/>
        </w:rPr>
        <w:t xml:space="preserve"> - 13.45</w:t>
      </w:r>
      <w:r w:rsidRPr="00633029">
        <w:rPr>
          <w:lang w:val="en-US"/>
        </w:rPr>
        <w:t xml:space="preserve">  Ateli</w:t>
      </w:r>
      <w:r>
        <w:rPr>
          <w:lang w:val="en-US"/>
        </w:rPr>
        <w:t>e</w:t>
      </w:r>
      <w:r w:rsidRPr="00633029">
        <w:rPr>
          <w:lang w:val="en-US"/>
        </w:rPr>
        <w:t>re:</w:t>
      </w:r>
    </w:p>
    <w:p w:rsidR="00A86CAD" w:rsidRPr="00633029" w:rsidRDefault="00A86CAD" w:rsidP="004F082C">
      <w:pPr>
        <w:tabs>
          <w:tab w:val="left" w:pos="1185"/>
        </w:tabs>
        <w:rPr>
          <w:lang w:val="ro-RO"/>
        </w:rPr>
      </w:pPr>
      <w:r w:rsidRPr="00633029">
        <w:rPr>
          <w:lang w:val="en-US"/>
        </w:rPr>
        <w:t xml:space="preserve">            </w:t>
      </w:r>
      <w:r>
        <w:rPr>
          <w:lang w:val="en-US"/>
        </w:rPr>
        <w:t xml:space="preserve">              -Realizarea de c</w:t>
      </w:r>
      <w:r w:rsidRPr="00633029">
        <w:rPr>
          <w:lang w:val="en-US"/>
        </w:rPr>
        <w:t>oron</w:t>
      </w:r>
      <w:r>
        <w:rPr>
          <w:lang w:val="ro-RO"/>
        </w:rPr>
        <w:t xml:space="preserve">iţe  pentru </w:t>
      </w:r>
      <w:r w:rsidRPr="00633029">
        <w:rPr>
          <w:lang w:val="ro-RO"/>
        </w:rPr>
        <w:t>Advent</w:t>
      </w:r>
    </w:p>
    <w:p w:rsidR="00A86CAD" w:rsidRPr="00633029" w:rsidRDefault="00A86CAD" w:rsidP="004F082C">
      <w:pPr>
        <w:tabs>
          <w:tab w:val="left" w:pos="1185"/>
        </w:tabs>
        <w:rPr>
          <w:lang w:val="ro-RO"/>
        </w:rPr>
      </w:pPr>
      <w:r w:rsidRPr="00633029">
        <w:rPr>
          <w:lang w:val="ro-RO"/>
        </w:rPr>
        <w:t xml:space="preserve">                          </w:t>
      </w:r>
      <w:r w:rsidRPr="00633029">
        <w:rPr>
          <w:lang w:val="en-US"/>
        </w:rPr>
        <w:t>- Confec</w:t>
      </w:r>
      <w:r>
        <w:rPr>
          <w:lang w:val="ro-RO"/>
        </w:rPr>
        <w:t>ţionare î</w:t>
      </w:r>
      <w:r w:rsidRPr="00633029">
        <w:rPr>
          <w:lang w:val="ro-RO"/>
        </w:rPr>
        <w:t>ngeraşi</w:t>
      </w:r>
    </w:p>
    <w:p w:rsidR="00A86CAD" w:rsidRPr="0066224C" w:rsidRDefault="00A86CAD" w:rsidP="00633029">
      <w:pPr>
        <w:tabs>
          <w:tab w:val="left" w:pos="1695"/>
        </w:tabs>
        <w:rPr>
          <w:lang w:val="ro-RO"/>
        </w:rPr>
      </w:pPr>
      <w:r w:rsidRPr="00633029">
        <w:rPr>
          <w:lang w:val="ro-RO"/>
        </w:rPr>
        <w:t xml:space="preserve">                          </w:t>
      </w:r>
      <w:r w:rsidRPr="00633029">
        <w:rPr>
          <w:lang w:val="en-US"/>
        </w:rPr>
        <w:t>- Pictur</w:t>
      </w:r>
      <w:r>
        <w:rPr>
          <w:lang w:val="ro-RO"/>
        </w:rPr>
        <w:t>ă pe lemn</w:t>
      </w:r>
      <w:r w:rsidRPr="00633029">
        <w:rPr>
          <w:lang w:val="en-US"/>
        </w:rPr>
        <w:t xml:space="preserve"> </w:t>
      </w:r>
    </w:p>
    <w:p w:rsidR="00A86CAD" w:rsidRPr="00437D14" w:rsidRDefault="00A86CAD" w:rsidP="00437D14">
      <w:pPr>
        <w:tabs>
          <w:tab w:val="left" w:pos="1695"/>
        </w:tabs>
        <w:rPr>
          <w:lang w:val="ro-RO"/>
        </w:rPr>
      </w:pPr>
      <w:r>
        <w:rPr>
          <w:lang w:val="ro-RO"/>
        </w:rPr>
        <w:t xml:space="preserve"> 13.45 - 14.00  Schimb de impresii</w:t>
      </w:r>
      <w:r w:rsidRPr="00437D14">
        <w:rPr>
          <w:lang w:val="ro-RO"/>
        </w:rPr>
        <w:t xml:space="preserve"> concluzii </w:t>
      </w:r>
    </w:p>
    <w:p w:rsidR="00A86CAD" w:rsidRDefault="00A86CAD" w:rsidP="0066224C">
      <w:pPr>
        <w:jc w:val="center"/>
        <w:rPr>
          <w:lang w:val="ro-RO"/>
        </w:rPr>
      </w:pPr>
    </w:p>
    <w:p w:rsidR="00A86CAD" w:rsidRDefault="00A86CAD" w:rsidP="00D050B0">
      <w:pPr>
        <w:tabs>
          <w:tab w:val="left" w:pos="390"/>
        </w:tabs>
        <w:rPr>
          <w:lang w:val="ro-RO"/>
        </w:rPr>
      </w:pPr>
      <w:r>
        <w:rPr>
          <w:lang w:val="ro-RO"/>
        </w:rPr>
        <w:tab/>
        <w:t xml:space="preserve">           </w:t>
      </w:r>
    </w:p>
    <w:p w:rsidR="00A86CAD" w:rsidRDefault="00A86CAD" w:rsidP="00D050B0">
      <w:pPr>
        <w:tabs>
          <w:tab w:val="left" w:pos="390"/>
        </w:tabs>
        <w:rPr>
          <w:lang w:val="ro-RO"/>
        </w:rPr>
      </w:pPr>
      <w:r>
        <w:rPr>
          <w:lang w:val="ro-RO"/>
        </w:rPr>
        <w:t xml:space="preserve">  Vă aşteptăm cu drag!</w:t>
      </w:r>
    </w:p>
    <w:p w:rsidR="00A86CAD" w:rsidRDefault="00A86CAD" w:rsidP="0066224C">
      <w:pPr>
        <w:jc w:val="center"/>
        <w:rPr>
          <w:lang w:val="ro-RO"/>
        </w:rPr>
      </w:pPr>
    </w:p>
    <w:p w:rsidR="00A86CAD" w:rsidRDefault="00A86CAD" w:rsidP="0066224C">
      <w:pPr>
        <w:jc w:val="center"/>
        <w:rPr>
          <w:lang w:val="ro-RO"/>
        </w:rPr>
      </w:pPr>
    </w:p>
    <w:p w:rsidR="00A86CAD" w:rsidRDefault="00A86CAD" w:rsidP="00C331B1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Responsabil,</w:t>
      </w:r>
    </w:p>
    <w:p w:rsidR="00A86CAD" w:rsidRPr="0066224C" w:rsidRDefault="00A86CAD" w:rsidP="0066224C">
      <w:pPr>
        <w:jc w:val="center"/>
        <w:rPr>
          <w:lang w:val="ro-RO"/>
        </w:rPr>
      </w:pPr>
      <w:r>
        <w:rPr>
          <w:lang w:val="ro-RO"/>
        </w:rPr>
        <w:t xml:space="preserve">                                          </w:t>
      </w:r>
      <w:bookmarkStart w:id="0" w:name="_GoBack"/>
      <w:bookmarkEnd w:id="0"/>
      <w:r>
        <w:rPr>
          <w:lang w:val="ro-RO"/>
        </w:rPr>
        <w:t xml:space="preserve">                                                                  Prof.   Pinko  Loredana</w:t>
      </w:r>
    </w:p>
    <w:sectPr w:rsidR="00A86CAD" w:rsidRPr="0066224C" w:rsidSect="00564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33BB0"/>
    <w:multiLevelType w:val="hybridMultilevel"/>
    <w:tmpl w:val="CE367B92"/>
    <w:lvl w:ilvl="0" w:tplc="F860322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200" w:hanging="360"/>
      </w:pPr>
    </w:lvl>
    <w:lvl w:ilvl="2" w:tplc="0418001B">
      <w:start w:val="1"/>
      <w:numFmt w:val="lowerRoman"/>
      <w:lvlText w:val="%3."/>
      <w:lvlJc w:val="right"/>
      <w:pPr>
        <w:ind w:left="1920" w:hanging="180"/>
      </w:pPr>
    </w:lvl>
    <w:lvl w:ilvl="3" w:tplc="0418000F">
      <w:start w:val="1"/>
      <w:numFmt w:val="decimal"/>
      <w:lvlText w:val="%4."/>
      <w:lvlJc w:val="left"/>
      <w:pPr>
        <w:ind w:left="2640" w:hanging="360"/>
      </w:pPr>
    </w:lvl>
    <w:lvl w:ilvl="4" w:tplc="04180019">
      <w:start w:val="1"/>
      <w:numFmt w:val="lowerLetter"/>
      <w:lvlText w:val="%5."/>
      <w:lvlJc w:val="left"/>
      <w:pPr>
        <w:ind w:left="3360" w:hanging="360"/>
      </w:pPr>
    </w:lvl>
    <w:lvl w:ilvl="5" w:tplc="0418001B">
      <w:start w:val="1"/>
      <w:numFmt w:val="lowerRoman"/>
      <w:lvlText w:val="%6."/>
      <w:lvlJc w:val="right"/>
      <w:pPr>
        <w:ind w:left="4080" w:hanging="180"/>
      </w:pPr>
    </w:lvl>
    <w:lvl w:ilvl="6" w:tplc="0418000F">
      <w:start w:val="1"/>
      <w:numFmt w:val="decimal"/>
      <w:lvlText w:val="%7."/>
      <w:lvlJc w:val="left"/>
      <w:pPr>
        <w:ind w:left="4800" w:hanging="360"/>
      </w:pPr>
    </w:lvl>
    <w:lvl w:ilvl="7" w:tplc="04180019">
      <w:start w:val="1"/>
      <w:numFmt w:val="lowerLetter"/>
      <w:lvlText w:val="%8."/>
      <w:lvlJc w:val="left"/>
      <w:pPr>
        <w:ind w:left="5520" w:hanging="360"/>
      </w:pPr>
    </w:lvl>
    <w:lvl w:ilvl="8" w:tplc="0418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5DB"/>
    <w:rsid w:val="00025D03"/>
    <w:rsid w:val="001840F2"/>
    <w:rsid w:val="001A13F5"/>
    <w:rsid w:val="001C35DB"/>
    <w:rsid w:val="00223B1E"/>
    <w:rsid w:val="00240999"/>
    <w:rsid w:val="00272BB1"/>
    <w:rsid w:val="00333A10"/>
    <w:rsid w:val="003351C2"/>
    <w:rsid w:val="00437D14"/>
    <w:rsid w:val="00465F06"/>
    <w:rsid w:val="004B36AF"/>
    <w:rsid w:val="004F082C"/>
    <w:rsid w:val="005648D4"/>
    <w:rsid w:val="00633029"/>
    <w:rsid w:val="00643531"/>
    <w:rsid w:val="0066224C"/>
    <w:rsid w:val="006D3A0C"/>
    <w:rsid w:val="006E1DC4"/>
    <w:rsid w:val="007815A2"/>
    <w:rsid w:val="007A3E47"/>
    <w:rsid w:val="007D098F"/>
    <w:rsid w:val="009E5534"/>
    <w:rsid w:val="00A84033"/>
    <w:rsid w:val="00A86CAD"/>
    <w:rsid w:val="00BF16E8"/>
    <w:rsid w:val="00C31C31"/>
    <w:rsid w:val="00C331B1"/>
    <w:rsid w:val="00C631BB"/>
    <w:rsid w:val="00CC4D69"/>
    <w:rsid w:val="00CD281F"/>
    <w:rsid w:val="00CF143E"/>
    <w:rsid w:val="00D050B0"/>
    <w:rsid w:val="00D42781"/>
    <w:rsid w:val="00DA22E2"/>
    <w:rsid w:val="00F60BCE"/>
    <w:rsid w:val="00F81FD5"/>
    <w:rsid w:val="00F93F54"/>
    <w:rsid w:val="00FD51D8"/>
    <w:rsid w:val="00FF3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5DB"/>
    <w:rPr>
      <w:rFonts w:ascii="Times New Roman" w:eastAsia="Times New Roman" w:hAnsi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840F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180</Words>
  <Characters>1030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CENTRUL  ŞCOLAR  PENTRU  EDUCAŢIE  INCLUZIVĂ  ,, RUDOLF STEINER’’  HUNEDOARA</dc:title>
  <dc:subject/>
  <dc:creator>Msi</dc:creator>
  <cp:keywords/>
  <dc:description/>
  <cp:lastModifiedBy>Agnes</cp:lastModifiedBy>
  <cp:revision>2</cp:revision>
  <cp:lastPrinted>2014-11-11T17:44:00Z</cp:lastPrinted>
  <dcterms:created xsi:type="dcterms:W3CDTF">2014-11-14T03:10:00Z</dcterms:created>
  <dcterms:modified xsi:type="dcterms:W3CDTF">2014-11-14T03:10:00Z</dcterms:modified>
</cp:coreProperties>
</file>