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BDF" w:rsidRPr="00E364CD" w:rsidRDefault="00772BDF" w:rsidP="00E364CD">
      <w:pPr>
        <w:jc w:val="center"/>
        <w:rPr>
          <w:color w:val="000000"/>
          <w:sz w:val="40"/>
          <w:szCs w:val="40"/>
        </w:rPr>
      </w:pPr>
      <w:r w:rsidRPr="00E364CD">
        <w:rPr>
          <w:color w:val="000000"/>
          <w:sz w:val="40"/>
          <w:szCs w:val="40"/>
        </w:rPr>
        <w:t>Scoala Generala *I.G.Duca* Petrosani</w:t>
      </w:r>
    </w:p>
    <w:p w:rsidR="00772BDF" w:rsidRPr="00E364CD" w:rsidRDefault="00772BDF" w:rsidP="00E364CD">
      <w:pPr>
        <w:rPr>
          <w:sz w:val="32"/>
          <w:szCs w:val="32"/>
        </w:rPr>
      </w:pPr>
    </w:p>
    <w:p w:rsidR="00772BDF" w:rsidRPr="00E364CD" w:rsidRDefault="00772BDF" w:rsidP="00E364CD">
      <w:pPr>
        <w:rPr>
          <w:sz w:val="48"/>
          <w:szCs w:val="48"/>
        </w:rPr>
      </w:pPr>
    </w:p>
    <w:p w:rsidR="00772BDF" w:rsidRPr="00B71394" w:rsidRDefault="00772BDF" w:rsidP="00E364CD">
      <w:pPr>
        <w:jc w:val="center"/>
        <w:rPr>
          <w:color w:val="C00000"/>
          <w:sz w:val="56"/>
          <w:szCs w:val="56"/>
        </w:rPr>
      </w:pPr>
      <w:r w:rsidRPr="00B71394">
        <w:rPr>
          <w:color w:val="C00000"/>
          <w:sz w:val="56"/>
          <w:szCs w:val="56"/>
        </w:rPr>
        <w:t>CERC PEDAGOGIC</w:t>
      </w:r>
    </w:p>
    <w:p w:rsidR="00772BDF" w:rsidRDefault="00772BDF" w:rsidP="00E364CD">
      <w:pPr>
        <w:tabs>
          <w:tab w:val="left" w:pos="960"/>
        </w:tabs>
        <w:jc w:val="center"/>
        <w:rPr>
          <w:color w:val="0070C0"/>
          <w:sz w:val="48"/>
          <w:szCs w:val="48"/>
        </w:rPr>
      </w:pPr>
      <w:r>
        <w:rPr>
          <w:sz w:val="32"/>
          <w:szCs w:val="32"/>
        </w:rPr>
        <w:t>*PROFESORI-EDUCATORI ; INVATATORI-EDUCATORI ; EDUCATOARE-EDUCATORI*</w:t>
      </w:r>
    </w:p>
    <w:p w:rsidR="00772BDF" w:rsidRPr="009112FE" w:rsidRDefault="00772BDF" w:rsidP="009112FE">
      <w:pPr>
        <w:jc w:val="center"/>
        <w:rPr>
          <w:sz w:val="32"/>
          <w:szCs w:val="32"/>
        </w:rPr>
      </w:pPr>
      <w:r>
        <w:rPr>
          <w:sz w:val="32"/>
          <w:szCs w:val="32"/>
        </w:rPr>
        <w:t>-invatamant special integrat-</w:t>
      </w:r>
    </w:p>
    <w:p w:rsidR="00772BDF" w:rsidRPr="00272859" w:rsidRDefault="00772BDF" w:rsidP="00B71394">
      <w:pPr>
        <w:jc w:val="center"/>
        <w:rPr>
          <w:color w:val="002060"/>
          <w:sz w:val="56"/>
          <w:szCs w:val="56"/>
        </w:rPr>
      </w:pPr>
      <w:r w:rsidRPr="00272859">
        <w:rPr>
          <w:color w:val="002060"/>
          <w:sz w:val="56"/>
          <w:szCs w:val="56"/>
        </w:rPr>
        <w:t xml:space="preserve">OBICEIURI SI TRADITII DE IARNA     </w:t>
      </w:r>
    </w:p>
    <w:p w:rsidR="00772BDF" w:rsidRPr="004E099D" w:rsidRDefault="00772BDF" w:rsidP="00B71394">
      <w:pPr>
        <w:jc w:val="center"/>
        <w:rPr>
          <w:color w:val="0070C0"/>
          <w:sz w:val="56"/>
          <w:szCs w:val="56"/>
        </w:rPr>
      </w:pPr>
      <w:r w:rsidRPr="00272859">
        <w:rPr>
          <w:color w:val="002060"/>
          <w:sz w:val="56"/>
          <w:szCs w:val="56"/>
        </w:rPr>
        <w:t>IN VALEA JIULUI</w:t>
      </w:r>
      <w:r w:rsidRPr="0078201F">
        <w:rPr>
          <w:noProof/>
          <w:color w:val="0070C0"/>
          <w:sz w:val="56"/>
          <w:szCs w:val="5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N/A" style="width:336pt;height:252pt;visibility:visible">
            <v:imagedata r:id="rId6" o:title=""/>
          </v:shape>
        </w:pict>
      </w:r>
    </w:p>
    <w:p w:rsidR="00772BDF" w:rsidRPr="00FA41D7" w:rsidRDefault="00772BDF" w:rsidP="00FA41D7">
      <w:pPr>
        <w:jc w:val="center"/>
        <w:rPr>
          <w:sz w:val="36"/>
          <w:szCs w:val="36"/>
        </w:rPr>
      </w:pPr>
      <w:r>
        <w:rPr>
          <w:sz w:val="36"/>
          <w:szCs w:val="36"/>
        </w:rPr>
        <w:t>28</w:t>
      </w:r>
      <w:r w:rsidRPr="00FA41D7">
        <w:rPr>
          <w:sz w:val="36"/>
          <w:szCs w:val="36"/>
        </w:rPr>
        <w:t xml:space="preserve"> NOIEMBRIE 2014</w:t>
      </w:r>
    </w:p>
    <w:p w:rsidR="00772BDF" w:rsidRPr="00476A0E" w:rsidRDefault="00772BDF" w:rsidP="0084713B">
      <w:pPr>
        <w:jc w:val="center"/>
        <w:rPr>
          <w:color w:val="002060"/>
          <w:sz w:val="32"/>
          <w:szCs w:val="32"/>
        </w:rPr>
      </w:pPr>
      <w:r w:rsidRPr="00476A0E">
        <w:rPr>
          <w:color w:val="002060"/>
          <w:sz w:val="32"/>
          <w:szCs w:val="32"/>
        </w:rPr>
        <w:t>PROGRAM DE DESFASURARE A ACTIVITATILOR CERCULUI PEDAGOGIC</w:t>
      </w:r>
    </w:p>
    <w:p w:rsidR="00772BDF" w:rsidRPr="00476A0E" w:rsidRDefault="00772BDF" w:rsidP="00E364CD">
      <w:pPr>
        <w:rPr>
          <w:sz w:val="24"/>
          <w:szCs w:val="24"/>
        </w:rPr>
      </w:pPr>
      <w:r w:rsidRPr="00476A0E">
        <w:rPr>
          <w:sz w:val="24"/>
          <w:szCs w:val="24"/>
        </w:rPr>
        <w:t>*PROFESORI-EDUCATORI; INVATATORI-EDUCATORI; EDUCATOARE-EDUCATORI*</w:t>
      </w:r>
    </w:p>
    <w:p w:rsidR="00772BDF" w:rsidRDefault="00772BDF" w:rsidP="00E364C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10.00-10.30       Primirea invitatiilor</w:t>
      </w:r>
    </w:p>
    <w:p w:rsidR="00772BDF" w:rsidRDefault="00772BDF" w:rsidP="00E364C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10.30-11.00        Prezentarea in imagini a activitatii elevilor invatamantului</w:t>
      </w:r>
    </w:p>
    <w:p w:rsidR="00772BDF" w:rsidRDefault="00772BDF" w:rsidP="00E364C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special integrat</w:t>
      </w:r>
    </w:p>
    <w:p w:rsidR="00772BDF" w:rsidRDefault="00772BDF" w:rsidP="001E17EE">
      <w:pPr>
        <w:tabs>
          <w:tab w:val="left" w:pos="19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Prezentare Power Point</w:t>
      </w:r>
    </w:p>
    <w:p w:rsidR="00772BDF" w:rsidRDefault="00772BDF" w:rsidP="001E17EE">
      <w:pPr>
        <w:tabs>
          <w:tab w:val="left" w:pos="247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*Obiceiuri si traditii de iarna in Valea Jiului*</w:t>
      </w:r>
    </w:p>
    <w:p w:rsidR="00772BDF" w:rsidRDefault="00772BDF" w:rsidP="001E17EE">
      <w:pPr>
        <w:tabs>
          <w:tab w:val="left" w:pos="3315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Pr="001E17EE">
        <w:rPr>
          <w:b/>
          <w:bCs/>
          <w:sz w:val="28"/>
          <w:szCs w:val="28"/>
        </w:rPr>
        <w:t>-propunator</w:t>
      </w:r>
      <w:r>
        <w:rPr>
          <w:b/>
          <w:bCs/>
          <w:sz w:val="28"/>
          <w:szCs w:val="28"/>
        </w:rPr>
        <w:t>:profesor-ed. Bulinschi Gheorghe</w:t>
      </w:r>
    </w:p>
    <w:p w:rsidR="00772BDF" w:rsidRDefault="00772BDF" w:rsidP="001E17EE">
      <w:pPr>
        <w:tabs>
          <w:tab w:val="left" w:pos="331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11.00-12.30          Activitati pe ateliere</w:t>
      </w:r>
    </w:p>
    <w:p w:rsidR="00772BDF" w:rsidRDefault="00772BDF" w:rsidP="007E1F37">
      <w:pPr>
        <w:tabs>
          <w:tab w:val="left" w:pos="178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Atelier I *Traista momarlanului*</w:t>
      </w:r>
    </w:p>
    <w:p w:rsidR="00772BDF" w:rsidRDefault="00772BDF" w:rsidP="007E1F37">
      <w:pPr>
        <w:tabs>
          <w:tab w:val="left" w:pos="22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-propunator:profesor-ed. Kutasi Veronika</w:t>
      </w:r>
    </w:p>
    <w:p w:rsidR="00772BDF" w:rsidRDefault="00772BDF" w:rsidP="007E1F37">
      <w:pPr>
        <w:tabs>
          <w:tab w:val="left" w:pos="384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profesor-ed.Stoica Mihaela</w:t>
      </w:r>
    </w:p>
    <w:p w:rsidR="00772BDF" w:rsidRDefault="00772BDF" w:rsidP="007E1F37">
      <w:pPr>
        <w:tabs>
          <w:tab w:val="left" w:pos="384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profesor-ed.Iurea George</w:t>
      </w:r>
    </w:p>
    <w:p w:rsidR="00772BDF" w:rsidRDefault="00772BDF" w:rsidP="007E1F37">
      <w:pPr>
        <w:tabs>
          <w:tab w:val="left" w:pos="192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Atelier II    Accesoriu vestimentar</w:t>
      </w:r>
    </w:p>
    <w:p w:rsidR="00772BDF" w:rsidRDefault="00772BDF" w:rsidP="007E1F37">
      <w:pPr>
        <w:tabs>
          <w:tab w:val="left" w:pos="258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*Zgardita cu motive momarlanesti*</w:t>
      </w:r>
    </w:p>
    <w:p w:rsidR="00772BDF" w:rsidRDefault="00772BDF" w:rsidP="007E1F37">
      <w:pPr>
        <w:tabs>
          <w:tab w:val="left" w:pos="258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-propunator:profesor-ed. Selesan Livia</w:t>
      </w:r>
    </w:p>
    <w:p w:rsidR="00772BDF" w:rsidRDefault="00772BDF" w:rsidP="007E1F37">
      <w:pPr>
        <w:tabs>
          <w:tab w:val="left" w:pos="411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profesor-ed. Matan Ramona</w:t>
      </w:r>
    </w:p>
    <w:p w:rsidR="00772BDF" w:rsidRDefault="00772BDF" w:rsidP="006A713D">
      <w:pPr>
        <w:tabs>
          <w:tab w:val="left" w:pos="411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profesor-ed. Iacob Delia</w:t>
      </w:r>
    </w:p>
    <w:p w:rsidR="00772BDF" w:rsidRDefault="00772BDF" w:rsidP="006A713D">
      <w:pPr>
        <w:tabs>
          <w:tab w:val="left" w:pos="411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12.30-13.00     Pauza</w:t>
      </w:r>
    </w:p>
    <w:p w:rsidR="00772BDF" w:rsidRDefault="00772BDF" w:rsidP="006A713D">
      <w:pPr>
        <w:tabs>
          <w:tab w:val="left" w:pos="411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13.00-13.15    Surpriza! </w:t>
      </w:r>
    </w:p>
    <w:p w:rsidR="00772BDF" w:rsidRDefault="00772BDF" w:rsidP="006A713D">
      <w:pPr>
        <w:tabs>
          <w:tab w:val="left" w:pos="184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-propunator: profesor-ed. Ioanas Gabriela</w:t>
      </w:r>
    </w:p>
    <w:p w:rsidR="00772BDF" w:rsidRPr="001E17EE" w:rsidRDefault="00772BDF" w:rsidP="006A713D">
      <w:pPr>
        <w:tabs>
          <w:tab w:val="left" w:pos="184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13.15-13.30    Evaluarea activitatii</w:t>
      </w:r>
    </w:p>
    <w:sectPr w:rsidR="00772BDF" w:rsidRPr="001E17EE" w:rsidSect="008133A1">
      <w:pgSz w:w="12240" w:h="15840"/>
      <w:pgMar w:top="1417" w:right="1440" w:bottom="1417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2BDF" w:rsidRDefault="00772BDF" w:rsidP="00FA41D7">
      <w:pPr>
        <w:spacing w:after="0" w:line="240" w:lineRule="auto"/>
      </w:pPr>
      <w:r>
        <w:separator/>
      </w:r>
    </w:p>
  </w:endnote>
  <w:endnote w:type="continuationSeparator" w:id="0">
    <w:p w:rsidR="00772BDF" w:rsidRDefault="00772BDF" w:rsidP="00FA4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2BDF" w:rsidRDefault="00772BDF" w:rsidP="00FA41D7">
      <w:pPr>
        <w:spacing w:after="0" w:line="240" w:lineRule="auto"/>
      </w:pPr>
      <w:r>
        <w:separator/>
      </w:r>
    </w:p>
  </w:footnote>
  <w:footnote w:type="continuationSeparator" w:id="0">
    <w:p w:rsidR="00772BDF" w:rsidRDefault="00772BDF" w:rsidP="00FA41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4CD"/>
    <w:rsid w:val="000D2035"/>
    <w:rsid w:val="000D3286"/>
    <w:rsid w:val="00150C2C"/>
    <w:rsid w:val="001E17EE"/>
    <w:rsid w:val="00272859"/>
    <w:rsid w:val="003809C4"/>
    <w:rsid w:val="00476A0E"/>
    <w:rsid w:val="004C51A6"/>
    <w:rsid w:val="004E099D"/>
    <w:rsid w:val="0051451D"/>
    <w:rsid w:val="0052724D"/>
    <w:rsid w:val="005A61B8"/>
    <w:rsid w:val="00626871"/>
    <w:rsid w:val="006A713D"/>
    <w:rsid w:val="00772BDF"/>
    <w:rsid w:val="0078201F"/>
    <w:rsid w:val="007E1F37"/>
    <w:rsid w:val="008133A1"/>
    <w:rsid w:val="0084713B"/>
    <w:rsid w:val="008B5C0E"/>
    <w:rsid w:val="00901A59"/>
    <w:rsid w:val="009112FE"/>
    <w:rsid w:val="009617BD"/>
    <w:rsid w:val="0099590E"/>
    <w:rsid w:val="00B71394"/>
    <w:rsid w:val="00BA43E9"/>
    <w:rsid w:val="00C5715C"/>
    <w:rsid w:val="00DB55C8"/>
    <w:rsid w:val="00E00B98"/>
    <w:rsid w:val="00E364CD"/>
    <w:rsid w:val="00E42AB7"/>
    <w:rsid w:val="00EF761E"/>
    <w:rsid w:val="00F72E2B"/>
    <w:rsid w:val="00FA4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33A1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A41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41D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FA41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A41D7"/>
  </w:style>
  <w:style w:type="paragraph" w:styleId="Footer">
    <w:name w:val="footer"/>
    <w:basedOn w:val="Normal"/>
    <w:link w:val="FooterChar"/>
    <w:uiPriority w:val="99"/>
    <w:semiHidden/>
    <w:rsid w:val="00FA41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A41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164</Words>
  <Characters>940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Scoala Generala *I</dc:title>
  <dc:subject/>
  <dc:creator>1</dc:creator>
  <cp:keywords/>
  <dc:description/>
  <cp:lastModifiedBy>Agnes</cp:lastModifiedBy>
  <cp:revision>2</cp:revision>
  <dcterms:created xsi:type="dcterms:W3CDTF">2014-11-23T03:35:00Z</dcterms:created>
  <dcterms:modified xsi:type="dcterms:W3CDTF">2014-11-23T03:35:00Z</dcterms:modified>
</cp:coreProperties>
</file>