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155" w:rsidRDefault="004D2155" w:rsidP="008813A7">
      <w:pPr>
        <w:spacing w:after="0"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Şcoala Gimnazială Sarmizegetusa</w:t>
      </w:r>
    </w:p>
    <w:p w:rsidR="004D2155" w:rsidRDefault="004D2155" w:rsidP="008813A7">
      <w:pPr>
        <w:spacing w:after="0" w:line="24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 719/ 21.11.2014</w:t>
      </w:r>
    </w:p>
    <w:p w:rsidR="004D2155" w:rsidRDefault="004D2155" w:rsidP="008813A7">
      <w:pPr>
        <w:spacing w:after="0" w:line="240" w:lineRule="auto"/>
        <w:rPr>
          <w:sz w:val="28"/>
          <w:szCs w:val="28"/>
          <w:lang w:val="ro-RO"/>
        </w:rPr>
      </w:pPr>
    </w:p>
    <w:p w:rsidR="004D2155" w:rsidRPr="008813A7" w:rsidRDefault="004D2155" w:rsidP="008813A7">
      <w:pPr>
        <w:spacing w:after="0" w:line="240" w:lineRule="auto"/>
        <w:rPr>
          <w:sz w:val="28"/>
          <w:szCs w:val="28"/>
          <w:lang w:val="ro-RO"/>
        </w:rPr>
      </w:pPr>
    </w:p>
    <w:p w:rsidR="004D2155" w:rsidRDefault="004D2155" w:rsidP="008813A7">
      <w:pPr>
        <w:spacing w:after="0" w:line="240" w:lineRule="auto"/>
        <w:jc w:val="center"/>
        <w:rPr>
          <w:sz w:val="28"/>
          <w:szCs w:val="28"/>
          <w:lang w:val="ro-RO"/>
        </w:rPr>
      </w:pPr>
      <w:r>
        <w:rPr>
          <w:sz w:val="28"/>
          <w:szCs w:val="28"/>
        </w:rPr>
        <w:tab/>
      </w:r>
      <w:r w:rsidRPr="007D1630">
        <w:rPr>
          <w:sz w:val="28"/>
          <w:szCs w:val="28"/>
          <w:lang w:val="ro-RO"/>
        </w:rPr>
        <w:t>Raport de activitate</w:t>
      </w:r>
    </w:p>
    <w:p w:rsidR="004D2155" w:rsidRPr="008813A7" w:rsidRDefault="004D2155" w:rsidP="008813A7">
      <w:pPr>
        <w:spacing w:after="0" w:line="240" w:lineRule="auto"/>
        <w:jc w:val="center"/>
        <w:rPr>
          <w:sz w:val="28"/>
          <w:szCs w:val="28"/>
          <w:lang w:val="ro-RO"/>
        </w:rPr>
      </w:pPr>
    </w:p>
    <w:p w:rsidR="004D2155" w:rsidRDefault="004D2155" w:rsidP="008813A7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Campania “Saptamana legumelor si fructelor donate”</w:t>
      </w:r>
    </w:p>
    <w:p w:rsidR="004D2155" w:rsidRDefault="004D2155" w:rsidP="008813A7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17- 21.11.2014</w:t>
      </w:r>
    </w:p>
    <w:p w:rsidR="004D2155" w:rsidRDefault="004D2155" w:rsidP="008813A7">
      <w:pPr>
        <w:spacing w:after="0" w:line="240" w:lineRule="auto"/>
        <w:jc w:val="center"/>
      </w:pPr>
    </w:p>
    <w:p w:rsidR="004D2155" w:rsidRDefault="004D2155" w:rsidP="008813A7">
      <w:pPr>
        <w:spacing w:after="0" w:line="240" w:lineRule="auto"/>
        <w:rPr>
          <w:lang w:val="ro-RO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68"/>
        <w:gridCol w:w="2001"/>
        <w:gridCol w:w="1048"/>
        <w:gridCol w:w="1787"/>
        <w:gridCol w:w="1559"/>
        <w:gridCol w:w="2268"/>
        <w:gridCol w:w="3118"/>
      </w:tblGrid>
      <w:tr w:rsidR="004D2155" w:rsidRPr="006719A6">
        <w:tc>
          <w:tcPr>
            <w:tcW w:w="1368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Domeniul activităţii</w:t>
            </w:r>
          </w:p>
        </w:tc>
        <w:tc>
          <w:tcPr>
            <w:tcW w:w="2001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Obiective specifice</w:t>
            </w:r>
          </w:p>
        </w:tc>
        <w:tc>
          <w:tcPr>
            <w:tcW w:w="1048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Parteneri</w:t>
            </w:r>
          </w:p>
        </w:tc>
        <w:tc>
          <w:tcPr>
            <w:tcW w:w="1787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Acţiuni/activităţi concrete</w:t>
            </w:r>
          </w:p>
        </w:tc>
        <w:tc>
          <w:tcPr>
            <w:tcW w:w="1559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Timp/durată</w:t>
            </w:r>
          </w:p>
        </w:tc>
        <w:tc>
          <w:tcPr>
            <w:tcW w:w="2268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Strategii de realizare</w:t>
            </w:r>
          </w:p>
        </w:tc>
        <w:tc>
          <w:tcPr>
            <w:tcW w:w="3118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Rezultate obţinute</w:t>
            </w:r>
          </w:p>
        </w:tc>
      </w:tr>
      <w:tr w:rsidR="004D2155" w:rsidRPr="006719A6">
        <w:trPr>
          <w:trHeight w:val="2465"/>
        </w:trPr>
        <w:tc>
          <w:tcPr>
            <w:tcW w:w="1368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 xml:space="preserve">1.Activitate de voluntariat </w:t>
            </w:r>
          </w:p>
        </w:tc>
        <w:tc>
          <w:tcPr>
            <w:tcW w:w="2001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* Sensibilizarea   elevilor privind nevoile copiilor cu dizabilitati;</w:t>
            </w:r>
          </w:p>
          <w:p w:rsidR="004D2155" w:rsidRPr="006719A6" w:rsidRDefault="004D2155" w:rsidP="006719A6">
            <w:pPr>
              <w:spacing w:after="0" w:line="240" w:lineRule="auto"/>
            </w:pPr>
            <w:r w:rsidRPr="006719A6">
              <w:t>* Sprijinirea persoanelor aflate in dificultati financiare;</w:t>
            </w:r>
          </w:p>
          <w:p w:rsidR="004D2155" w:rsidRPr="006719A6" w:rsidRDefault="004D2155" w:rsidP="006719A6">
            <w:pPr>
              <w:spacing w:after="0" w:line="240" w:lineRule="auto"/>
            </w:pPr>
          </w:p>
        </w:tc>
        <w:tc>
          <w:tcPr>
            <w:tcW w:w="1048" w:type="dxa"/>
          </w:tcPr>
          <w:p w:rsidR="004D2155" w:rsidRPr="006719A6" w:rsidRDefault="004D2155" w:rsidP="006719A6">
            <w:pPr>
              <w:spacing w:after="0" w:line="240" w:lineRule="auto"/>
            </w:pPr>
          </w:p>
          <w:p w:rsidR="004D2155" w:rsidRPr="006719A6" w:rsidRDefault="004D2155" w:rsidP="006719A6">
            <w:pPr>
              <w:spacing w:after="0" w:line="240" w:lineRule="auto"/>
            </w:pPr>
          </w:p>
        </w:tc>
        <w:tc>
          <w:tcPr>
            <w:tcW w:w="1787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 xml:space="preserve">1..Colectarea produselor </w:t>
            </w:r>
          </w:p>
          <w:p w:rsidR="004D2155" w:rsidRPr="006719A6" w:rsidRDefault="004D2155" w:rsidP="006719A6">
            <w:pPr>
              <w:spacing w:after="0" w:line="240" w:lineRule="auto"/>
            </w:pPr>
            <w:r w:rsidRPr="006719A6">
              <w:t>2.Transportarea  lor si distribuirea beneficiarilor.</w:t>
            </w:r>
          </w:p>
        </w:tc>
        <w:tc>
          <w:tcPr>
            <w:tcW w:w="1559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17-21.11-2014</w:t>
            </w:r>
          </w:p>
        </w:tc>
        <w:tc>
          <w:tcPr>
            <w:tcW w:w="2268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* Pupularizarea actiunii la nivelul tuturor elevilor;</w:t>
            </w:r>
          </w:p>
          <w:p w:rsidR="004D2155" w:rsidRPr="006719A6" w:rsidRDefault="004D2155" w:rsidP="006719A6">
            <w:pPr>
              <w:spacing w:after="0" w:line="240" w:lineRule="auto"/>
            </w:pPr>
            <w:r w:rsidRPr="006719A6">
              <w:t>* Implicarea  elevilor si a cadrelor didactice  in actiune;</w:t>
            </w:r>
          </w:p>
        </w:tc>
        <w:tc>
          <w:tcPr>
            <w:tcW w:w="3118" w:type="dxa"/>
          </w:tcPr>
          <w:p w:rsidR="004D2155" w:rsidRPr="006719A6" w:rsidRDefault="004D2155" w:rsidP="006719A6">
            <w:pPr>
              <w:spacing w:after="0" w:line="240" w:lineRule="auto"/>
            </w:pPr>
            <w:r w:rsidRPr="006719A6">
              <w:t>*Numar de elevi participanti 64, *cadre didactice: 10</w:t>
            </w:r>
          </w:p>
          <w:p w:rsidR="004D2155" w:rsidRPr="006719A6" w:rsidRDefault="004D2155" w:rsidP="006719A6">
            <w:pPr>
              <w:spacing w:after="0" w:line="240" w:lineRule="auto"/>
            </w:pPr>
            <w:r w:rsidRPr="006719A6">
              <w:t>*legume donate : 42 kg,</w:t>
            </w:r>
          </w:p>
          <w:p w:rsidR="004D2155" w:rsidRPr="006719A6" w:rsidRDefault="004D2155" w:rsidP="006719A6">
            <w:pPr>
              <w:spacing w:after="0" w:line="240" w:lineRule="auto"/>
            </w:pPr>
            <w:r w:rsidRPr="006719A6">
              <w:t>* fructe: 15kg.</w:t>
            </w:r>
          </w:p>
          <w:p w:rsidR="004D2155" w:rsidRPr="006719A6" w:rsidRDefault="004D2155" w:rsidP="006719A6">
            <w:pPr>
              <w:spacing w:after="0" w:line="240" w:lineRule="auto"/>
            </w:pPr>
            <w:r w:rsidRPr="006719A6">
              <w:t>*</w:t>
            </w:r>
            <w:bookmarkStart w:id="0" w:name="_GoBack"/>
            <w:bookmarkEnd w:id="0"/>
            <w:r w:rsidRPr="006719A6">
              <w:t>Au beneficiat 3 elevi ai şcolii aflati in dificultati financiare .</w:t>
            </w:r>
          </w:p>
        </w:tc>
      </w:tr>
    </w:tbl>
    <w:p w:rsidR="004D2155" w:rsidRDefault="004D2155" w:rsidP="008813A7">
      <w:pPr>
        <w:spacing w:after="0" w:line="240" w:lineRule="auto"/>
      </w:pPr>
    </w:p>
    <w:p w:rsidR="004D2155" w:rsidRDefault="004D2155" w:rsidP="008813A7">
      <w:pPr>
        <w:spacing w:after="0" w:line="240" w:lineRule="auto"/>
      </w:pPr>
    </w:p>
    <w:p w:rsidR="004D2155" w:rsidRDefault="004D2155" w:rsidP="008813A7">
      <w:pPr>
        <w:spacing w:after="0" w:line="240" w:lineRule="auto"/>
      </w:pPr>
    </w:p>
    <w:p w:rsidR="004D2155" w:rsidRDefault="004D2155" w:rsidP="008813A7">
      <w:pPr>
        <w:tabs>
          <w:tab w:val="left" w:pos="8235"/>
        </w:tabs>
        <w:spacing w:after="0" w:line="240" w:lineRule="auto"/>
        <w:rPr>
          <w:lang w:val="ro-RO"/>
        </w:rPr>
      </w:pPr>
      <w:r>
        <w:rPr>
          <w:lang w:val="ro-RO"/>
        </w:rPr>
        <w:t xml:space="preserve">            </w:t>
      </w:r>
    </w:p>
    <w:p w:rsidR="004D2155" w:rsidRDefault="004D2155" w:rsidP="008813A7">
      <w:pPr>
        <w:tabs>
          <w:tab w:val="left" w:pos="8235"/>
        </w:tabs>
        <w:spacing w:after="0" w:line="240" w:lineRule="auto"/>
        <w:rPr>
          <w:lang w:val="ro-RO"/>
        </w:rPr>
      </w:pPr>
    </w:p>
    <w:p w:rsidR="004D2155" w:rsidRDefault="004D2155" w:rsidP="008813A7">
      <w:pPr>
        <w:tabs>
          <w:tab w:val="left" w:pos="8235"/>
        </w:tabs>
        <w:spacing w:after="0" w:line="240" w:lineRule="auto"/>
        <w:rPr>
          <w:lang w:val="ro-RO"/>
        </w:rPr>
      </w:pPr>
      <w:r>
        <w:rPr>
          <w:lang w:val="ro-RO"/>
        </w:rPr>
        <w:t xml:space="preserve">                                   Director, </w:t>
      </w:r>
      <w:r>
        <w:rPr>
          <w:lang w:val="ro-RO"/>
        </w:rPr>
        <w:tab/>
        <w:t>Coordonator local SNAC,</w:t>
      </w:r>
    </w:p>
    <w:p w:rsidR="004D2155" w:rsidRPr="007D1630" w:rsidRDefault="004D2155" w:rsidP="008813A7">
      <w:pPr>
        <w:tabs>
          <w:tab w:val="left" w:pos="7875"/>
        </w:tabs>
        <w:spacing w:after="0" w:line="240" w:lineRule="auto"/>
        <w:rPr>
          <w:lang w:val="ro-RO"/>
        </w:rPr>
      </w:pPr>
      <w:r>
        <w:rPr>
          <w:lang w:val="ro-RO"/>
        </w:rPr>
        <w:t xml:space="preserve">                     Prof. Mălăeştean  Simona Claudia</w:t>
      </w:r>
      <w:r>
        <w:rPr>
          <w:lang w:val="ro-RO"/>
        </w:rPr>
        <w:tab/>
        <w:t>Prof. Tonca Argentina Loredana</w:t>
      </w:r>
    </w:p>
    <w:sectPr w:rsidR="004D2155" w:rsidRPr="007D1630" w:rsidSect="008813A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630"/>
    <w:rsid w:val="001021FB"/>
    <w:rsid w:val="001D1971"/>
    <w:rsid w:val="00233C0F"/>
    <w:rsid w:val="002B1185"/>
    <w:rsid w:val="00470AA4"/>
    <w:rsid w:val="004D2155"/>
    <w:rsid w:val="00562A88"/>
    <w:rsid w:val="005F0933"/>
    <w:rsid w:val="006719A6"/>
    <w:rsid w:val="007D1630"/>
    <w:rsid w:val="007D545F"/>
    <w:rsid w:val="008552CA"/>
    <w:rsid w:val="008813A7"/>
    <w:rsid w:val="00944009"/>
    <w:rsid w:val="00A30720"/>
    <w:rsid w:val="00D9667A"/>
    <w:rsid w:val="00DC4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18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D163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813A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0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146</Words>
  <Characters>837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Gimnazială Sarmizegetusa</dc:title>
  <dc:subject/>
  <dc:creator>user</dc:creator>
  <cp:keywords/>
  <dc:description/>
  <cp:lastModifiedBy>X</cp:lastModifiedBy>
  <cp:revision>2</cp:revision>
  <dcterms:created xsi:type="dcterms:W3CDTF">2014-11-25T05:39:00Z</dcterms:created>
  <dcterms:modified xsi:type="dcterms:W3CDTF">2014-11-25T05:39:00Z</dcterms:modified>
</cp:coreProperties>
</file>