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2130"/>
        <w:tblW w:w="97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89"/>
        <w:gridCol w:w="3449"/>
        <w:gridCol w:w="2256"/>
        <w:gridCol w:w="2803"/>
      </w:tblGrid>
      <w:tr w:rsidR="008D3498" w:rsidRPr="00907092" w:rsidTr="0020517B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i/>
                <w:color w:val="FF0000"/>
              </w:rPr>
            </w:pPr>
            <w:r w:rsidRPr="00907092">
              <w:rPr>
                <w:rFonts w:cs="Calibri"/>
                <w:color w:val="FF0000"/>
              </w:rPr>
              <w:t>CLS.PR.-IV</w:t>
            </w:r>
          </w:p>
        </w:tc>
        <w:tc>
          <w:tcPr>
            <w:tcW w:w="3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FF0000"/>
              </w:rPr>
            </w:pPr>
            <w:r w:rsidRPr="00907092">
              <w:rPr>
                <w:rFonts w:cs="Calibri"/>
                <w:color w:val="FF0000"/>
              </w:rPr>
              <w:t>Traistuta cu povesti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FF0000"/>
              </w:rPr>
            </w:pPr>
            <w:r w:rsidRPr="00907092">
              <w:rPr>
                <w:rFonts w:cs="Calibri"/>
                <w:color w:val="FF0000"/>
              </w:rPr>
              <w:t>Opțional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Salai Aurelia</w:t>
            </w:r>
          </w:p>
        </w:tc>
      </w:tr>
      <w:tr w:rsidR="008D3498" w:rsidRPr="00907092" w:rsidTr="0020517B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FF0000"/>
              </w:rPr>
            </w:pPr>
            <w:r>
              <w:rPr>
                <w:rFonts w:cs="Calibri"/>
                <w:color w:val="FF0000"/>
              </w:rPr>
              <w:t>I-IVB</w:t>
            </w:r>
          </w:p>
        </w:tc>
        <w:tc>
          <w:tcPr>
            <w:tcW w:w="3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FF0000"/>
              </w:rPr>
            </w:pPr>
            <w:r w:rsidRPr="00907092">
              <w:rPr>
                <w:rFonts w:cs="Calibri"/>
                <w:color w:val="FF0000"/>
              </w:rPr>
              <w:t>Traistuta cu povesti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FF0000"/>
              </w:rPr>
            </w:pPr>
            <w:r w:rsidRPr="00907092">
              <w:rPr>
                <w:rFonts w:cs="Calibri"/>
                <w:color w:val="FF0000"/>
              </w:rPr>
              <w:t>Opțional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Mos Mihu Mihael</w:t>
            </w:r>
          </w:p>
        </w:tc>
      </w:tr>
      <w:tr w:rsidR="008D3498" w:rsidRPr="00907092" w:rsidTr="0020517B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I-IV M</w:t>
            </w:r>
          </w:p>
        </w:tc>
        <w:tc>
          <w:tcPr>
            <w:tcW w:w="3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Traistuta cu povesti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Opțional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Nicolaie Andreea Simona</w:t>
            </w:r>
          </w:p>
        </w:tc>
      </w:tr>
      <w:tr w:rsidR="008D3498" w:rsidRPr="00907092" w:rsidTr="0020517B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VI-VIII B</w:t>
            </w:r>
          </w:p>
        </w:tc>
        <w:tc>
          <w:tcPr>
            <w:tcW w:w="3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Prietenul meu calculatorul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Opțional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Negru Greta</w:t>
            </w:r>
          </w:p>
        </w:tc>
      </w:tr>
      <w:tr w:rsidR="008D3498" w:rsidRPr="00907092" w:rsidTr="0020517B">
        <w:trPr>
          <w:trHeight w:val="290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V-VII B</w:t>
            </w:r>
          </w:p>
        </w:tc>
        <w:tc>
          <w:tcPr>
            <w:tcW w:w="3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Prietenul meu calculatorul</w:t>
            </w:r>
          </w:p>
        </w:tc>
        <w:tc>
          <w:tcPr>
            <w:tcW w:w="2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 w:rsidRPr="00907092">
              <w:rPr>
                <w:rFonts w:cs="Calibri"/>
                <w:color w:val="000000"/>
              </w:rPr>
              <w:t>Opțional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498" w:rsidRPr="00907092" w:rsidRDefault="008D3498" w:rsidP="0020517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Negru greta</w:t>
            </w:r>
          </w:p>
        </w:tc>
      </w:tr>
    </w:tbl>
    <w:p w:rsidR="008D3498" w:rsidRPr="0020517B" w:rsidRDefault="008D3498" w:rsidP="0020517B">
      <w:pPr>
        <w:spacing w:after="0" w:line="240" w:lineRule="auto"/>
        <w:ind w:left="-426"/>
        <w:rPr>
          <w:rFonts w:ascii="Arial" w:hAnsi="Arial" w:cs="Arial"/>
          <w:sz w:val="40"/>
          <w:szCs w:val="40"/>
        </w:rPr>
      </w:pPr>
      <w:r w:rsidRPr="0020517B">
        <w:rPr>
          <w:rFonts w:ascii="Arial" w:hAnsi="Arial" w:cs="Arial"/>
          <w:b/>
          <w:bCs/>
          <w:sz w:val="40"/>
          <w:szCs w:val="40"/>
        </w:rPr>
        <w:t>SCOALA  GIMNAZIALA  BANITA</w:t>
      </w:r>
    </w:p>
    <w:p w:rsidR="008D3498" w:rsidRPr="0020517B" w:rsidRDefault="008D3498" w:rsidP="0020517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0517B">
        <w:rPr>
          <w:rFonts w:ascii="Arial" w:hAnsi="Arial" w:cs="Arial"/>
          <w:sz w:val="20"/>
          <w:szCs w:val="20"/>
        </w:rPr>
        <w:t xml:space="preserve">  Cod 337065 – Str.Garii nr.193, Comuna Banita, jud. Hunedoara </w:t>
      </w:r>
    </w:p>
    <w:p w:rsidR="008D3498" w:rsidRDefault="008D3498" w:rsidP="0020517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0517B">
        <w:rPr>
          <w:rFonts w:ascii="Arial" w:hAnsi="Arial" w:cs="Arial"/>
          <w:sz w:val="20"/>
          <w:szCs w:val="20"/>
        </w:rPr>
        <w:t xml:space="preserve">  Telefon/fax: 0254-513027;E-mail:scoalabanita@yahoo.com</w:t>
      </w:r>
    </w:p>
    <w:p w:rsidR="008D3498" w:rsidRDefault="008D3498" w:rsidP="0020517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D3498" w:rsidRPr="0020517B" w:rsidRDefault="008D3498" w:rsidP="0020517B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8D3498" w:rsidRDefault="008D3498" w:rsidP="0020517B">
      <w:pPr>
        <w:jc w:val="center"/>
      </w:pPr>
      <w:bookmarkStart w:id="0" w:name="_GoBack"/>
      <w:r>
        <w:t>MACHETA OPTIONALE AN SCOLAR 2015-2016</w:t>
      </w:r>
    </w:p>
    <w:bookmarkEnd w:id="0"/>
    <w:p w:rsidR="008D3498" w:rsidRDefault="008D3498"/>
    <w:p w:rsidR="008D3498" w:rsidRDefault="008D3498" w:rsidP="0020517B">
      <w:pPr>
        <w:jc w:val="center"/>
      </w:pPr>
      <w:r>
        <w:t>DIRECTOR,</w:t>
      </w:r>
    </w:p>
    <w:p w:rsidR="008D3498" w:rsidRDefault="008D3498" w:rsidP="0020517B">
      <w:pPr>
        <w:jc w:val="center"/>
      </w:pPr>
      <w:r>
        <w:t>PROF. MOS MIHU MIHAEL</w:t>
      </w:r>
    </w:p>
    <w:sectPr w:rsidR="008D3498" w:rsidSect="008E5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703"/>
    <w:rsid w:val="0020517B"/>
    <w:rsid w:val="00455BAF"/>
    <w:rsid w:val="00856708"/>
    <w:rsid w:val="00873326"/>
    <w:rsid w:val="008D3498"/>
    <w:rsid w:val="008E589C"/>
    <w:rsid w:val="00907092"/>
    <w:rsid w:val="00CF1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89C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75</Words>
  <Characters>433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Nela</cp:lastModifiedBy>
  <cp:revision>3</cp:revision>
  <dcterms:created xsi:type="dcterms:W3CDTF">2015-01-30T04:24:00Z</dcterms:created>
  <dcterms:modified xsi:type="dcterms:W3CDTF">2015-02-02T11:54:00Z</dcterms:modified>
</cp:coreProperties>
</file>