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F6A" w:rsidRPr="00A75181" w:rsidRDefault="00DA0F6A" w:rsidP="00A75181">
      <w:pPr>
        <w:spacing w:after="0" w:line="240" w:lineRule="auto"/>
        <w:ind w:left="360"/>
        <w:rPr>
          <w:color w:val="000000"/>
        </w:rPr>
      </w:pPr>
      <w:r w:rsidRPr="00A75181">
        <w:rPr>
          <w:color w:val="000000"/>
        </w:rPr>
        <w:t>Ș</w:t>
      </w:r>
      <w:r>
        <w:rPr>
          <w:color w:val="000000"/>
        </w:rPr>
        <w:t>COALA PRIMARĂ BLAJENI</w:t>
      </w:r>
    </w:p>
    <w:p w:rsidR="00DA0F6A" w:rsidRPr="00FB3AB6" w:rsidRDefault="00DA0F6A" w:rsidP="00A75181">
      <w:pPr>
        <w:pStyle w:val="ListParagraph"/>
        <w:spacing w:after="0" w:line="240" w:lineRule="auto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NR. 30  / 02.02.2015</w:t>
      </w:r>
    </w:p>
    <w:p w:rsidR="00DA0F6A" w:rsidRPr="00A75181" w:rsidRDefault="00DA0F6A" w:rsidP="00A75181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:rsidR="00DA0F6A" w:rsidRPr="00AC7EAD" w:rsidRDefault="00DA0F6A" w:rsidP="00A7518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sz w:val="24"/>
          <w:szCs w:val="24"/>
          <w:lang w:val="ro-RO"/>
        </w:rPr>
        <w:t>CENTRALIZAREA DISCIPLINELOR OPŢIONALE</w:t>
      </w:r>
    </w:p>
    <w:p w:rsidR="00DA0F6A" w:rsidRPr="00AC7EAD" w:rsidRDefault="00DA0F6A" w:rsidP="00E877A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sz w:val="24"/>
          <w:szCs w:val="24"/>
          <w:lang w:val="ro-RO"/>
        </w:rPr>
        <w:t>LA NIVELUL UNITĂŢII ŞCOLARE</w:t>
      </w:r>
    </w:p>
    <w:p w:rsidR="00DA0F6A" w:rsidRPr="00AC7EAD" w:rsidRDefault="00DA0F6A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sz w:val="24"/>
          <w:szCs w:val="24"/>
          <w:lang w:val="ro-RO"/>
        </w:rPr>
        <w:t>Pentru anul şcolar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  2015-2016</w:t>
      </w:r>
      <w:bookmarkStart w:id="0" w:name="_GoBack"/>
      <w:bookmarkEnd w:id="0"/>
    </w:p>
    <w:p w:rsidR="00DA0F6A" w:rsidRPr="00AC7EAD" w:rsidRDefault="00DA0F6A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DA0F6A" w:rsidRPr="00AC7EAD" w:rsidRDefault="00DA0F6A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Tabel centralizator cu situaţia disciplinelor opţionale:</w:t>
      </w:r>
    </w:p>
    <w:p w:rsidR="00DA0F6A" w:rsidRPr="00AC7EAD" w:rsidRDefault="00DA0F6A" w:rsidP="00E877A9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4296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55"/>
        <w:gridCol w:w="1324"/>
        <w:gridCol w:w="4810"/>
        <w:gridCol w:w="3537"/>
        <w:gridCol w:w="953"/>
        <w:gridCol w:w="1147"/>
        <w:gridCol w:w="1870"/>
      </w:tblGrid>
      <w:tr w:rsidR="00DA0F6A" w:rsidRPr="00AC7EAD">
        <w:trPr>
          <w:trHeight w:val="415"/>
        </w:trPr>
        <w:tc>
          <w:tcPr>
            <w:tcW w:w="655" w:type="dxa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crt.</w:t>
            </w:r>
          </w:p>
        </w:tc>
        <w:tc>
          <w:tcPr>
            <w:tcW w:w="1324" w:type="dxa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Nivelul de studiu</w:t>
            </w:r>
          </w:p>
        </w:tc>
        <w:tc>
          <w:tcPr>
            <w:tcW w:w="4810" w:type="dxa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 opţionalului</w:t>
            </w:r>
          </w:p>
        </w:tc>
        <w:tc>
          <w:tcPr>
            <w:tcW w:w="3537" w:type="dxa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Cadrul didactic propunător</w:t>
            </w:r>
          </w:p>
        </w:tc>
        <w:tc>
          <w:tcPr>
            <w:tcW w:w="953" w:type="dxa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147" w:type="dxa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Programă</w:t>
            </w:r>
          </w:p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avizată MEN/ISJ</w:t>
            </w:r>
          </w:p>
        </w:tc>
        <w:tc>
          <w:tcPr>
            <w:tcW w:w="1870" w:type="dxa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Planificare avizată şef catedră/director</w:t>
            </w:r>
          </w:p>
        </w:tc>
      </w:tr>
      <w:tr w:rsidR="00DA0F6A" w:rsidRPr="00AC7EAD">
        <w:trPr>
          <w:trHeight w:val="138"/>
        </w:trPr>
        <w:tc>
          <w:tcPr>
            <w:tcW w:w="655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1324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Preșcolar</w:t>
            </w:r>
          </w:p>
        </w:tc>
        <w:tc>
          <w:tcPr>
            <w:tcW w:w="4810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FANTEZIE SI CULOARE </w:t>
            </w:r>
          </w:p>
        </w:tc>
        <w:tc>
          <w:tcPr>
            <w:tcW w:w="3537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NEAG MARIANA</w:t>
            </w:r>
          </w:p>
        </w:tc>
        <w:tc>
          <w:tcPr>
            <w:tcW w:w="953" w:type="dxa"/>
          </w:tcPr>
          <w:p w:rsidR="00DA0F6A" w:rsidRPr="00AC7EAD" w:rsidRDefault="00DA0F6A" w:rsidP="00CF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NIVELI</w:t>
            </w:r>
          </w:p>
        </w:tc>
        <w:tc>
          <w:tcPr>
            <w:tcW w:w="1147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870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DA0F6A" w:rsidRPr="00AC7EAD">
        <w:trPr>
          <w:trHeight w:val="269"/>
        </w:trPr>
        <w:tc>
          <w:tcPr>
            <w:tcW w:w="655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DA0F6A" w:rsidRPr="00AC7EAD" w:rsidRDefault="00DA0F6A" w:rsidP="00CF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DA0F6A" w:rsidRDefault="00DA0F6A"/>
        </w:tc>
        <w:tc>
          <w:tcPr>
            <w:tcW w:w="1870" w:type="dxa"/>
          </w:tcPr>
          <w:p w:rsidR="00DA0F6A" w:rsidRDefault="00DA0F6A"/>
        </w:tc>
      </w:tr>
      <w:tr w:rsidR="00DA0F6A" w:rsidRPr="00AC7EAD">
        <w:trPr>
          <w:trHeight w:val="423"/>
        </w:trPr>
        <w:tc>
          <w:tcPr>
            <w:tcW w:w="655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324" w:type="dxa"/>
          </w:tcPr>
          <w:p w:rsidR="00DA0F6A" w:rsidRPr="00AC7EAD" w:rsidRDefault="00DA0F6A" w:rsidP="00FB3AB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Primar</w:t>
            </w:r>
          </w:p>
        </w:tc>
        <w:tc>
          <w:tcPr>
            <w:tcW w:w="4810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EDUCATIE PENTRU SANATATE </w:t>
            </w:r>
          </w:p>
        </w:tc>
        <w:tc>
          <w:tcPr>
            <w:tcW w:w="3537" w:type="dxa"/>
          </w:tcPr>
          <w:p w:rsidR="00DA0F6A" w:rsidRPr="00AC7EAD" w:rsidRDefault="00DA0F6A" w:rsidP="00DD75C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RAT MIRELA</w:t>
            </w:r>
          </w:p>
        </w:tc>
        <w:tc>
          <w:tcPr>
            <w:tcW w:w="953" w:type="dxa"/>
          </w:tcPr>
          <w:p w:rsidR="00DA0F6A" w:rsidRPr="00AC7EAD" w:rsidRDefault="00DA0F6A" w:rsidP="00DE000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P-I-III-IV</w:t>
            </w:r>
          </w:p>
        </w:tc>
        <w:tc>
          <w:tcPr>
            <w:tcW w:w="1147" w:type="dxa"/>
          </w:tcPr>
          <w:p w:rsidR="00DA0F6A" w:rsidRDefault="00DA0F6A"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MEN</w:t>
            </w:r>
          </w:p>
        </w:tc>
        <w:tc>
          <w:tcPr>
            <w:tcW w:w="1870" w:type="dxa"/>
          </w:tcPr>
          <w:p w:rsidR="00DA0F6A" w:rsidRDefault="00DA0F6A">
            <w:r w:rsidRPr="00FE09F5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DA</w:t>
            </w:r>
          </w:p>
        </w:tc>
      </w:tr>
      <w:tr w:rsidR="00DA0F6A" w:rsidRPr="00AC7EAD">
        <w:trPr>
          <w:trHeight w:val="148"/>
        </w:trPr>
        <w:tc>
          <w:tcPr>
            <w:tcW w:w="655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DA0F6A" w:rsidRPr="00AC7EAD" w:rsidRDefault="00DA0F6A" w:rsidP="00CF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DA0F6A" w:rsidRDefault="00DA0F6A" w:rsidP="00CF02FA"/>
        </w:tc>
        <w:tc>
          <w:tcPr>
            <w:tcW w:w="1870" w:type="dxa"/>
          </w:tcPr>
          <w:p w:rsidR="00DA0F6A" w:rsidRDefault="00DA0F6A" w:rsidP="00CF02FA"/>
        </w:tc>
      </w:tr>
      <w:tr w:rsidR="00DA0F6A" w:rsidRPr="00AC7EAD">
        <w:trPr>
          <w:trHeight w:val="175"/>
        </w:trPr>
        <w:tc>
          <w:tcPr>
            <w:tcW w:w="655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DA0F6A" w:rsidRPr="00AC7EAD" w:rsidRDefault="00DA0F6A" w:rsidP="00CF02FA">
            <w:pPr>
              <w:tabs>
                <w:tab w:val="left" w:pos="21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DA0F6A" w:rsidRPr="00AC7EAD" w:rsidRDefault="00DA0F6A" w:rsidP="00CF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DA0F6A" w:rsidRDefault="00DA0F6A" w:rsidP="00CF02FA"/>
        </w:tc>
        <w:tc>
          <w:tcPr>
            <w:tcW w:w="1870" w:type="dxa"/>
          </w:tcPr>
          <w:p w:rsidR="00DA0F6A" w:rsidRDefault="00DA0F6A" w:rsidP="00CF02FA"/>
        </w:tc>
      </w:tr>
      <w:tr w:rsidR="00DA0F6A" w:rsidRPr="00AC7EAD">
        <w:trPr>
          <w:trHeight w:val="254"/>
        </w:trPr>
        <w:tc>
          <w:tcPr>
            <w:tcW w:w="655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DA0F6A" w:rsidRPr="00AC7EAD" w:rsidRDefault="00DA0F6A" w:rsidP="00CF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DA0F6A" w:rsidRDefault="00DA0F6A" w:rsidP="00CF02FA"/>
        </w:tc>
        <w:tc>
          <w:tcPr>
            <w:tcW w:w="1870" w:type="dxa"/>
          </w:tcPr>
          <w:p w:rsidR="00DA0F6A" w:rsidRDefault="00DA0F6A" w:rsidP="00CF02FA"/>
        </w:tc>
      </w:tr>
      <w:tr w:rsidR="00DA0F6A" w:rsidRPr="00AC7EAD">
        <w:trPr>
          <w:trHeight w:val="64"/>
        </w:trPr>
        <w:tc>
          <w:tcPr>
            <w:tcW w:w="655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324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10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537" w:type="dxa"/>
          </w:tcPr>
          <w:p w:rsidR="00DA0F6A" w:rsidRPr="00AC7EAD" w:rsidRDefault="00DA0F6A" w:rsidP="00CF02F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953" w:type="dxa"/>
          </w:tcPr>
          <w:p w:rsidR="00DA0F6A" w:rsidRPr="00AC7EAD" w:rsidRDefault="00DA0F6A" w:rsidP="00CF02F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47" w:type="dxa"/>
          </w:tcPr>
          <w:p w:rsidR="00DA0F6A" w:rsidRDefault="00DA0F6A" w:rsidP="00CF02FA"/>
        </w:tc>
        <w:tc>
          <w:tcPr>
            <w:tcW w:w="1870" w:type="dxa"/>
          </w:tcPr>
          <w:p w:rsidR="00DA0F6A" w:rsidRDefault="00DA0F6A" w:rsidP="00CF02FA"/>
        </w:tc>
      </w:tr>
    </w:tbl>
    <w:p w:rsidR="00DA0F6A" w:rsidRDefault="00DA0F6A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DA0F6A" w:rsidRDefault="00DA0F6A" w:rsidP="008709C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:rsidR="00DA0F6A" w:rsidRDefault="00DA0F6A" w:rsidP="00FB3AB6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</w:p>
    <w:p w:rsidR="00DA0F6A" w:rsidRDefault="00DA0F6A" w:rsidP="00FB3AB6">
      <w:pPr>
        <w:spacing w:after="0" w:line="240" w:lineRule="auto"/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</w:p>
    <w:p w:rsidR="00DA0F6A" w:rsidRDefault="00DA0F6A" w:rsidP="00FB3AB6">
      <w:pPr>
        <w:spacing w:after="0" w:line="240" w:lineRule="auto"/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</w:p>
    <w:p w:rsidR="00DA0F6A" w:rsidRDefault="00DA0F6A" w:rsidP="00FB3AB6">
      <w:pPr>
        <w:spacing w:after="0" w:line="240" w:lineRule="auto"/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</w:p>
    <w:p w:rsidR="00DA0F6A" w:rsidRPr="00AC7EAD" w:rsidRDefault="00DA0F6A" w:rsidP="00E877A9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 w:rsidRPr="00AC7EAD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Tipuri de CDŞ din unitatea de învăţământ</w:t>
      </w:r>
    </w:p>
    <w:p w:rsidR="00DA0F6A" w:rsidRPr="00AC7EAD" w:rsidRDefault="00DA0F6A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63"/>
        <w:gridCol w:w="863"/>
        <w:gridCol w:w="1276"/>
        <w:gridCol w:w="3096"/>
        <w:gridCol w:w="2432"/>
        <w:gridCol w:w="3260"/>
        <w:gridCol w:w="1134"/>
        <w:gridCol w:w="1134"/>
      </w:tblGrid>
      <w:tr w:rsidR="00DA0F6A" w:rsidRPr="00AC7EAD">
        <w:trPr>
          <w:trHeight w:val="210"/>
        </w:trPr>
        <w:tc>
          <w:tcPr>
            <w:tcW w:w="663" w:type="dxa"/>
            <w:vMerge w:val="restart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crt.</w:t>
            </w:r>
          </w:p>
        </w:tc>
        <w:tc>
          <w:tcPr>
            <w:tcW w:w="863" w:type="dxa"/>
            <w:vMerge w:val="restart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Clasa</w:t>
            </w:r>
          </w:p>
        </w:tc>
        <w:tc>
          <w:tcPr>
            <w:tcW w:w="1276" w:type="dxa"/>
            <w:vMerge w:val="restart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Tipul de CDS</w:t>
            </w:r>
            <w:r w:rsidRPr="00AC7EAD">
              <w:rPr>
                <w:rStyle w:val="FootnoteReference"/>
                <w:rFonts w:ascii="Times New Roman" w:hAnsi="Times New Roman" w:cs="Times New Roman"/>
                <w:sz w:val="24"/>
                <w:szCs w:val="24"/>
                <w:lang w:val="ro-RO"/>
              </w:rPr>
              <w:footnoteReference w:id="1"/>
            </w: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/</w:t>
            </w:r>
          </w:p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 w:val="restart"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Disciplina/Numele complet al opţionalului</w:t>
            </w:r>
          </w:p>
        </w:tc>
        <w:tc>
          <w:tcPr>
            <w:tcW w:w="5692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DA0F6A" w:rsidRPr="00AC7EAD" w:rsidRDefault="00DA0F6A" w:rsidP="00DD75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Cadrul didactic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de ore în trunchiul comun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Nr. total de ore</w:t>
            </w:r>
          </w:p>
        </w:tc>
      </w:tr>
      <w:tr w:rsidR="00DA0F6A" w:rsidRPr="00AC7EAD">
        <w:trPr>
          <w:trHeight w:val="900"/>
        </w:trPr>
        <w:tc>
          <w:tcPr>
            <w:tcW w:w="663" w:type="dxa"/>
            <w:vMerge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  <w:vMerge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  <w:vMerge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  <w:vMerge/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DA0F6A" w:rsidRPr="00AC7EAD" w:rsidRDefault="00DA0F6A" w:rsidP="00DD75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prenume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A0F6A" w:rsidRPr="00AC7EAD" w:rsidRDefault="00DA0F6A" w:rsidP="00DD75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AC7EA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Specialitate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  <w:vAlign w:val="center"/>
          </w:tcPr>
          <w:p w:rsidR="00DA0F6A" w:rsidRPr="00AC7EAD" w:rsidRDefault="00DA0F6A" w:rsidP="00DD75C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A0F6A" w:rsidRPr="00AC7EAD">
        <w:tc>
          <w:tcPr>
            <w:tcW w:w="6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NIV. I</w:t>
            </w:r>
          </w:p>
        </w:tc>
        <w:tc>
          <w:tcPr>
            <w:tcW w:w="1276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FANTEZIE SI CULOARE</w:t>
            </w:r>
          </w:p>
        </w:tc>
        <w:tc>
          <w:tcPr>
            <w:tcW w:w="2432" w:type="dxa"/>
          </w:tcPr>
          <w:p w:rsidR="00DA0F6A" w:rsidRPr="00AC7EAD" w:rsidRDefault="00DA0F6A" w:rsidP="00DC4AC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NEAG MARIANA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înv. preşcolar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DA0F6A" w:rsidRPr="00AC7EAD">
        <w:tc>
          <w:tcPr>
            <w:tcW w:w="6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A0F6A" w:rsidRPr="00AC7EAD">
        <w:tc>
          <w:tcPr>
            <w:tcW w:w="6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P-I-III-IV</w:t>
            </w:r>
          </w:p>
        </w:tc>
        <w:tc>
          <w:tcPr>
            <w:tcW w:w="1276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Opțional</w:t>
            </w:r>
          </w:p>
        </w:tc>
        <w:tc>
          <w:tcPr>
            <w:tcW w:w="3096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EDUCATIE PENTRU SANATATE</w:t>
            </w:r>
          </w:p>
        </w:tc>
        <w:tc>
          <w:tcPr>
            <w:tcW w:w="2432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RAT MIRELA</w:t>
            </w: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Prof. înv. primar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</w:tr>
      <w:tr w:rsidR="00DA0F6A" w:rsidRPr="00AC7EAD">
        <w:tc>
          <w:tcPr>
            <w:tcW w:w="6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A0F6A" w:rsidRPr="00AC7EAD">
        <w:tc>
          <w:tcPr>
            <w:tcW w:w="6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DA0F6A" w:rsidRPr="00AC7EAD" w:rsidRDefault="00DA0F6A" w:rsidP="003E3554">
            <w:pPr>
              <w:tabs>
                <w:tab w:val="left" w:pos="219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A0F6A" w:rsidRPr="00AC7EAD">
        <w:tc>
          <w:tcPr>
            <w:tcW w:w="6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DA0F6A" w:rsidRPr="00AC7EAD">
        <w:tc>
          <w:tcPr>
            <w:tcW w:w="6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63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276" w:type="dxa"/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096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432" w:type="dxa"/>
          </w:tcPr>
          <w:p w:rsidR="00DA0F6A" w:rsidRPr="00AC7EAD" w:rsidRDefault="00DA0F6A" w:rsidP="003E355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260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DA0F6A" w:rsidRPr="00AC7EAD" w:rsidRDefault="00DA0F6A" w:rsidP="003E35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:rsidR="00DA0F6A" w:rsidRDefault="00DA0F6A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DA0F6A" w:rsidRDefault="00DA0F6A" w:rsidP="00E877A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 w:rsidR="00DA0F6A" w:rsidRPr="004F18EF" w:rsidRDefault="00DA0F6A" w:rsidP="008709C5">
      <w:pPr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</w:p>
    <w:sectPr w:rsidR="00DA0F6A" w:rsidRPr="004F18EF" w:rsidSect="00E877A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F6A" w:rsidRDefault="00DA0F6A" w:rsidP="00E877A9">
      <w:pPr>
        <w:spacing w:after="0" w:line="240" w:lineRule="auto"/>
      </w:pPr>
      <w:r>
        <w:separator/>
      </w:r>
    </w:p>
  </w:endnote>
  <w:endnote w:type="continuationSeparator" w:id="0">
    <w:p w:rsidR="00DA0F6A" w:rsidRDefault="00DA0F6A" w:rsidP="00E87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F6A" w:rsidRDefault="00DA0F6A" w:rsidP="00E877A9">
      <w:pPr>
        <w:spacing w:after="0" w:line="240" w:lineRule="auto"/>
      </w:pPr>
      <w:r>
        <w:separator/>
      </w:r>
    </w:p>
  </w:footnote>
  <w:footnote w:type="continuationSeparator" w:id="0">
    <w:p w:rsidR="00DA0F6A" w:rsidRDefault="00DA0F6A" w:rsidP="00E877A9">
      <w:pPr>
        <w:spacing w:after="0" w:line="240" w:lineRule="auto"/>
      </w:pPr>
      <w:r>
        <w:continuationSeparator/>
      </w:r>
    </w:p>
  </w:footnote>
  <w:footnote w:id="1">
    <w:p w:rsidR="00DA0F6A" w:rsidRDefault="00DA0F6A" w:rsidP="00E877A9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rPr>
          <w:lang w:val="ro-RO"/>
        </w:rPr>
        <w:t>Extindere/aprofundare/opţional ca disciplină nouă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A2DA4"/>
    <w:multiLevelType w:val="hybridMultilevel"/>
    <w:tmpl w:val="709EF0CC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DBC46E1"/>
    <w:multiLevelType w:val="hybridMultilevel"/>
    <w:tmpl w:val="C670673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36BE449E"/>
    <w:multiLevelType w:val="hybridMultilevel"/>
    <w:tmpl w:val="232CDA64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7B13800"/>
    <w:multiLevelType w:val="hybridMultilevel"/>
    <w:tmpl w:val="51E651B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7E0FA5"/>
    <w:multiLevelType w:val="hybridMultilevel"/>
    <w:tmpl w:val="DEF043A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7D5738EB"/>
    <w:multiLevelType w:val="hybridMultilevel"/>
    <w:tmpl w:val="A65467E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77A9"/>
    <w:rsid w:val="00037737"/>
    <w:rsid w:val="000C1677"/>
    <w:rsid w:val="002E4C3F"/>
    <w:rsid w:val="003020C6"/>
    <w:rsid w:val="003614DC"/>
    <w:rsid w:val="003E3554"/>
    <w:rsid w:val="00406202"/>
    <w:rsid w:val="00461DD4"/>
    <w:rsid w:val="004F18EF"/>
    <w:rsid w:val="0051607F"/>
    <w:rsid w:val="008709C5"/>
    <w:rsid w:val="008A62B6"/>
    <w:rsid w:val="00A75181"/>
    <w:rsid w:val="00AC7EAD"/>
    <w:rsid w:val="00B07679"/>
    <w:rsid w:val="00BE6B5F"/>
    <w:rsid w:val="00CF02FA"/>
    <w:rsid w:val="00D60CB4"/>
    <w:rsid w:val="00D838BE"/>
    <w:rsid w:val="00DA0F6A"/>
    <w:rsid w:val="00DC4AC6"/>
    <w:rsid w:val="00DD75C4"/>
    <w:rsid w:val="00DE0007"/>
    <w:rsid w:val="00E46699"/>
    <w:rsid w:val="00E877A9"/>
    <w:rsid w:val="00FB3AB6"/>
    <w:rsid w:val="00FE09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77A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E877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877A9"/>
    <w:rPr>
      <w:rFonts w:ascii="Calibri" w:eastAsia="Times New Roman" w:hAnsi="Calibri" w:cs="Calibri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rsid w:val="00E877A9"/>
    <w:rPr>
      <w:vertAlign w:val="superscript"/>
    </w:rPr>
  </w:style>
  <w:style w:type="character" w:styleId="Hyperlink">
    <w:name w:val="Hyperlink"/>
    <w:basedOn w:val="DefaultParagraphFont"/>
    <w:uiPriority w:val="99"/>
    <w:rsid w:val="00A75181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751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2</Pages>
  <Words>137</Words>
  <Characters>800</Characters>
  <Application>Microsoft Office Outlook</Application>
  <DocSecurity>0</DocSecurity>
  <Lines>0</Lines>
  <Paragraphs>0</Paragraphs>
  <ScaleCrop>false</ScaleCrop>
  <Company>Unitate Scolara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ȘCOALA PRIMARĂ BLAJENI</dc:title>
  <dc:subject/>
  <dc:creator>user</dc:creator>
  <cp:keywords/>
  <dc:description/>
  <cp:lastModifiedBy>x</cp:lastModifiedBy>
  <cp:revision>2</cp:revision>
  <cp:lastPrinted>2015-02-02T13:45:00Z</cp:lastPrinted>
  <dcterms:created xsi:type="dcterms:W3CDTF">2015-02-02T13:48:00Z</dcterms:created>
  <dcterms:modified xsi:type="dcterms:W3CDTF">2015-02-02T13:48:00Z</dcterms:modified>
</cp:coreProperties>
</file>