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201" w:rsidRPr="00AC7EAD" w:rsidRDefault="00477201" w:rsidP="00BE6D6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CENTRALIZAREA DISCIPLINELOR OPŢIONALE</w:t>
      </w:r>
    </w:p>
    <w:p w:rsidR="00477201" w:rsidRPr="00AC7EAD" w:rsidRDefault="00477201" w:rsidP="00BE6D6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LA NIVELUL UNITĂŢII ŞCOLARE</w:t>
      </w:r>
    </w:p>
    <w:p w:rsidR="00477201" w:rsidRPr="00AC7EAD" w:rsidRDefault="00477201" w:rsidP="00BE6D6A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p</w:t>
      </w:r>
      <w:r w:rsidRPr="00AC7EAD">
        <w:rPr>
          <w:rFonts w:ascii="Times New Roman" w:hAnsi="Times New Roman"/>
          <w:sz w:val="24"/>
          <w:szCs w:val="24"/>
          <w:lang w:val="ro-RO"/>
        </w:rPr>
        <w:t>entru anul şcolar</w:t>
      </w:r>
      <w:r>
        <w:rPr>
          <w:rFonts w:ascii="Times New Roman" w:hAnsi="Times New Roman"/>
          <w:sz w:val="24"/>
          <w:szCs w:val="24"/>
          <w:lang w:val="ro-RO"/>
        </w:rPr>
        <w:t xml:space="preserve"> 2015-2016</w:t>
      </w:r>
    </w:p>
    <w:p w:rsidR="00477201" w:rsidRPr="00AC7EAD" w:rsidRDefault="00477201" w:rsidP="00BE6D6A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477201" w:rsidRDefault="00477201" w:rsidP="00486E21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477201" w:rsidRDefault="00477201" w:rsidP="00486E21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477201" w:rsidRDefault="00477201" w:rsidP="00486E21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477201" w:rsidRDefault="00477201" w:rsidP="002275B0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486E21">
        <w:rPr>
          <w:rFonts w:ascii="Times New Roman" w:hAnsi="Times New Roman"/>
          <w:b/>
          <w:i/>
          <w:sz w:val="24"/>
          <w:szCs w:val="24"/>
          <w:lang w:val="ro-RO"/>
        </w:rPr>
        <w:t>Tabel centralizator cu situaţia disciplinelor opţionale:</w:t>
      </w:r>
    </w:p>
    <w:p w:rsidR="00477201" w:rsidRPr="00486E21" w:rsidRDefault="00477201" w:rsidP="002275B0">
      <w:pPr>
        <w:pStyle w:val="ListParagraph"/>
        <w:spacing w:after="0" w:line="240" w:lineRule="auto"/>
        <w:ind w:left="1080"/>
        <w:jc w:val="center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477201" w:rsidRPr="00AC7EAD" w:rsidRDefault="00477201" w:rsidP="00BE6D6A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10156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02"/>
        <w:gridCol w:w="1543"/>
        <w:gridCol w:w="1891"/>
        <w:gridCol w:w="2160"/>
        <w:gridCol w:w="1129"/>
        <w:gridCol w:w="1391"/>
        <w:gridCol w:w="1440"/>
      </w:tblGrid>
      <w:tr w:rsidR="00477201" w:rsidRPr="002146FB" w:rsidTr="002275B0">
        <w:tc>
          <w:tcPr>
            <w:tcW w:w="602" w:type="dxa"/>
            <w:vAlign w:val="center"/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543" w:type="dxa"/>
            <w:vAlign w:val="center"/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1891" w:type="dxa"/>
            <w:vAlign w:val="center"/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2160" w:type="dxa"/>
            <w:vAlign w:val="center"/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1129" w:type="dxa"/>
            <w:vAlign w:val="center"/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391" w:type="dxa"/>
            <w:vAlign w:val="center"/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Programă</w:t>
            </w:r>
          </w:p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avizată ME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CŞ/IŞJ</w:t>
            </w:r>
          </w:p>
        </w:tc>
        <w:tc>
          <w:tcPr>
            <w:tcW w:w="1440" w:type="dxa"/>
            <w:vAlign w:val="center"/>
          </w:tcPr>
          <w:p w:rsidR="00477201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Planificare avizată şef catedră/</w:t>
            </w:r>
          </w:p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director</w:t>
            </w:r>
          </w:p>
        </w:tc>
      </w:tr>
      <w:tr w:rsidR="00477201" w:rsidRPr="002146FB" w:rsidTr="002275B0">
        <w:tc>
          <w:tcPr>
            <w:tcW w:w="602" w:type="dxa"/>
          </w:tcPr>
          <w:p w:rsidR="00477201" w:rsidRPr="002146FB" w:rsidRDefault="00477201" w:rsidP="00A653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543" w:type="dxa"/>
          </w:tcPr>
          <w:p w:rsidR="00477201" w:rsidRPr="002146FB" w:rsidRDefault="00477201" w:rsidP="00A653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î</w:t>
            </w: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nv.primar</w:t>
            </w:r>
          </w:p>
        </w:tc>
        <w:tc>
          <w:tcPr>
            <w:tcW w:w="1891" w:type="dxa"/>
          </w:tcPr>
          <w:p w:rsidR="00477201" w:rsidRPr="002146FB" w:rsidRDefault="00477201" w:rsidP="00A653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,,Literatură pentru copii”</w:t>
            </w:r>
          </w:p>
        </w:tc>
        <w:tc>
          <w:tcPr>
            <w:tcW w:w="2160" w:type="dxa"/>
          </w:tcPr>
          <w:p w:rsidR="00477201" w:rsidRPr="002146FB" w:rsidRDefault="00477201" w:rsidP="00A653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Prof.înv.primar Pantilimon Delia</w:t>
            </w:r>
          </w:p>
        </w:tc>
        <w:tc>
          <w:tcPr>
            <w:tcW w:w="1129" w:type="dxa"/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a IV-a</w:t>
            </w:r>
          </w:p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Aninoasa</w:t>
            </w:r>
          </w:p>
        </w:tc>
        <w:tc>
          <w:tcPr>
            <w:tcW w:w="1391" w:type="dxa"/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I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Ş</w:t>
            </w: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J</w:t>
            </w:r>
          </w:p>
        </w:tc>
        <w:tc>
          <w:tcPr>
            <w:tcW w:w="1440" w:type="dxa"/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77201" w:rsidRPr="002146FB" w:rsidTr="002275B0">
        <w:tc>
          <w:tcPr>
            <w:tcW w:w="602" w:type="dxa"/>
          </w:tcPr>
          <w:p w:rsidR="00477201" w:rsidRPr="002146FB" w:rsidRDefault="00477201" w:rsidP="00A653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543" w:type="dxa"/>
          </w:tcPr>
          <w:p w:rsidR="00477201" w:rsidRPr="002146FB" w:rsidRDefault="00477201" w:rsidP="00A653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î</w:t>
            </w: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nv.primar</w:t>
            </w:r>
          </w:p>
        </w:tc>
        <w:tc>
          <w:tcPr>
            <w:tcW w:w="1891" w:type="dxa"/>
          </w:tcPr>
          <w:p w:rsidR="00477201" w:rsidRPr="002146FB" w:rsidRDefault="00477201" w:rsidP="00A653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,,Educa</w:t>
            </w:r>
            <w:r w:rsidRPr="002146FB">
              <w:rPr>
                <w:rFonts w:ascii="Tahoma" w:hAnsi="Tahoma" w:cs="Tahoma"/>
                <w:sz w:val="24"/>
                <w:szCs w:val="24"/>
                <w:lang w:val="ro-RO"/>
              </w:rPr>
              <w:t>ț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ie financiară”</w:t>
            </w:r>
          </w:p>
        </w:tc>
        <w:tc>
          <w:tcPr>
            <w:tcW w:w="2160" w:type="dxa"/>
          </w:tcPr>
          <w:p w:rsidR="00477201" w:rsidRPr="002146FB" w:rsidRDefault="00477201" w:rsidP="00A653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Prof.înv.primar Oan</w:t>
            </w:r>
            <w:r w:rsidRPr="002146FB">
              <w:rPr>
                <w:rFonts w:ascii="Tahoma" w:hAnsi="Tahoma" w:cs="Tahoma"/>
                <w:sz w:val="24"/>
                <w:szCs w:val="24"/>
                <w:lang w:val="ro-RO"/>
              </w:rPr>
              <w:t>ț</w:t>
            </w: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ă Adriana</w:t>
            </w:r>
          </w:p>
        </w:tc>
        <w:tc>
          <w:tcPr>
            <w:tcW w:w="1129" w:type="dxa"/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a IV-a</w:t>
            </w:r>
          </w:p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Iscroni</w:t>
            </w:r>
          </w:p>
        </w:tc>
        <w:tc>
          <w:tcPr>
            <w:tcW w:w="1391" w:type="dxa"/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ME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CŞ</w:t>
            </w:r>
          </w:p>
        </w:tc>
        <w:tc>
          <w:tcPr>
            <w:tcW w:w="1440" w:type="dxa"/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nu</w:t>
            </w:r>
          </w:p>
        </w:tc>
      </w:tr>
      <w:tr w:rsidR="00477201" w:rsidRPr="002146FB" w:rsidTr="002275B0">
        <w:tc>
          <w:tcPr>
            <w:tcW w:w="602" w:type="dxa"/>
          </w:tcPr>
          <w:p w:rsidR="00477201" w:rsidRPr="002146FB" w:rsidRDefault="00477201" w:rsidP="00A653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3.</w:t>
            </w:r>
          </w:p>
        </w:tc>
        <w:tc>
          <w:tcPr>
            <w:tcW w:w="1543" w:type="dxa"/>
          </w:tcPr>
          <w:p w:rsidR="00477201" w:rsidRPr="002146FB" w:rsidRDefault="00477201" w:rsidP="00A653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înv.</w:t>
            </w: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1891" w:type="dxa"/>
          </w:tcPr>
          <w:p w:rsidR="00477201" w:rsidRPr="002146FB" w:rsidRDefault="00477201" w:rsidP="00A653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,,Matematică pe calculator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”</w:t>
            </w:r>
          </w:p>
        </w:tc>
        <w:tc>
          <w:tcPr>
            <w:tcW w:w="2160" w:type="dxa"/>
          </w:tcPr>
          <w:p w:rsidR="00477201" w:rsidRPr="002146FB" w:rsidRDefault="00477201" w:rsidP="00A653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Prof.Lukacs Tiberiu</w:t>
            </w:r>
          </w:p>
        </w:tc>
        <w:tc>
          <w:tcPr>
            <w:tcW w:w="1129" w:type="dxa"/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a V-a</w:t>
            </w:r>
          </w:p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Iscroni</w:t>
            </w:r>
          </w:p>
        </w:tc>
        <w:tc>
          <w:tcPr>
            <w:tcW w:w="1391" w:type="dxa"/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I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Ş</w:t>
            </w: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J</w:t>
            </w:r>
          </w:p>
        </w:tc>
        <w:tc>
          <w:tcPr>
            <w:tcW w:w="1440" w:type="dxa"/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77201" w:rsidRPr="002146FB" w:rsidTr="002275B0">
        <w:tc>
          <w:tcPr>
            <w:tcW w:w="602" w:type="dxa"/>
          </w:tcPr>
          <w:p w:rsidR="00477201" w:rsidRPr="002146FB" w:rsidRDefault="00477201" w:rsidP="00A653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4.</w:t>
            </w:r>
          </w:p>
        </w:tc>
        <w:tc>
          <w:tcPr>
            <w:tcW w:w="1543" w:type="dxa"/>
          </w:tcPr>
          <w:p w:rsidR="00477201" w:rsidRPr="002146FB" w:rsidRDefault="00477201" w:rsidP="00A653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î</w:t>
            </w: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nv.gimnazial</w:t>
            </w:r>
          </w:p>
        </w:tc>
        <w:tc>
          <w:tcPr>
            <w:tcW w:w="1891" w:type="dxa"/>
          </w:tcPr>
          <w:p w:rsidR="00477201" w:rsidRPr="002146FB" w:rsidRDefault="00477201" w:rsidP="00A653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,,Matematică pe calculator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”</w:t>
            </w:r>
          </w:p>
        </w:tc>
        <w:tc>
          <w:tcPr>
            <w:tcW w:w="2160" w:type="dxa"/>
          </w:tcPr>
          <w:p w:rsidR="00477201" w:rsidRPr="002146FB" w:rsidRDefault="00477201" w:rsidP="00A653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Prof.Lukacs Tiberiu</w:t>
            </w:r>
          </w:p>
        </w:tc>
        <w:tc>
          <w:tcPr>
            <w:tcW w:w="1129" w:type="dxa"/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a VIII-a</w:t>
            </w:r>
          </w:p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Iscroni</w:t>
            </w:r>
          </w:p>
        </w:tc>
        <w:tc>
          <w:tcPr>
            <w:tcW w:w="1391" w:type="dxa"/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I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Ş</w:t>
            </w: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J</w:t>
            </w:r>
          </w:p>
        </w:tc>
        <w:tc>
          <w:tcPr>
            <w:tcW w:w="1440" w:type="dxa"/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77201" w:rsidRPr="002146FB" w:rsidTr="002275B0">
        <w:tc>
          <w:tcPr>
            <w:tcW w:w="602" w:type="dxa"/>
          </w:tcPr>
          <w:p w:rsidR="00477201" w:rsidRPr="002146FB" w:rsidRDefault="00477201" w:rsidP="00A653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5.</w:t>
            </w:r>
          </w:p>
        </w:tc>
        <w:tc>
          <w:tcPr>
            <w:tcW w:w="1543" w:type="dxa"/>
          </w:tcPr>
          <w:p w:rsidR="00477201" w:rsidRPr="002146FB" w:rsidRDefault="00477201" w:rsidP="00A653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î</w:t>
            </w: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nv.gimnazial</w:t>
            </w:r>
          </w:p>
        </w:tc>
        <w:tc>
          <w:tcPr>
            <w:tcW w:w="1891" w:type="dxa"/>
          </w:tcPr>
          <w:p w:rsidR="00477201" w:rsidRPr="002146FB" w:rsidRDefault="00477201" w:rsidP="00A653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,,Istoria jocurilor olimpice”</w:t>
            </w:r>
          </w:p>
        </w:tc>
        <w:tc>
          <w:tcPr>
            <w:tcW w:w="2160" w:type="dxa"/>
          </w:tcPr>
          <w:p w:rsidR="00477201" w:rsidRPr="002146FB" w:rsidRDefault="00477201" w:rsidP="00A653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Prof.Kelemen Pal</w:t>
            </w:r>
          </w:p>
        </w:tc>
        <w:tc>
          <w:tcPr>
            <w:tcW w:w="1129" w:type="dxa"/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a VI-a</w:t>
            </w:r>
          </w:p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Iscroni</w:t>
            </w:r>
          </w:p>
        </w:tc>
        <w:tc>
          <w:tcPr>
            <w:tcW w:w="1391" w:type="dxa"/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I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Ş</w:t>
            </w: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J</w:t>
            </w:r>
          </w:p>
        </w:tc>
        <w:tc>
          <w:tcPr>
            <w:tcW w:w="1440" w:type="dxa"/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77201" w:rsidRPr="002146FB" w:rsidTr="002275B0">
        <w:tc>
          <w:tcPr>
            <w:tcW w:w="602" w:type="dxa"/>
          </w:tcPr>
          <w:p w:rsidR="00477201" w:rsidRPr="002146FB" w:rsidRDefault="00477201" w:rsidP="00A653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6.</w:t>
            </w:r>
          </w:p>
        </w:tc>
        <w:tc>
          <w:tcPr>
            <w:tcW w:w="1543" w:type="dxa"/>
          </w:tcPr>
          <w:p w:rsidR="00477201" w:rsidRPr="002146FB" w:rsidRDefault="00477201" w:rsidP="00A653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î</w:t>
            </w: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nv.gimnazial</w:t>
            </w:r>
          </w:p>
        </w:tc>
        <w:tc>
          <w:tcPr>
            <w:tcW w:w="1891" w:type="dxa"/>
          </w:tcPr>
          <w:p w:rsidR="00477201" w:rsidRPr="002146FB" w:rsidRDefault="00477201" w:rsidP="00A653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,,Holocaustul pe în</w:t>
            </w:r>
            <w:r w:rsidRPr="002146FB">
              <w:rPr>
                <w:rFonts w:ascii="Tahoma" w:hAnsi="Tahoma" w:cs="Tahoma"/>
                <w:sz w:val="24"/>
                <w:szCs w:val="24"/>
                <w:lang w:val="ro-RO"/>
              </w:rPr>
              <w:t>ț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elesul tuturor”</w:t>
            </w:r>
          </w:p>
        </w:tc>
        <w:tc>
          <w:tcPr>
            <w:tcW w:w="2160" w:type="dxa"/>
          </w:tcPr>
          <w:p w:rsidR="00477201" w:rsidRPr="002146FB" w:rsidRDefault="00477201" w:rsidP="00A653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Prof.Kelemen Pal</w:t>
            </w:r>
          </w:p>
        </w:tc>
        <w:tc>
          <w:tcPr>
            <w:tcW w:w="1129" w:type="dxa"/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a VII-a</w:t>
            </w:r>
          </w:p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Iscroni</w:t>
            </w:r>
          </w:p>
        </w:tc>
        <w:tc>
          <w:tcPr>
            <w:tcW w:w="1391" w:type="dxa"/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I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Ş</w:t>
            </w: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J</w:t>
            </w:r>
          </w:p>
        </w:tc>
        <w:tc>
          <w:tcPr>
            <w:tcW w:w="1440" w:type="dxa"/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77201" w:rsidRPr="002146FB" w:rsidTr="002275B0">
        <w:tc>
          <w:tcPr>
            <w:tcW w:w="602" w:type="dxa"/>
          </w:tcPr>
          <w:p w:rsidR="00477201" w:rsidRPr="002146FB" w:rsidRDefault="00477201" w:rsidP="00A653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7.</w:t>
            </w:r>
          </w:p>
        </w:tc>
        <w:tc>
          <w:tcPr>
            <w:tcW w:w="1543" w:type="dxa"/>
          </w:tcPr>
          <w:p w:rsidR="00477201" w:rsidRPr="002146FB" w:rsidRDefault="00477201" w:rsidP="00A653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î</w:t>
            </w: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nv.gimnazial</w:t>
            </w:r>
          </w:p>
        </w:tc>
        <w:tc>
          <w:tcPr>
            <w:tcW w:w="1891" w:type="dxa"/>
          </w:tcPr>
          <w:p w:rsidR="00477201" w:rsidRPr="002146FB" w:rsidRDefault="00477201" w:rsidP="00A653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,,Istoria jocurilor olimpice”</w:t>
            </w:r>
          </w:p>
        </w:tc>
        <w:tc>
          <w:tcPr>
            <w:tcW w:w="2160" w:type="dxa"/>
          </w:tcPr>
          <w:p w:rsidR="00477201" w:rsidRPr="002146FB" w:rsidRDefault="00477201" w:rsidP="00A653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Prof.Kelemen Pal</w:t>
            </w:r>
          </w:p>
        </w:tc>
        <w:tc>
          <w:tcPr>
            <w:tcW w:w="1129" w:type="dxa"/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a V-a</w:t>
            </w:r>
          </w:p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Aninoasa</w:t>
            </w:r>
          </w:p>
        </w:tc>
        <w:tc>
          <w:tcPr>
            <w:tcW w:w="1391" w:type="dxa"/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I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Ş</w:t>
            </w: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J</w:t>
            </w:r>
          </w:p>
        </w:tc>
        <w:tc>
          <w:tcPr>
            <w:tcW w:w="1440" w:type="dxa"/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77201" w:rsidRPr="002146FB" w:rsidTr="002275B0">
        <w:tc>
          <w:tcPr>
            <w:tcW w:w="602" w:type="dxa"/>
          </w:tcPr>
          <w:p w:rsidR="00477201" w:rsidRPr="002146FB" w:rsidRDefault="00477201" w:rsidP="00A653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8.</w:t>
            </w:r>
          </w:p>
        </w:tc>
        <w:tc>
          <w:tcPr>
            <w:tcW w:w="1543" w:type="dxa"/>
          </w:tcPr>
          <w:p w:rsidR="00477201" w:rsidRPr="002146FB" w:rsidRDefault="00477201" w:rsidP="00A653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î</w:t>
            </w: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nv.gimnazial</w:t>
            </w:r>
          </w:p>
        </w:tc>
        <w:tc>
          <w:tcPr>
            <w:tcW w:w="1891" w:type="dxa"/>
          </w:tcPr>
          <w:p w:rsidR="00477201" w:rsidRPr="002146FB" w:rsidRDefault="00477201" w:rsidP="00A653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,,Istoria jocurilor olimpice”</w:t>
            </w:r>
          </w:p>
        </w:tc>
        <w:tc>
          <w:tcPr>
            <w:tcW w:w="2160" w:type="dxa"/>
          </w:tcPr>
          <w:p w:rsidR="00477201" w:rsidRPr="002146FB" w:rsidRDefault="00477201" w:rsidP="00A653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Prof.Kelemen Pal</w:t>
            </w:r>
          </w:p>
        </w:tc>
        <w:tc>
          <w:tcPr>
            <w:tcW w:w="1129" w:type="dxa"/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a VI-a</w:t>
            </w:r>
          </w:p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Aninoasa</w:t>
            </w:r>
          </w:p>
        </w:tc>
        <w:tc>
          <w:tcPr>
            <w:tcW w:w="1391" w:type="dxa"/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I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Ş</w:t>
            </w: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J</w:t>
            </w:r>
          </w:p>
        </w:tc>
        <w:tc>
          <w:tcPr>
            <w:tcW w:w="1440" w:type="dxa"/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77201" w:rsidRPr="002146FB" w:rsidTr="002275B0">
        <w:tc>
          <w:tcPr>
            <w:tcW w:w="602" w:type="dxa"/>
          </w:tcPr>
          <w:p w:rsidR="00477201" w:rsidRPr="002146FB" w:rsidRDefault="00477201" w:rsidP="00A653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9.</w:t>
            </w:r>
          </w:p>
        </w:tc>
        <w:tc>
          <w:tcPr>
            <w:tcW w:w="1543" w:type="dxa"/>
          </w:tcPr>
          <w:p w:rsidR="00477201" w:rsidRPr="002146FB" w:rsidRDefault="00477201" w:rsidP="00A653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î</w:t>
            </w: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nv.gimnazial</w:t>
            </w:r>
          </w:p>
        </w:tc>
        <w:tc>
          <w:tcPr>
            <w:tcW w:w="1891" w:type="dxa"/>
          </w:tcPr>
          <w:p w:rsidR="00477201" w:rsidRPr="002146FB" w:rsidRDefault="00477201" w:rsidP="00A653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,,Calculatorul </w:t>
            </w:r>
            <w:r w:rsidRPr="00B61450">
              <w:rPr>
                <w:rFonts w:ascii="Tahoma" w:hAnsi="Tahoma"/>
                <w:sz w:val="24"/>
                <w:szCs w:val="24"/>
                <w:lang w:val="ro-RO"/>
              </w:rPr>
              <w:t>ș</w:t>
            </w:r>
            <w:r w:rsidRPr="00B61450">
              <w:rPr>
                <w:rFonts w:ascii="Times New Roman" w:hAnsi="Times New Roman"/>
                <w:sz w:val="24"/>
                <w:szCs w:val="24"/>
                <w:lang w:val="ro-RO"/>
              </w:rPr>
              <w:t>i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matematica”</w:t>
            </w:r>
          </w:p>
        </w:tc>
        <w:tc>
          <w:tcPr>
            <w:tcW w:w="2160" w:type="dxa"/>
          </w:tcPr>
          <w:p w:rsidR="00477201" w:rsidRPr="002146FB" w:rsidRDefault="00477201" w:rsidP="00A653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Prof. In</w:t>
            </w:r>
            <w:r w:rsidRPr="002146FB">
              <w:rPr>
                <w:rFonts w:ascii="Tahoma" w:hAnsi="Tahoma" w:cs="Tahoma"/>
                <w:sz w:val="24"/>
                <w:szCs w:val="24"/>
                <w:lang w:val="ro-RO"/>
              </w:rPr>
              <w:t>ț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 </w:t>
            </w: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Ramona</w:t>
            </w:r>
          </w:p>
        </w:tc>
        <w:tc>
          <w:tcPr>
            <w:tcW w:w="1129" w:type="dxa"/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a VII-a</w:t>
            </w:r>
          </w:p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Aninoasa</w:t>
            </w:r>
          </w:p>
        </w:tc>
        <w:tc>
          <w:tcPr>
            <w:tcW w:w="1391" w:type="dxa"/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I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Ş</w:t>
            </w: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J</w:t>
            </w:r>
          </w:p>
        </w:tc>
        <w:tc>
          <w:tcPr>
            <w:tcW w:w="1440" w:type="dxa"/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77201" w:rsidRPr="002146FB" w:rsidTr="002275B0">
        <w:tc>
          <w:tcPr>
            <w:tcW w:w="602" w:type="dxa"/>
          </w:tcPr>
          <w:p w:rsidR="00477201" w:rsidRPr="002146FB" w:rsidRDefault="00477201" w:rsidP="00A653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10.</w:t>
            </w:r>
          </w:p>
        </w:tc>
        <w:tc>
          <w:tcPr>
            <w:tcW w:w="1543" w:type="dxa"/>
          </w:tcPr>
          <w:p w:rsidR="00477201" w:rsidRPr="002146FB" w:rsidRDefault="00477201" w:rsidP="00A653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î</w:t>
            </w: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nv.gimnazial</w:t>
            </w:r>
          </w:p>
        </w:tc>
        <w:tc>
          <w:tcPr>
            <w:tcW w:w="1891" w:type="dxa"/>
          </w:tcPr>
          <w:p w:rsidR="00477201" w:rsidRPr="002146FB" w:rsidRDefault="00477201" w:rsidP="00A653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,,Calculatorul </w:t>
            </w:r>
            <w:r w:rsidRPr="002146FB">
              <w:rPr>
                <w:rFonts w:ascii="Tahoma" w:hAnsi="Tahoma" w:cs="Tahoma"/>
                <w:sz w:val="24"/>
                <w:szCs w:val="24"/>
                <w:lang w:val="ro-RO"/>
              </w:rPr>
              <w:t>ș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i matematica”</w:t>
            </w:r>
          </w:p>
        </w:tc>
        <w:tc>
          <w:tcPr>
            <w:tcW w:w="2160" w:type="dxa"/>
          </w:tcPr>
          <w:p w:rsidR="00477201" w:rsidRPr="002146FB" w:rsidRDefault="00477201" w:rsidP="00A653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Prof. In</w:t>
            </w:r>
            <w:r w:rsidRPr="002146FB">
              <w:rPr>
                <w:rFonts w:ascii="Tahoma" w:hAnsi="Tahoma" w:cs="Tahoma"/>
                <w:sz w:val="24"/>
                <w:szCs w:val="24"/>
                <w:lang w:val="ro-RO"/>
              </w:rPr>
              <w:t>ț</w:t>
            </w: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a Ramona</w:t>
            </w:r>
          </w:p>
        </w:tc>
        <w:tc>
          <w:tcPr>
            <w:tcW w:w="1129" w:type="dxa"/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a VIII-a</w:t>
            </w:r>
          </w:p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Aninoasa</w:t>
            </w:r>
          </w:p>
        </w:tc>
        <w:tc>
          <w:tcPr>
            <w:tcW w:w="1391" w:type="dxa"/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I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Ş</w:t>
            </w: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J</w:t>
            </w:r>
          </w:p>
        </w:tc>
        <w:tc>
          <w:tcPr>
            <w:tcW w:w="1440" w:type="dxa"/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</w:tbl>
    <w:p w:rsidR="00477201" w:rsidRPr="00AC7EAD" w:rsidRDefault="00477201" w:rsidP="00BE6D6A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477201" w:rsidRDefault="00477201" w:rsidP="00BE6D6A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477201" w:rsidRDefault="00477201" w:rsidP="00BE6D6A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477201" w:rsidRDefault="00477201" w:rsidP="00BE6D6A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477201" w:rsidRDefault="00477201" w:rsidP="00BE6D6A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477201" w:rsidRDefault="00477201" w:rsidP="00BE6D6A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477201" w:rsidRDefault="00477201" w:rsidP="00BE6D6A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477201" w:rsidRDefault="00477201" w:rsidP="00BE6D6A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477201" w:rsidRDefault="00477201" w:rsidP="00BE6D6A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477201" w:rsidRDefault="00477201" w:rsidP="00BE6D6A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477201" w:rsidRDefault="00477201" w:rsidP="002275B0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477201" w:rsidRDefault="00477201" w:rsidP="00BE6D6A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477201" w:rsidRDefault="00477201" w:rsidP="002275B0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477201" w:rsidRDefault="00477201" w:rsidP="00BE6D6A">
      <w:pPr>
        <w:spacing w:after="0" w:line="240" w:lineRule="auto"/>
        <w:ind w:left="36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477201" w:rsidRPr="00534F21" w:rsidRDefault="00477201" w:rsidP="002275B0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534F21">
        <w:rPr>
          <w:rFonts w:ascii="Times New Roman" w:hAnsi="Times New Roman"/>
          <w:b/>
          <w:i/>
          <w:sz w:val="24"/>
          <w:szCs w:val="24"/>
          <w:lang w:val="ro-RO"/>
        </w:rPr>
        <w:t>Tipuri de CDŞ din unitatea de învăţământ</w:t>
      </w:r>
    </w:p>
    <w:p w:rsidR="00477201" w:rsidRDefault="00477201" w:rsidP="002275B0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477201" w:rsidRDefault="00477201" w:rsidP="00BE6D6A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477201" w:rsidRDefault="00477201" w:rsidP="00BE6D6A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tbl>
      <w:tblPr>
        <w:tblW w:w="107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68"/>
        <w:gridCol w:w="1170"/>
        <w:gridCol w:w="1164"/>
        <w:gridCol w:w="3096"/>
        <w:gridCol w:w="1513"/>
        <w:gridCol w:w="1344"/>
        <w:gridCol w:w="1134"/>
        <w:gridCol w:w="839"/>
      </w:tblGrid>
      <w:tr w:rsidR="00477201" w:rsidRPr="002146FB" w:rsidTr="00534F21">
        <w:trPr>
          <w:trHeight w:val="210"/>
        </w:trPr>
        <w:tc>
          <w:tcPr>
            <w:tcW w:w="468" w:type="dxa"/>
            <w:vMerge w:val="restart"/>
            <w:vAlign w:val="center"/>
          </w:tcPr>
          <w:p w:rsidR="00477201" w:rsidRPr="002275B0" w:rsidRDefault="00477201" w:rsidP="002275B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2275B0">
              <w:rPr>
                <w:rFonts w:ascii="Times New Roman" w:hAnsi="Times New Roman"/>
                <w:sz w:val="18"/>
                <w:szCs w:val="18"/>
                <w:lang w:val="ro-RO"/>
              </w:rPr>
              <w:t>Nr.crt.</w:t>
            </w:r>
          </w:p>
        </w:tc>
        <w:tc>
          <w:tcPr>
            <w:tcW w:w="1170" w:type="dxa"/>
            <w:vMerge w:val="restart"/>
            <w:vAlign w:val="center"/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164" w:type="dxa"/>
            <w:vMerge w:val="restart"/>
            <w:vAlign w:val="center"/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Tipul de CDS</w:t>
            </w:r>
          </w:p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  <w:vMerge w:val="restart"/>
            <w:vAlign w:val="center"/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2857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77201" w:rsidRPr="002146FB" w:rsidRDefault="00477201" w:rsidP="00A6531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839" w:type="dxa"/>
            <w:vMerge w:val="restart"/>
            <w:tcBorders>
              <w:left w:val="single" w:sz="4" w:space="0" w:color="auto"/>
            </w:tcBorders>
            <w:vAlign w:val="center"/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477201" w:rsidRPr="002146FB" w:rsidTr="00534F21">
        <w:trPr>
          <w:trHeight w:val="900"/>
        </w:trPr>
        <w:tc>
          <w:tcPr>
            <w:tcW w:w="468" w:type="dxa"/>
            <w:vMerge/>
            <w:vAlign w:val="center"/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70" w:type="dxa"/>
            <w:vMerge/>
            <w:vAlign w:val="center"/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64" w:type="dxa"/>
            <w:vMerge/>
            <w:vAlign w:val="center"/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  <w:vMerge/>
            <w:vAlign w:val="center"/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1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77201" w:rsidRPr="002146FB" w:rsidRDefault="00477201" w:rsidP="00A6531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77201" w:rsidRPr="002146FB" w:rsidRDefault="00477201" w:rsidP="00A6531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</w:tcBorders>
            <w:vAlign w:val="center"/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477201" w:rsidRPr="002146FB" w:rsidTr="00534F21">
        <w:tc>
          <w:tcPr>
            <w:tcW w:w="468" w:type="dxa"/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170" w:type="dxa"/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a IV-a</w:t>
            </w:r>
          </w:p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Aninoasa</w:t>
            </w:r>
          </w:p>
        </w:tc>
        <w:tc>
          <w:tcPr>
            <w:tcW w:w="1164" w:type="dxa"/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e</w:t>
            </w: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xtindere</w:t>
            </w:r>
          </w:p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</w:t>
            </w: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p</w:t>
            </w:r>
            <w:r w:rsidRPr="002146FB">
              <w:rPr>
                <w:rFonts w:ascii="Tahoma" w:hAnsi="Tahoma" w:cs="Tahoma"/>
                <w:sz w:val="24"/>
                <w:szCs w:val="24"/>
                <w:lang w:val="ro-RO"/>
              </w:rPr>
              <w:t>ț</w:t>
            </w: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ional</w:t>
            </w:r>
          </w:p>
        </w:tc>
        <w:tc>
          <w:tcPr>
            <w:tcW w:w="3096" w:type="dxa"/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Matematică</w:t>
            </w:r>
          </w:p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Literatură pentru copii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Pantilimon Delia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</w:t>
            </w: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rof.înv.</w:t>
            </w:r>
          </w:p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19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21</w:t>
            </w:r>
          </w:p>
        </w:tc>
      </w:tr>
      <w:tr w:rsidR="00477201" w:rsidRPr="002146FB" w:rsidTr="00534F21">
        <w:tc>
          <w:tcPr>
            <w:tcW w:w="468" w:type="dxa"/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170" w:type="dxa"/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a IV-a</w:t>
            </w:r>
          </w:p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Iscroni</w:t>
            </w:r>
          </w:p>
        </w:tc>
        <w:tc>
          <w:tcPr>
            <w:tcW w:w="1164" w:type="dxa"/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e</w:t>
            </w: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xtindere</w:t>
            </w:r>
          </w:p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</w:t>
            </w: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p</w:t>
            </w:r>
            <w:r w:rsidRPr="002146FB">
              <w:rPr>
                <w:rFonts w:ascii="Tahoma" w:hAnsi="Tahoma" w:cs="Tahoma"/>
                <w:sz w:val="24"/>
                <w:szCs w:val="24"/>
                <w:lang w:val="ro-RO"/>
              </w:rPr>
              <w:t>ț</w:t>
            </w: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ional</w:t>
            </w:r>
          </w:p>
        </w:tc>
        <w:tc>
          <w:tcPr>
            <w:tcW w:w="3096" w:type="dxa"/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Matematică</w:t>
            </w:r>
          </w:p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Educa</w:t>
            </w:r>
            <w:r w:rsidRPr="002146FB">
              <w:rPr>
                <w:rFonts w:ascii="Tahoma" w:hAnsi="Tahoma" w:cs="Tahoma"/>
                <w:sz w:val="24"/>
                <w:szCs w:val="24"/>
                <w:lang w:val="ro-RO"/>
              </w:rPr>
              <w:t>ț</w:t>
            </w: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ie financiară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Oan</w:t>
            </w:r>
            <w:r w:rsidRPr="002146FB">
              <w:rPr>
                <w:rFonts w:ascii="Tahoma" w:hAnsi="Tahoma" w:cs="Tahoma"/>
                <w:sz w:val="24"/>
                <w:szCs w:val="24"/>
                <w:lang w:val="ro-RO"/>
              </w:rPr>
              <w:t>ț</w:t>
            </w: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ă Adriana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</w:t>
            </w: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rof.înv.</w:t>
            </w:r>
          </w:p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19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21</w:t>
            </w:r>
          </w:p>
        </w:tc>
      </w:tr>
      <w:tr w:rsidR="00477201" w:rsidRPr="002146FB" w:rsidTr="00534F21">
        <w:tc>
          <w:tcPr>
            <w:tcW w:w="468" w:type="dxa"/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3.</w:t>
            </w:r>
          </w:p>
        </w:tc>
        <w:tc>
          <w:tcPr>
            <w:tcW w:w="1170" w:type="dxa"/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a V-a</w:t>
            </w:r>
          </w:p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Aninoasa</w:t>
            </w:r>
          </w:p>
        </w:tc>
        <w:tc>
          <w:tcPr>
            <w:tcW w:w="1164" w:type="dxa"/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</w:t>
            </w: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p</w:t>
            </w:r>
            <w:r w:rsidRPr="002146FB">
              <w:rPr>
                <w:rFonts w:ascii="Tahoma" w:hAnsi="Tahoma" w:cs="Tahoma"/>
                <w:sz w:val="24"/>
                <w:szCs w:val="24"/>
                <w:lang w:val="ro-RO"/>
              </w:rPr>
              <w:t>ț</w:t>
            </w: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ional</w:t>
            </w:r>
          </w:p>
        </w:tc>
        <w:tc>
          <w:tcPr>
            <w:tcW w:w="3096" w:type="dxa"/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Istoria jocurilor olimpice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Kelemen Pal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istorie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24</w:t>
            </w:r>
          </w:p>
        </w:tc>
      </w:tr>
      <w:tr w:rsidR="00477201" w:rsidRPr="002146FB" w:rsidTr="00534F21">
        <w:tc>
          <w:tcPr>
            <w:tcW w:w="468" w:type="dxa"/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4.</w:t>
            </w:r>
          </w:p>
        </w:tc>
        <w:tc>
          <w:tcPr>
            <w:tcW w:w="1170" w:type="dxa"/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a V-a</w:t>
            </w:r>
          </w:p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Iscroni</w:t>
            </w:r>
          </w:p>
        </w:tc>
        <w:tc>
          <w:tcPr>
            <w:tcW w:w="1164" w:type="dxa"/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</w:t>
            </w: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p</w:t>
            </w:r>
            <w:r w:rsidRPr="002146FB">
              <w:rPr>
                <w:rFonts w:ascii="Tahoma" w:hAnsi="Tahoma" w:cs="Tahoma"/>
                <w:sz w:val="24"/>
                <w:szCs w:val="24"/>
                <w:lang w:val="ro-RO"/>
              </w:rPr>
              <w:t>ț</w:t>
            </w: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ional</w:t>
            </w:r>
          </w:p>
        </w:tc>
        <w:tc>
          <w:tcPr>
            <w:tcW w:w="3096" w:type="dxa"/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Matematica pe calculator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Lukacs Tiberiu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matematicăinformatică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24</w:t>
            </w:r>
          </w:p>
        </w:tc>
      </w:tr>
      <w:tr w:rsidR="00477201" w:rsidRPr="002146FB" w:rsidTr="00534F21">
        <w:tc>
          <w:tcPr>
            <w:tcW w:w="468" w:type="dxa"/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5.</w:t>
            </w:r>
          </w:p>
        </w:tc>
        <w:tc>
          <w:tcPr>
            <w:tcW w:w="1170" w:type="dxa"/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a VI-a</w:t>
            </w:r>
          </w:p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Aninoasa</w:t>
            </w:r>
          </w:p>
        </w:tc>
        <w:tc>
          <w:tcPr>
            <w:tcW w:w="1164" w:type="dxa"/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</w:t>
            </w: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p</w:t>
            </w:r>
            <w:r w:rsidRPr="002146FB">
              <w:rPr>
                <w:rFonts w:ascii="Tahoma" w:hAnsi="Tahoma" w:cs="Tahoma"/>
                <w:sz w:val="24"/>
                <w:szCs w:val="24"/>
                <w:lang w:val="ro-RO"/>
              </w:rPr>
              <w:t>ț</w:t>
            </w: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ional</w:t>
            </w:r>
          </w:p>
        </w:tc>
        <w:tc>
          <w:tcPr>
            <w:tcW w:w="3096" w:type="dxa"/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Istoria jocurilor olimpice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Kelemen Pal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istorie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26</w:t>
            </w:r>
          </w:p>
        </w:tc>
      </w:tr>
      <w:tr w:rsidR="00477201" w:rsidRPr="002146FB" w:rsidTr="00534F21">
        <w:tc>
          <w:tcPr>
            <w:tcW w:w="468" w:type="dxa"/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6.</w:t>
            </w:r>
          </w:p>
        </w:tc>
        <w:tc>
          <w:tcPr>
            <w:tcW w:w="1170" w:type="dxa"/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a VI-a</w:t>
            </w:r>
          </w:p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Iscroni</w:t>
            </w:r>
          </w:p>
        </w:tc>
        <w:tc>
          <w:tcPr>
            <w:tcW w:w="1164" w:type="dxa"/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</w:t>
            </w: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p</w:t>
            </w:r>
            <w:r w:rsidRPr="002146FB">
              <w:rPr>
                <w:rFonts w:ascii="Tahoma" w:hAnsi="Tahoma" w:cs="Tahoma"/>
                <w:sz w:val="24"/>
                <w:szCs w:val="24"/>
                <w:lang w:val="ro-RO"/>
              </w:rPr>
              <w:t>ț</w:t>
            </w: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ional</w:t>
            </w:r>
          </w:p>
        </w:tc>
        <w:tc>
          <w:tcPr>
            <w:tcW w:w="3096" w:type="dxa"/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Istoria jocurilor olimpice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Kelemen Pal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istorie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26</w:t>
            </w:r>
          </w:p>
        </w:tc>
      </w:tr>
      <w:tr w:rsidR="00477201" w:rsidRPr="002146FB" w:rsidTr="00534F21">
        <w:tc>
          <w:tcPr>
            <w:tcW w:w="468" w:type="dxa"/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7.</w:t>
            </w:r>
          </w:p>
        </w:tc>
        <w:tc>
          <w:tcPr>
            <w:tcW w:w="1170" w:type="dxa"/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a VII-a</w:t>
            </w:r>
          </w:p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Aninoasa</w:t>
            </w:r>
          </w:p>
        </w:tc>
        <w:tc>
          <w:tcPr>
            <w:tcW w:w="1164" w:type="dxa"/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</w:t>
            </w: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p</w:t>
            </w:r>
            <w:r w:rsidRPr="002146FB">
              <w:rPr>
                <w:rFonts w:ascii="Tahoma" w:hAnsi="Tahoma" w:cs="Tahoma"/>
                <w:sz w:val="24"/>
                <w:szCs w:val="24"/>
                <w:lang w:val="ro-RO"/>
              </w:rPr>
              <w:t>ț</w:t>
            </w: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ional</w:t>
            </w:r>
          </w:p>
        </w:tc>
        <w:tc>
          <w:tcPr>
            <w:tcW w:w="3096" w:type="dxa"/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Calculatorul </w:t>
            </w:r>
            <w:r w:rsidRPr="002146FB">
              <w:rPr>
                <w:rFonts w:ascii="Tahoma" w:hAnsi="Tahoma" w:cs="Tahoma"/>
                <w:sz w:val="24"/>
                <w:szCs w:val="24"/>
                <w:lang w:val="ro-RO"/>
              </w:rPr>
              <w:t>ș</w:t>
            </w: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i matematica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In</w:t>
            </w:r>
            <w:r w:rsidRPr="002146FB">
              <w:rPr>
                <w:rFonts w:ascii="Tahoma" w:hAnsi="Tahoma" w:cs="Tahoma"/>
                <w:sz w:val="24"/>
                <w:szCs w:val="24"/>
                <w:lang w:val="ro-RO"/>
              </w:rPr>
              <w:t>ț</w:t>
            </w: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a Ramona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matematică</w:t>
            </w:r>
          </w:p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fizică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477201" w:rsidRPr="002146FB" w:rsidTr="00534F21">
        <w:tc>
          <w:tcPr>
            <w:tcW w:w="468" w:type="dxa"/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8.</w:t>
            </w:r>
          </w:p>
        </w:tc>
        <w:tc>
          <w:tcPr>
            <w:tcW w:w="1170" w:type="dxa"/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a VII-a</w:t>
            </w:r>
          </w:p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Iscroni</w:t>
            </w:r>
          </w:p>
        </w:tc>
        <w:tc>
          <w:tcPr>
            <w:tcW w:w="1164" w:type="dxa"/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</w:t>
            </w: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p</w:t>
            </w:r>
            <w:r w:rsidRPr="002146FB">
              <w:rPr>
                <w:rFonts w:ascii="Tahoma" w:hAnsi="Tahoma" w:cs="Tahoma"/>
                <w:sz w:val="24"/>
                <w:szCs w:val="24"/>
                <w:lang w:val="ro-RO"/>
              </w:rPr>
              <w:t>ț</w:t>
            </w: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ional</w:t>
            </w:r>
          </w:p>
        </w:tc>
        <w:tc>
          <w:tcPr>
            <w:tcW w:w="3096" w:type="dxa"/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Holocaustul pe în</w:t>
            </w:r>
            <w:r w:rsidRPr="002146FB">
              <w:rPr>
                <w:rFonts w:ascii="Tahoma" w:hAnsi="Tahoma" w:cs="Tahoma"/>
                <w:sz w:val="24"/>
                <w:szCs w:val="24"/>
                <w:lang w:val="ro-RO"/>
              </w:rPr>
              <w:t>ț</w:t>
            </w: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elesul tuturor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Kelemen Pal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istorie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477201" w:rsidRPr="002146FB" w:rsidTr="00534F21">
        <w:tc>
          <w:tcPr>
            <w:tcW w:w="468" w:type="dxa"/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9.</w:t>
            </w:r>
          </w:p>
        </w:tc>
        <w:tc>
          <w:tcPr>
            <w:tcW w:w="1170" w:type="dxa"/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a VIII-a</w:t>
            </w:r>
          </w:p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Aninoasa</w:t>
            </w:r>
          </w:p>
        </w:tc>
        <w:tc>
          <w:tcPr>
            <w:tcW w:w="1164" w:type="dxa"/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</w:t>
            </w: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p</w:t>
            </w:r>
            <w:r w:rsidRPr="002146FB">
              <w:rPr>
                <w:rFonts w:ascii="Tahoma" w:hAnsi="Tahoma" w:cs="Tahoma"/>
                <w:sz w:val="24"/>
                <w:szCs w:val="24"/>
                <w:lang w:val="ro-RO"/>
              </w:rPr>
              <w:t>ț</w:t>
            </w: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ional</w:t>
            </w:r>
          </w:p>
        </w:tc>
        <w:tc>
          <w:tcPr>
            <w:tcW w:w="3096" w:type="dxa"/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Calculatorul </w:t>
            </w:r>
            <w:r w:rsidRPr="002146FB">
              <w:rPr>
                <w:rFonts w:ascii="Tahoma" w:hAnsi="Tahoma" w:cs="Tahoma"/>
                <w:sz w:val="24"/>
                <w:szCs w:val="24"/>
                <w:lang w:val="ro-RO"/>
              </w:rPr>
              <w:t>ș</w:t>
            </w: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i matematica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In</w:t>
            </w:r>
            <w:r w:rsidRPr="002146FB">
              <w:rPr>
                <w:rFonts w:ascii="Tahoma" w:hAnsi="Tahoma" w:cs="Tahoma"/>
                <w:sz w:val="24"/>
                <w:szCs w:val="24"/>
                <w:lang w:val="ro-RO"/>
              </w:rPr>
              <w:t>ț</w:t>
            </w: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a Ramona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matematică</w:t>
            </w:r>
          </w:p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fizică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477201" w:rsidRPr="002146FB" w:rsidTr="00534F21">
        <w:tc>
          <w:tcPr>
            <w:tcW w:w="468" w:type="dxa"/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1170" w:type="dxa"/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a VIII-a</w:t>
            </w:r>
          </w:p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Iscroni</w:t>
            </w:r>
          </w:p>
        </w:tc>
        <w:tc>
          <w:tcPr>
            <w:tcW w:w="1164" w:type="dxa"/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</w:t>
            </w: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p</w:t>
            </w:r>
            <w:r w:rsidRPr="002146FB">
              <w:rPr>
                <w:rFonts w:ascii="Tahoma" w:hAnsi="Tahoma" w:cs="Tahoma"/>
                <w:sz w:val="24"/>
                <w:szCs w:val="24"/>
                <w:lang w:val="ro-RO"/>
              </w:rPr>
              <w:t>ț</w:t>
            </w: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ional</w:t>
            </w:r>
          </w:p>
        </w:tc>
        <w:tc>
          <w:tcPr>
            <w:tcW w:w="3096" w:type="dxa"/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Matematica pe calculator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477201" w:rsidRPr="002146FB" w:rsidRDefault="00477201" w:rsidP="00A6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Lukacs Tiberiu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matematică informatică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477201" w:rsidRPr="002146FB" w:rsidRDefault="00477201" w:rsidP="006D51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46FB">
              <w:rPr>
                <w:rFonts w:ascii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</w:tbl>
    <w:p w:rsidR="00477201" w:rsidRDefault="00477201" w:rsidP="00BE6D6A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477201" w:rsidRDefault="00477201" w:rsidP="00534F21">
      <w:pPr>
        <w:spacing w:after="0" w:line="240" w:lineRule="auto"/>
        <w:ind w:left="765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477201" w:rsidRDefault="00477201" w:rsidP="002275B0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477201" w:rsidRDefault="00477201" w:rsidP="00FF3024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477201" w:rsidRDefault="00477201" w:rsidP="00534F21">
      <w:pPr>
        <w:spacing w:after="0" w:line="240" w:lineRule="auto"/>
        <w:ind w:left="765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Director,                                                                            Resp.Comisie pentru curriculum,</w:t>
      </w:r>
    </w:p>
    <w:p w:rsidR="00477201" w:rsidRPr="005822C8" w:rsidRDefault="00477201" w:rsidP="00534F21">
      <w:pPr>
        <w:spacing w:after="0" w:line="240" w:lineRule="auto"/>
        <w:ind w:left="765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Prof. Pascu Elena                                                                                  Prof. Martin Dorina</w:t>
      </w:r>
    </w:p>
    <w:p w:rsidR="00477201" w:rsidRDefault="00477201" w:rsidP="00534F21">
      <w:pPr>
        <w:spacing w:after="0" w:line="240" w:lineRule="auto"/>
        <w:ind w:left="765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477201" w:rsidRDefault="00477201" w:rsidP="00534F21">
      <w:pPr>
        <w:spacing w:after="0" w:line="240" w:lineRule="auto"/>
        <w:ind w:left="765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477201" w:rsidRDefault="00477201" w:rsidP="00534F21">
      <w:pPr>
        <w:spacing w:after="0" w:line="240" w:lineRule="auto"/>
        <w:ind w:left="765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477201" w:rsidRDefault="00477201" w:rsidP="002275B0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477201" w:rsidRDefault="00477201" w:rsidP="00534F21">
      <w:pPr>
        <w:spacing w:after="0" w:line="240" w:lineRule="auto"/>
        <w:ind w:left="765"/>
        <w:rPr>
          <w:rFonts w:ascii="Times New Roman" w:hAnsi="Times New Roman"/>
          <w:b/>
          <w:i/>
          <w:sz w:val="24"/>
          <w:szCs w:val="24"/>
          <w:lang w:val="ro-RO"/>
        </w:rPr>
      </w:pPr>
    </w:p>
    <w:sectPr w:rsidR="00477201" w:rsidSect="008C72BA">
      <w:headerReference w:type="default" r:id="rId7"/>
      <w:pgSz w:w="11907" w:h="16840" w:code="9"/>
      <w:pgMar w:top="539" w:right="851" w:bottom="272" w:left="851" w:header="51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7201" w:rsidRDefault="00477201" w:rsidP="00BE6D6A">
      <w:pPr>
        <w:spacing w:after="0" w:line="240" w:lineRule="auto"/>
      </w:pPr>
      <w:r>
        <w:separator/>
      </w:r>
    </w:p>
  </w:endnote>
  <w:endnote w:type="continuationSeparator" w:id="0">
    <w:p w:rsidR="00477201" w:rsidRDefault="00477201" w:rsidP="00BE6D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Narrow">
    <w:panose1 w:val="020B05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7201" w:rsidRDefault="00477201" w:rsidP="00BE6D6A">
      <w:pPr>
        <w:spacing w:after="0" w:line="240" w:lineRule="auto"/>
      </w:pPr>
      <w:r>
        <w:separator/>
      </w:r>
    </w:p>
  </w:footnote>
  <w:footnote w:type="continuationSeparator" w:id="0">
    <w:p w:rsidR="00477201" w:rsidRDefault="00477201" w:rsidP="00BE6D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201" w:rsidRDefault="00477201" w:rsidP="00FE1A9A">
    <w:pPr>
      <w:pStyle w:val="Header"/>
      <w:spacing w:after="0"/>
      <w:rPr>
        <w:sz w:val="12"/>
        <w:lang w:val="ro-RO"/>
      </w:rPr>
    </w:pPr>
  </w:p>
  <w:p w:rsidR="00477201" w:rsidRDefault="00477201" w:rsidP="002275B0">
    <w:pPr>
      <w:pStyle w:val="Header"/>
      <w:spacing w:after="0"/>
      <w:jc w:val="center"/>
      <w:rPr>
        <w:sz w:val="12"/>
        <w:lang w:val="ro-RO"/>
      </w:rPr>
    </w:pPr>
    <w:r>
      <w:rPr>
        <w:noProof/>
        <w:lang w:eastAsia="ro-R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0" o:spid="_x0000_i1026" type="#_x0000_t75" alt="antete scoala1.jpg" style="width:338.25pt;height:98.25pt;visibility:visible">
          <v:imagedata r:id="rId1" o:title=""/>
        </v:shape>
      </w:pict>
    </w:r>
  </w:p>
  <w:p w:rsidR="00477201" w:rsidRDefault="00477201" w:rsidP="00FE1A9A">
    <w:pPr>
      <w:pStyle w:val="Header"/>
      <w:spacing w:after="0"/>
      <w:rPr>
        <w:sz w:val="12"/>
        <w:lang w:val="ro-RO"/>
      </w:rPr>
    </w:pPr>
  </w:p>
  <w:p w:rsidR="00477201" w:rsidRDefault="00477201" w:rsidP="00FE1A9A">
    <w:pPr>
      <w:pStyle w:val="Header"/>
      <w:spacing w:after="0"/>
      <w:rPr>
        <w:sz w:val="12"/>
        <w:lang w:val="ro-RO"/>
      </w:rPr>
    </w:pPr>
  </w:p>
  <w:p w:rsidR="00477201" w:rsidRDefault="00477201" w:rsidP="00FE1A9A">
    <w:pPr>
      <w:pStyle w:val="Header"/>
      <w:spacing w:after="0"/>
      <w:rPr>
        <w:sz w:val="12"/>
        <w:lang w:val="ro-RO"/>
      </w:rPr>
    </w:pPr>
  </w:p>
  <w:p w:rsidR="00477201" w:rsidRDefault="00477201" w:rsidP="00FE1A9A">
    <w:pPr>
      <w:pStyle w:val="Header"/>
      <w:spacing w:after="0"/>
      <w:rPr>
        <w:sz w:val="12"/>
        <w:lang w:val="ro-RO"/>
      </w:rPr>
    </w:pPr>
  </w:p>
  <w:p w:rsidR="00477201" w:rsidRPr="00C52468" w:rsidRDefault="00477201" w:rsidP="00FE1A9A">
    <w:pPr>
      <w:pStyle w:val="Header"/>
      <w:spacing w:after="0"/>
      <w:rPr>
        <w:sz w:val="12"/>
        <w:lang w:val="ro-RO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F73D95"/>
    <w:multiLevelType w:val="hybridMultilevel"/>
    <w:tmpl w:val="7900763A"/>
    <w:lvl w:ilvl="0" w:tplc="5E4E29D6">
      <w:start w:val="2"/>
      <w:numFmt w:val="decimal"/>
      <w:lvlText w:val="%1."/>
      <w:lvlJc w:val="left"/>
      <w:pPr>
        <w:ind w:left="76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">
    <w:nsid w:val="35D02ED6"/>
    <w:multiLevelType w:val="hybridMultilevel"/>
    <w:tmpl w:val="751C1AFA"/>
    <w:lvl w:ilvl="0" w:tplc="6AEEAE8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6D6A"/>
    <w:rsid w:val="00163480"/>
    <w:rsid w:val="002146FB"/>
    <w:rsid w:val="002275B0"/>
    <w:rsid w:val="00247333"/>
    <w:rsid w:val="002F3833"/>
    <w:rsid w:val="003C2F49"/>
    <w:rsid w:val="003C43BD"/>
    <w:rsid w:val="00440CE1"/>
    <w:rsid w:val="00477201"/>
    <w:rsid w:val="00486E21"/>
    <w:rsid w:val="004D02F7"/>
    <w:rsid w:val="00534F21"/>
    <w:rsid w:val="005822C8"/>
    <w:rsid w:val="005A2E58"/>
    <w:rsid w:val="006A46A6"/>
    <w:rsid w:val="006D51CE"/>
    <w:rsid w:val="006E605E"/>
    <w:rsid w:val="0072061B"/>
    <w:rsid w:val="007A5CB3"/>
    <w:rsid w:val="007B2902"/>
    <w:rsid w:val="008419EB"/>
    <w:rsid w:val="008C72BA"/>
    <w:rsid w:val="00A6531B"/>
    <w:rsid w:val="00A83AEE"/>
    <w:rsid w:val="00AB3B7C"/>
    <w:rsid w:val="00AC4F4A"/>
    <w:rsid w:val="00AC7EAD"/>
    <w:rsid w:val="00B61450"/>
    <w:rsid w:val="00B7402F"/>
    <w:rsid w:val="00BA6FF1"/>
    <w:rsid w:val="00BC7C23"/>
    <w:rsid w:val="00BE6D6A"/>
    <w:rsid w:val="00C52468"/>
    <w:rsid w:val="00D60DB1"/>
    <w:rsid w:val="00D76850"/>
    <w:rsid w:val="00D97B43"/>
    <w:rsid w:val="00E067E4"/>
    <w:rsid w:val="00EC7F63"/>
    <w:rsid w:val="00FE1A9A"/>
    <w:rsid w:val="00FF30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7F63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E6D6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BE6D6A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rsid w:val="00BE6D6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BE6D6A"/>
    <w:rPr>
      <w:rFonts w:ascii="Calibri" w:hAnsi="Calibri" w:cs="Times New Roman"/>
    </w:rPr>
  </w:style>
  <w:style w:type="paragraph" w:styleId="FootnoteText">
    <w:name w:val="footnote text"/>
    <w:basedOn w:val="Normal"/>
    <w:link w:val="FootnoteTextChar"/>
    <w:uiPriority w:val="99"/>
    <w:semiHidden/>
    <w:rsid w:val="00BE6D6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BE6D6A"/>
    <w:rPr>
      <w:rFonts w:ascii="Calibri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BE6D6A"/>
    <w:rPr>
      <w:rFonts w:cs="Times New Roman"/>
      <w:vertAlign w:val="superscript"/>
    </w:rPr>
  </w:style>
  <w:style w:type="paragraph" w:styleId="ListParagraph">
    <w:name w:val="List Paragraph"/>
    <w:basedOn w:val="Normal"/>
    <w:uiPriority w:val="99"/>
    <w:qFormat/>
    <w:rsid w:val="00BE6D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22</TotalTime>
  <Pages>2</Pages>
  <Words>392</Words>
  <Characters>2236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CENTRALIZAREA DISCIPLINELOR OPŢIONALE</dc:title>
  <dc:subject/>
  <dc:creator>test</dc:creator>
  <cp:keywords/>
  <dc:description/>
  <cp:lastModifiedBy>Pascu Viorel</cp:lastModifiedBy>
  <cp:revision>6</cp:revision>
  <cp:lastPrinted>2015-02-03T20:27:00Z</cp:lastPrinted>
  <dcterms:created xsi:type="dcterms:W3CDTF">2015-02-03T19:56:00Z</dcterms:created>
  <dcterms:modified xsi:type="dcterms:W3CDTF">2015-02-03T20:30:00Z</dcterms:modified>
</cp:coreProperties>
</file>