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0E0" w:rsidRDefault="00DA60E0" w:rsidP="00E21E23">
      <w:r>
        <w:t>Nr.                       /09.02.2015</w:t>
      </w:r>
    </w:p>
    <w:p w:rsidR="00DA60E0" w:rsidRDefault="00DA60E0" w:rsidP="00E21E23"/>
    <w:p w:rsidR="00DA60E0" w:rsidRDefault="00DA60E0" w:rsidP="00E21E23">
      <w:pPr>
        <w:jc w:val="center"/>
        <w:rPr>
          <w:sz w:val="28"/>
          <w:szCs w:val="28"/>
        </w:rPr>
      </w:pPr>
      <w:r>
        <w:rPr>
          <w:sz w:val="28"/>
          <w:szCs w:val="28"/>
        </w:rPr>
        <w:t>CĂTRE</w:t>
      </w:r>
    </w:p>
    <w:p w:rsidR="00DA60E0" w:rsidRPr="00F56EDD" w:rsidRDefault="00DA60E0" w:rsidP="00F56EDD">
      <w:pPr>
        <w:jc w:val="center"/>
        <w:rPr>
          <w:sz w:val="28"/>
          <w:szCs w:val="28"/>
        </w:rPr>
      </w:pPr>
      <w:r>
        <w:rPr>
          <w:sz w:val="28"/>
          <w:szCs w:val="28"/>
        </w:rPr>
        <w:t xml:space="preserve">TOATE UNITĂŢILE DE ÎNVĂŢĂMÂNT DE NIVEL GIMNAZIAL ŞI LICEAL DIN JUDEŢUL HUNEDOARA </w:t>
      </w:r>
    </w:p>
    <w:p w:rsidR="00DA60E0" w:rsidRDefault="00DA60E0" w:rsidP="00E21E23">
      <w:pPr>
        <w:jc w:val="center"/>
        <w:rPr>
          <w:b/>
          <w:bCs/>
          <w:sz w:val="28"/>
          <w:szCs w:val="28"/>
        </w:rPr>
      </w:pPr>
      <w:r>
        <w:rPr>
          <w:b/>
          <w:bCs/>
          <w:sz w:val="28"/>
          <w:szCs w:val="28"/>
        </w:rPr>
        <w:t>În atenţia profesorilor cu specializarea FIZICĂ</w:t>
      </w:r>
    </w:p>
    <w:p w:rsidR="00DA60E0" w:rsidRDefault="00DA60E0" w:rsidP="00E21E23">
      <w:pPr>
        <w:jc w:val="both"/>
        <w:rPr>
          <w:b/>
          <w:bCs/>
        </w:rPr>
      </w:pPr>
      <w:r>
        <w:br/>
        <w:t xml:space="preserve">              </w:t>
      </w:r>
      <w:r>
        <w:rPr>
          <w:b/>
          <w:bCs/>
        </w:rPr>
        <w:t xml:space="preserve">Etapa judeţeană  a  Olimpiadei de Fizică </w:t>
      </w:r>
      <w:r>
        <w:t xml:space="preserve"> se va desfăşura sâmbătă, </w:t>
      </w:r>
      <w:r>
        <w:rPr>
          <w:b/>
          <w:bCs/>
        </w:rPr>
        <w:t>14 februarie 2015</w:t>
      </w:r>
      <w:r>
        <w:t xml:space="preserve">, </w:t>
      </w:r>
      <w:r>
        <w:rPr>
          <w:b/>
          <w:bCs/>
        </w:rPr>
        <w:t>ora 10.00</w:t>
      </w:r>
      <w:r>
        <w:t xml:space="preserve">, la </w:t>
      </w:r>
      <w:r>
        <w:rPr>
          <w:b/>
          <w:bCs/>
        </w:rPr>
        <w:t>COLEGIUL TEHNIC „TRANSILVANIA” DEVA.</w:t>
      </w:r>
    </w:p>
    <w:p w:rsidR="00DA60E0" w:rsidRDefault="00DA60E0" w:rsidP="00E21E23">
      <w:pPr>
        <w:jc w:val="both"/>
      </w:pPr>
      <w:r>
        <w:t xml:space="preserve">              Olimpiada de FIZICĂ este organizată de MINISTERUL EDUCAŢIEI ŞI CERCETĂRII ŞTIINŢIFICE în colaborare cu SOCIETATEA ROMÂNĂ DE FIZICĂ şi se desfăşoară în conformitate cu Metodologia Cadru de Organizare şi Desfăşurare a Competiţiilor Şcolare aprobată cu OM nr. 3035/10.01.2012, respectiv cu Regulamentul specific privind organizarea şi desfăşurarea Olimpiadei de Fizică, nr. 27990 / 03.02.2015.</w:t>
      </w:r>
    </w:p>
    <w:p w:rsidR="00DA60E0" w:rsidRDefault="00DA60E0" w:rsidP="00E21E23">
      <w:pPr>
        <w:jc w:val="both"/>
      </w:pPr>
      <w:r>
        <w:tab/>
      </w:r>
      <w:r>
        <w:rPr>
          <w:b/>
          <w:bCs/>
        </w:rPr>
        <w:t xml:space="preserve">Tabelele nominale cu elevii participanţi </w:t>
      </w:r>
      <w:r>
        <w:t>(</w:t>
      </w:r>
      <w:r>
        <w:rPr>
          <w:b/>
          <w:bCs/>
        </w:rPr>
        <w:t>clasele a VI-a  -  a XII-a</w:t>
      </w:r>
      <w:r>
        <w:t xml:space="preserve">) vor fi trimise </w:t>
      </w:r>
      <w:r>
        <w:rPr>
          <w:b/>
          <w:bCs/>
        </w:rPr>
        <w:t xml:space="preserve">DIRECT </w:t>
      </w:r>
      <w:r>
        <w:t xml:space="preserve"> </w:t>
      </w:r>
      <w:r>
        <w:rPr>
          <w:b/>
          <w:bCs/>
        </w:rPr>
        <w:t>domnului profesor Vasile Corciu</w:t>
      </w:r>
      <w:r>
        <w:t xml:space="preserve"> (COLEGIUL TEHNIC „TRANSILVANIA” DEVA), </w:t>
      </w:r>
      <w:r>
        <w:rPr>
          <w:b/>
          <w:bCs/>
        </w:rPr>
        <w:t>OBLIGATORIU</w:t>
      </w:r>
      <w:r>
        <w:t xml:space="preserve"> atât </w:t>
      </w:r>
      <w:r>
        <w:rPr>
          <w:b/>
          <w:bCs/>
        </w:rPr>
        <w:t>în format electronic</w:t>
      </w:r>
      <w:r>
        <w:t xml:space="preserve"> pe adresa de e-mail </w:t>
      </w:r>
      <w:hyperlink r:id="rId7" w:history="1">
        <w:r>
          <w:rPr>
            <w:rStyle w:val="Hyperlink"/>
          </w:rPr>
          <w:t>corciuvasile@yahoo.com</w:t>
        </w:r>
      </w:hyperlink>
      <w:r>
        <w:t xml:space="preserve"> , cât şi </w:t>
      </w:r>
      <w:r>
        <w:rPr>
          <w:b/>
          <w:bCs/>
        </w:rPr>
        <w:t>prin fax</w:t>
      </w:r>
      <w:r>
        <w:t xml:space="preserve"> la numărul 0254 230739, până în data de </w:t>
      </w:r>
      <w:r>
        <w:rPr>
          <w:b/>
          <w:bCs/>
        </w:rPr>
        <w:t>11 februarie 2015, ora 12.00</w:t>
      </w:r>
      <w:r>
        <w:t>. Modelul de completare a tabelelor este postat pe Forumul I.Ş.J. Hunedoara, la topicul FIZICĂ-CHIMIE.</w:t>
      </w:r>
    </w:p>
    <w:p w:rsidR="00DA60E0" w:rsidRDefault="00DA60E0" w:rsidP="00E21E23">
      <w:pPr>
        <w:ind w:firstLine="720"/>
        <w:jc w:val="both"/>
        <w:rPr>
          <w:b/>
          <w:bCs/>
        </w:rPr>
      </w:pPr>
      <w:r>
        <w:rPr>
          <w:b/>
          <w:bCs/>
        </w:rPr>
        <w:t>OBLIGATORIU, TABELELE NOMINALE VOR CONŢINE ŞI ELEVII DIN CLASA a VI-a, calificaţi la etapa judeţeană (punctajul minim de calificare este de 12 puncte).</w:t>
      </w:r>
    </w:p>
    <w:p w:rsidR="00DA60E0" w:rsidRDefault="00DA60E0" w:rsidP="00E21E23">
      <w:pPr>
        <w:ind w:firstLine="720"/>
        <w:jc w:val="both"/>
        <w:rPr>
          <w:b/>
          <w:bCs/>
        </w:rPr>
      </w:pPr>
      <w:r>
        <w:rPr>
          <w:b/>
          <w:bCs/>
        </w:rPr>
        <w:t>TABELELE NOMINALE se vor completa CU MAJUSCULE şi CU DIACRITICE, iar COLOANA "Clasa" cu CIFRE ARABE.</w:t>
      </w:r>
    </w:p>
    <w:p w:rsidR="00DA60E0" w:rsidRDefault="00DA60E0" w:rsidP="00E21E23">
      <w:pPr>
        <w:jc w:val="both"/>
      </w:pPr>
      <w:r>
        <w:tab/>
        <w:t>Elevii vor fi prezenţi în sălile de concurs cel târziu la ora 9.30 şi vor intra în săli pe baza carnetului de elev, vizat pe anul şcolar în curs, sau a actului de identitate.</w:t>
      </w:r>
    </w:p>
    <w:p w:rsidR="00DA60E0" w:rsidRDefault="00DA60E0" w:rsidP="00E21E23">
      <w:pPr>
        <w:jc w:val="both"/>
        <w:rPr>
          <w:b/>
          <w:bCs/>
        </w:rPr>
      </w:pPr>
      <w:r>
        <w:tab/>
      </w:r>
      <w:r>
        <w:rPr>
          <w:b/>
          <w:bCs/>
        </w:rPr>
        <w:t xml:space="preserve">Durata probei este de 3 ore </w:t>
      </w:r>
      <w:r>
        <w:t xml:space="preserve">din momentul în care s-a finalizat distribuirea subiectelor către elevi, aceştia având dreptul să utilizeze </w:t>
      </w:r>
      <w:r>
        <w:rPr>
          <w:b/>
          <w:bCs/>
        </w:rPr>
        <w:t>calculatoare de buzunar, neprogramabile.</w:t>
      </w:r>
    </w:p>
    <w:p w:rsidR="00DA60E0" w:rsidRDefault="00DA60E0" w:rsidP="00E21E23">
      <w:pPr>
        <w:ind w:left="720"/>
        <w:rPr>
          <w:b/>
          <w:bCs/>
        </w:rPr>
      </w:pPr>
      <w:r>
        <w:rPr>
          <w:b/>
          <w:bCs/>
        </w:rPr>
        <w:t>Mult succes elevilor şi profesorilor îndrumători!</w:t>
      </w:r>
      <w:r>
        <w:rPr>
          <w:b/>
          <w:bCs/>
        </w:rPr>
        <w:br/>
      </w:r>
    </w:p>
    <w:p w:rsidR="00DA60E0" w:rsidRDefault="00DA60E0" w:rsidP="00E21E23">
      <w:pPr>
        <w:ind w:left="720"/>
        <w:rPr>
          <w:b/>
          <w:bCs/>
        </w:rPr>
      </w:pPr>
    </w:p>
    <w:p w:rsidR="00DA60E0" w:rsidRDefault="00DA60E0" w:rsidP="00E21E23">
      <w:pPr>
        <w:ind w:firstLine="720"/>
        <w:jc w:val="both"/>
      </w:pPr>
      <w:r>
        <w:t xml:space="preserve">Următoarele cadre didactice se vor prezenta sâmbătă, </w:t>
      </w:r>
      <w:r>
        <w:rPr>
          <w:b/>
          <w:bCs/>
        </w:rPr>
        <w:t>14 februarie 2015</w:t>
      </w:r>
      <w:r>
        <w:t>, la COLEGIUL TEHNIC „TRANSILVANIA” DEVA, făcând parte din Comisia de Organizare şi Evaluare.</w:t>
      </w:r>
    </w:p>
    <w:p w:rsidR="00DA60E0" w:rsidRDefault="00DA60E0" w:rsidP="00E21E23">
      <w:r>
        <w:tab/>
      </w:r>
      <w:r>
        <w:rPr>
          <w:b/>
          <w:bCs/>
        </w:rPr>
        <w:t>La ora 8.00</w:t>
      </w:r>
      <w:r>
        <w:t>, vor fi prezente următoarele cadre didactice:</w:t>
      </w:r>
    </w:p>
    <w:p w:rsidR="00DA60E0" w:rsidRDefault="00DA60E0" w:rsidP="00F56EDD">
      <w:pPr>
        <w:spacing w:after="0" w:line="240" w:lineRule="auto"/>
        <w:jc w:val="both"/>
        <w:rPr>
          <w:sz w:val="24"/>
          <w:szCs w:val="24"/>
        </w:rPr>
      </w:pPr>
      <w:r>
        <w:tab/>
        <w:t xml:space="preserve">                    </w:t>
      </w:r>
      <w:r>
        <w:rPr>
          <w:sz w:val="24"/>
          <w:szCs w:val="24"/>
        </w:rPr>
        <w:t>Prof. Corciu Vasile - Colegiul Tehnic „Transilvania” Deva</w:t>
      </w:r>
    </w:p>
    <w:p w:rsidR="00DA60E0" w:rsidRDefault="00DA60E0" w:rsidP="00F56EDD">
      <w:pPr>
        <w:spacing w:after="0" w:line="240" w:lineRule="auto"/>
        <w:jc w:val="both"/>
        <w:rPr>
          <w:sz w:val="24"/>
          <w:szCs w:val="24"/>
        </w:rPr>
      </w:pPr>
      <w:r>
        <w:rPr>
          <w:sz w:val="24"/>
          <w:szCs w:val="24"/>
        </w:rPr>
        <w:t xml:space="preserve">                               Prof. Corciu Anca - Colegiul Tehnic „Transilvania” Deva</w:t>
      </w:r>
    </w:p>
    <w:p w:rsidR="00DA60E0" w:rsidRDefault="00DA60E0" w:rsidP="00F56EDD">
      <w:pPr>
        <w:spacing w:after="0" w:line="240" w:lineRule="auto"/>
        <w:jc w:val="both"/>
        <w:rPr>
          <w:sz w:val="24"/>
          <w:szCs w:val="24"/>
        </w:rPr>
      </w:pPr>
      <w:r>
        <w:rPr>
          <w:sz w:val="24"/>
          <w:szCs w:val="24"/>
        </w:rPr>
        <w:t xml:space="preserve">                               Prof. Nicula Silviu - Colegiul Tehnic „Transilvania” Deva</w:t>
      </w:r>
    </w:p>
    <w:p w:rsidR="00DA60E0" w:rsidRDefault="00DA60E0" w:rsidP="00F56EDD">
      <w:pPr>
        <w:spacing w:after="0" w:line="240" w:lineRule="auto"/>
        <w:jc w:val="both"/>
        <w:rPr>
          <w:sz w:val="24"/>
          <w:szCs w:val="24"/>
        </w:rPr>
      </w:pPr>
      <w:r>
        <w:rPr>
          <w:sz w:val="24"/>
          <w:szCs w:val="24"/>
        </w:rPr>
        <w:t xml:space="preserve">                               Prof. Stănculescu Sorin – Colegiul Naţional „Decebal” Deva</w:t>
      </w:r>
    </w:p>
    <w:p w:rsidR="00DA60E0" w:rsidRDefault="00DA60E0" w:rsidP="00F56EDD">
      <w:pPr>
        <w:spacing w:after="0" w:line="240" w:lineRule="auto"/>
        <w:jc w:val="both"/>
        <w:rPr>
          <w:sz w:val="24"/>
          <w:szCs w:val="24"/>
        </w:rPr>
      </w:pPr>
      <w:r>
        <w:rPr>
          <w:sz w:val="24"/>
          <w:szCs w:val="24"/>
        </w:rPr>
        <w:t xml:space="preserve">                               Prof. Stănculescu Ana – Colegiul Naţional „Decebal” Deva</w:t>
      </w:r>
    </w:p>
    <w:p w:rsidR="00DA60E0" w:rsidRDefault="00DA60E0" w:rsidP="00F56EDD">
      <w:pPr>
        <w:spacing w:after="0" w:line="240" w:lineRule="auto"/>
        <w:jc w:val="both"/>
        <w:rPr>
          <w:sz w:val="24"/>
          <w:szCs w:val="24"/>
        </w:rPr>
      </w:pPr>
      <w:r>
        <w:rPr>
          <w:sz w:val="24"/>
          <w:szCs w:val="24"/>
        </w:rPr>
        <w:t xml:space="preserve">                               Prof. Bebu Mihai - Colegiul Naţional „Decebal” Deva</w:t>
      </w:r>
    </w:p>
    <w:p w:rsidR="00DA60E0" w:rsidRDefault="00DA60E0" w:rsidP="00F56EDD">
      <w:pPr>
        <w:spacing w:after="0" w:line="240" w:lineRule="auto"/>
        <w:jc w:val="both"/>
        <w:rPr>
          <w:sz w:val="24"/>
          <w:szCs w:val="24"/>
        </w:rPr>
      </w:pPr>
      <w:r>
        <w:rPr>
          <w:sz w:val="24"/>
          <w:szCs w:val="24"/>
        </w:rPr>
        <w:t xml:space="preserve">                               Prof. dr. Măgheruşan Larisa – Colegiul Naţional „Decebal” Deva</w:t>
      </w:r>
    </w:p>
    <w:p w:rsidR="00DA60E0" w:rsidRDefault="00DA60E0" w:rsidP="00F56EDD">
      <w:pPr>
        <w:spacing w:after="0" w:line="240" w:lineRule="auto"/>
        <w:jc w:val="both"/>
        <w:rPr>
          <w:sz w:val="24"/>
          <w:szCs w:val="24"/>
        </w:rPr>
      </w:pPr>
      <w:r>
        <w:rPr>
          <w:sz w:val="24"/>
          <w:szCs w:val="24"/>
        </w:rPr>
        <w:t xml:space="preserve">                               Prof. Botoş Carmen – Şcoala Gimnazială „Andrei Şaguna” Deva</w:t>
      </w:r>
    </w:p>
    <w:p w:rsidR="00DA60E0" w:rsidRDefault="00DA60E0" w:rsidP="00F56EDD">
      <w:pPr>
        <w:spacing w:after="0" w:line="240" w:lineRule="auto"/>
        <w:jc w:val="both"/>
        <w:rPr>
          <w:sz w:val="24"/>
          <w:szCs w:val="24"/>
        </w:rPr>
      </w:pPr>
      <w:r>
        <w:rPr>
          <w:sz w:val="24"/>
          <w:szCs w:val="24"/>
        </w:rPr>
        <w:t xml:space="preserve">                               Prof. Lăchescu Mihaela – Colegiul Naţional „Avram Iancu” Brad</w:t>
      </w:r>
    </w:p>
    <w:p w:rsidR="00DA60E0" w:rsidRDefault="00DA60E0" w:rsidP="00F56EDD">
      <w:pPr>
        <w:spacing w:after="0" w:line="240" w:lineRule="auto"/>
        <w:jc w:val="both"/>
        <w:rPr>
          <w:sz w:val="24"/>
          <w:szCs w:val="24"/>
        </w:rPr>
      </w:pPr>
      <w:r>
        <w:rPr>
          <w:sz w:val="24"/>
          <w:szCs w:val="24"/>
        </w:rPr>
        <w:t xml:space="preserve">                               Prof. Paşcu Gavrilă – Colegiul Naţional „Avram Iancu” Brad</w:t>
      </w:r>
    </w:p>
    <w:p w:rsidR="00DA60E0" w:rsidRDefault="00DA60E0" w:rsidP="00F56EDD">
      <w:pPr>
        <w:spacing w:after="0" w:line="240" w:lineRule="auto"/>
        <w:jc w:val="both"/>
        <w:rPr>
          <w:sz w:val="24"/>
          <w:szCs w:val="24"/>
        </w:rPr>
      </w:pPr>
      <w:r>
        <w:rPr>
          <w:sz w:val="24"/>
          <w:szCs w:val="24"/>
        </w:rPr>
        <w:t xml:space="preserve">                               Prof. Ionică Mircea –  Director la Colegiul Naţional „Aurel Vlaicu” Orăştie</w:t>
      </w:r>
    </w:p>
    <w:p w:rsidR="00DA60E0" w:rsidRDefault="00DA60E0" w:rsidP="00F56EDD">
      <w:pPr>
        <w:spacing w:after="0" w:line="240" w:lineRule="auto"/>
        <w:rPr>
          <w:sz w:val="24"/>
          <w:szCs w:val="24"/>
        </w:rPr>
      </w:pPr>
      <w:r>
        <w:rPr>
          <w:sz w:val="24"/>
          <w:szCs w:val="24"/>
        </w:rPr>
        <w:t xml:space="preserve">                               Prof. Şerban Angela – Director Adjunct la Şcoala Gimnazială „Dominic Stanca” </w:t>
      </w:r>
    </w:p>
    <w:p w:rsidR="00DA60E0" w:rsidRDefault="00DA60E0" w:rsidP="00F56EDD">
      <w:pPr>
        <w:spacing w:after="0" w:line="240" w:lineRule="auto"/>
        <w:rPr>
          <w:sz w:val="24"/>
          <w:szCs w:val="24"/>
        </w:rPr>
      </w:pPr>
      <w:r>
        <w:rPr>
          <w:sz w:val="24"/>
          <w:szCs w:val="24"/>
        </w:rPr>
        <w:t xml:space="preserve">                                         Orăştie</w:t>
      </w:r>
    </w:p>
    <w:p w:rsidR="00DA60E0" w:rsidRDefault="00DA60E0" w:rsidP="00F56EDD">
      <w:pPr>
        <w:spacing w:after="0" w:line="240" w:lineRule="auto"/>
        <w:jc w:val="both"/>
        <w:rPr>
          <w:sz w:val="24"/>
          <w:szCs w:val="24"/>
        </w:rPr>
      </w:pPr>
      <w:r>
        <w:rPr>
          <w:sz w:val="24"/>
          <w:szCs w:val="24"/>
        </w:rPr>
        <w:t xml:space="preserve">                               Prof.dr. Pârvu Anişor – Director la Colegiul Economic „Emanuil Gojdu”  </w:t>
      </w:r>
    </w:p>
    <w:p w:rsidR="00DA60E0" w:rsidRDefault="00DA60E0" w:rsidP="00F56EDD">
      <w:pPr>
        <w:spacing w:after="0" w:line="240" w:lineRule="auto"/>
        <w:jc w:val="both"/>
        <w:rPr>
          <w:sz w:val="24"/>
          <w:szCs w:val="24"/>
        </w:rPr>
      </w:pPr>
      <w:r>
        <w:rPr>
          <w:sz w:val="24"/>
          <w:szCs w:val="24"/>
        </w:rPr>
        <w:t xml:space="preserve">                                         Hunedoara</w:t>
      </w:r>
    </w:p>
    <w:p w:rsidR="00DA60E0" w:rsidRDefault="00DA60E0" w:rsidP="00F56EDD">
      <w:pPr>
        <w:spacing w:after="0" w:line="240" w:lineRule="auto"/>
        <w:jc w:val="both"/>
        <w:rPr>
          <w:sz w:val="24"/>
          <w:szCs w:val="24"/>
        </w:rPr>
      </w:pPr>
      <w:r>
        <w:rPr>
          <w:sz w:val="24"/>
          <w:szCs w:val="24"/>
        </w:rPr>
        <w:t xml:space="preserve">                               Prof. Nistor Mircea – C. N. I. „Traian Lalescu” Hunedoara</w:t>
      </w:r>
    </w:p>
    <w:p w:rsidR="00DA60E0" w:rsidRDefault="00DA60E0" w:rsidP="00F56EDD">
      <w:pPr>
        <w:spacing w:after="0" w:line="240" w:lineRule="auto"/>
        <w:jc w:val="both"/>
        <w:rPr>
          <w:sz w:val="24"/>
          <w:szCs w:val="24"/>
        </w:rPr>
      </w:pPr>
      <w:r>
        <w:rPr>
          <w:sz w:val="24"/>
          <w:szCs w:val="24"/>
        </w:rPr>
        <w:t xml:space="preserve">                               Prof. Perpegel Maria - Colegiul Economic „Emanuil Gojdu” Hunedoara</w:t>
      </w:r>
    </w:p>
    <w:p w:rsidR="00DA60E0" w:rsidRDefault="00DA60E0" w:rsidP="00F56EDD">
      <w:pPr>
        <w:spacing w:after="0" w:line="240" w:lineRule="auto"/>
        <w:jc w:val="both"/>
        <w:rPr>
          <w:sz w:val="24"/>
          <w:szCs w:val="24"/>
        </w:rPr>
      </w:pPr>
      <w:r>
        <w:rPr>
          <w:sz w:val="24"/>
          <w:szCs w:val="24"/>
        </w:rPr>
        <w:t xml:space="preserve">                               Prof. Muntean Marius – Colegiul Naţional „I.C. Brătianu” Haţeg</w:t>
      </w:r>
    </w:p>
    <w:p w:rsidR="00DA60E0" w:rsidRDefault="00DA60E0" w:rsidP="00F56EDD">
      <w:pPr>
        <w:spacing w:after="0" w:line="240" w:lineRule="auto"/>
        <w:jc w:val="both"/>
        <w:rPr>
          <w:sz w:val="24"/>
          <w:szCs w:val="24"/>
        </w:rPr>
      </w:pPr>
      <w:r>
        <w:rPr>
          <w:sz w:val="24"/>
          <w:szCs w:val="24"/>
        </w:rPr>
        <w:t xml:space="preserve">                               Prof. Ocolişan Dorica – Liceul Tehnologic „Ovid Densusianu” Călan</w:t>
      </w:r>
    </w:p>
    <w:p w:rsidR="00DA60E0" w:rsidRDefault="00DA60E0" w:rsidP="00F56EDD">
      <w:pPr>
        <w:spacing w:after="0" w:line="240" w:lineRule="auto"/>
        <w:jc w:val="both"/>
        <w:rPr>
          <w:sz w:val="24"/>
          <w:szCs w:val="24"/>
        </w:rPr>
      </w:pPr>
      <w:r>
        <w:rPr>
          <w:sz w:val="24"/>
          <w:szCs w:val="24"/>
        </w:rPr>
        <w:t xml:space="preserve">                               Prof. dr. Stănescu Ramona – Colegiul Naţional de Informatică „Carmen Sylva”             </w:t>
      </w:r>
    </w:p>
    <w:p w:rsidR="00DA60E0" w:rsidRDefault="00DA60E0" w:rsidP="00F56EDD">
      <w:pPr>
        <w:spacing w:after="0" w:line="240" w:lineRule="auto"/>
        <w:jc w:val="both"/>
        <w:rPr>
          <w:sz w:val="24"/>
          <w:szCs w:val="24"/>
        </w:rPr>
      </w:pPr>
      <w:r>
        <w:rPr>
          <w:sz w:val="24"/>
          <w:szCs w:val="24"/>
        </w:rPr>
        <w:t xml:space="preserve">                                         Petroşani</w:t>
      </w:r>
    </w:p>
    <w:p w:rsidR="00DA60E0" w:rsidRDefault="00DA60E0" w:rsidP="00F56EDD">
      <w:pPr>
        <w:spacing w:after="0" w:line="240" w:lineRule="auto"/>
        <w:jc w:val="both"/>
        <w:rPr>
          <w:sz w:val="24"/>
          <w:szCs w:val="24"/>
        </w:rPr>
      </w:pPr>
      <w:r>
        <w:rPr>
          <w:sz w:val="24"/>
          <w:szCs w:val="24"/>
        </w:rPr>
        <w:t xml:space="preserve">                              Prof. Ciontescu Daniela – Colegiul Naţional „Mihai Eminescu” Petroşani</w:t>
      </w:r>
    </w:p>
    <w:p w:rsidR="00DA60E0" w:rsidRDefault="00DA60E0" w:rsidP="00F56EDD">
      <w:pPr>
        <w:spacing w:after="0" w:line="240" w:lineRule="auto"/>
        <w:jc w:val="both"/>
        <w:rPr>
          <w:sz w:val="24"/>
          <w:szCs w:val="24"/>
        </w:rPr>
      </w:pPr>
      <w:r>
        <w:rPr>
          <w:sz w:val="24"/>
          <w:szCs w:val="24"/>
        </w:rPr>
        <w:t xml:space="preserve">                              Prof. Duduială Gianina - Colegiul Naţional „Mihai Eminescu” Petroşani</w:t>
      </w:r>
    </w:p>
    <w:p w:rsidR="00DA60E0" w:rsidRDefault="00DA60E0" w:rsidP="00F56EDD">
      <w:pPr>
        <w:spacing w:after="0" w:line="240" w:lineRule="auto"/>
        <w:jc w:val="both"/>
        <w:rPr>
          <w:sz w:val="24"/>
          <w:szCs w:val="24"/>
        </w:rPr>
      </w:pPr>
      <w:r>
        <w:rPr>
          <w:sz w:val="24"/>
          <w:szCs w:val="24"/>
        </w:rPr>
        <w:t xml:space="preserve">                              Prof. dr. Stănoi Camelia – Şcoala Gimnazială „I.G. Duca” Petroşani </w:t>
      </w:r>
    </w:p>
    <w:p w:rsidR="00DA60E0" w:rsidRDefault="00DA60E0" w:rsidP="00F56EDD">
      <w:pPr>
        <w:spacing w:after="0" w:line="240" w:lineRule="auto"/>
        <w:jc w:val="both"/>
        <w:rPr>
          <w:sz w:val="24"/>
          <w:szCs w:val="24"/>
        </w:rPr>
      </w:pPr>
    </w:p>
    <w:p w:rsidR="00DA60E0" w:rsidRDefault="00DA60E0" w:rsidP="00F56EDD">
      <w:pPr>
        <w:spacing w:after="0" w:line="240" w:lineRule="auto"/>
        <w:jc w:val="both"/>
        <w:rPr>
          <w:sz w:val="24"/>
          <w:szCs w:val="24"/>
        </w:rPr>
      </w:pPr>
    </w:p>
    <w:p w:rsidR="00DA60E0" w:rsidRDefault="00DA60E0" w:rsidP="00F56EDD">
      <w:pPr>
        <w:spacing w:after="0" w:line="240" w:lineRule="auto"/>
        <w:jc w:val="both"/>
        <w:rPr>
          <w:sz w:val="24"/>
          <w:szCs w:val="24"/>
        </w:rPr>
      </w:pPr>
      <w:r>
        <w:rPr>
          <w:sz w:val="24"/>
          <w:szCs w:val="24"/>
        </w:rPr>
        <w:t xml:space="preserve">                              Prof. Kofity Magdalena – Colegiul Naţional „Iancu de Hunedoara” Hunedoara</w:t>
      </w:r>
    </w:p>
    <w:p w:rsidR="00DA60E0" w:rsidRDefault="00DA60E0" w:rsidP="00F56EDD">
      <w:pPr>
        <w:spacing w:after="0" w:line="240" w:lineRule="auto"/>
        <w:ind w:firstLine="720"/>
        <w:rPr>
          <w:sz w:val="24"/>
          <w:szCs w:val="24"/>
        </w:rPr>
      </w:pPr>
      <w:r>
        <w:rPr>
          <w:sz w:val="24"/>
          <w:szCs w:val="24"/>
        </w:rPr>
        <w:t xml:space="preserve">                 Prof. Hompot Monika – Colegiul Tehnic Energetic „Dragomir Hurmuzescu” </w:t>
      </w:r>
    </w:p>
    <w:p w:rsidR="00DA60E0" w:rsidRDefault="00DA60E0" w:rsidP="00F56EDD">
      <w:pPr>
        <w:spacing w:after="0" w:line="240" w:lineRule="auto"/>
        <w:ind w:firstLine="720"/>
        <w:rPr>
          <w:sz w:val="24"/>
          <w:szCs w:val="24"/>
        </w:rPr>
      </w:pPr>
      <w:r>
        <w:rPr>
          <w:sz w:val="24"/>
          <w:szCs w:val="24"/>
        </w:rPr>
        <w:t xml:space="preserve">                              Deva</w:t>
      </w:r>
    </w:p>
    <w:p w:rsidR="00DA60E0" w:rsidRDefault="00DA60E0" w:rsidP="00F56EDD">
      <w:pPr>
        <w:spacing w:after="0" w:line="240" w:lineRule="auto"/>
        <w:ind w:left="720" w:firstLine="720"/>
        <w:rPr>
          <w:sz w:val="24"/>
          <w:szCs w:val="24"/>
        </w:rPr>
      </w:pPr>
      <w:r>
        <w:rPr>
          <w:sz w:val="24"/>
          <w:szCs w:val="24"/>
        </w:rPr>
        <w:t xml:space="preserve">    Prof. Heiuş  Agneta – Liceul „Téglás Gábor” Deva</w:t>
      </w:r>
    </w:p>
    <w:p w:rsidR="00DA60E0" w:rsidRDefault="00DA60E0" w:rsidP="00F56EDD">
      <w:pPr>
        <w:spacing w:after="0" w:line="240" w:lineRule="auto"/>
        <w:ind w:left="720" w:firstLine="720"/>
        <w:rPr>
          <w:sz w:val="24"/>
          <w:szCs w:val="24"/>
        </w:rPr>
      </w:pPr>
      <w:r>
        <w:rPr>
          <w:sz w:val="24"/>
          <w:szCs w:val="24"/>
        </w:rPr>
        <w:t xml:space="preserve">    Prof. Tófalvi Emese- Ildikó - Liceul „Téglás Gábor” Deva</w:t>
      </w:r>
    </w:p>
    <w:p w:rsidR="00DA60E0" w:rsidRDefault="00DA60E0" w:rsidP="00E21E23">
      <w:pPr>
        <w:ind w:firstLine="720"/>
      </w:pPr>
    </w:p>
    <w:p w:rsidR="00DA60E0" w:rsidRDefault="00DA60E0" w:rsidP="00E21E23">
      <w:pPr>
        <w:ind w:firstLine="720"/>
      </w:pPr>
    </w:p>
    <w:p w:rsidR="00DA60E0" w:rsidRDefault="00DA60E0" w:rsidP="00E21E23">
      <w:pPr>
        <w:ind w:firstLine="720"/>
        <w:jc w:val="both"/>
      </w:pPr>
      <w:r>
        <w:rPr>
          <w:b/>
          <w:bCs/>
        </w:rPr>
        <w:t xml:space="preserve">La ora 13.00 , </w:t>
      </w:r>
      <w:r>
        <w:t>vor fi prezente următoarele cadre didactice:</w:t>
      </w:r>
    </w:p>
    <w:p w:rsidR="00DA60E0" w:rsidRDefault="00DA60E0" w:rsidP="00F56EDD">
      <w:pPr>
        <w:spacing w:after="0" w:line="240" w:lineRule="auto"/>
        <w:ind w:left="720" w:firstLine="720"/>
        <w:rPr>
          <w:sz w:val="24"/>
          <w:szCs w:val="24"/>
        </w:rPr>
      </w:pPr>
      <w:r>
        <w:rPr>
          <w:sz w:val="24"/>
          <w:szCs w:val="24"/>
        </w:rPr>
        <w:t xml:space="preserve">                              </w:t>
      </w:r>
    </w:p>
    <w:p w:rsidR="00DA60E0" w:rsidRDefault="00DA60E0" w:rsidP="00F56EDD">
      <w:pPr>
        <w:spacing w:after="0" w:line="240" w:lineRule="auto"/>
        <w:ind w:left="720" w:firstLine="720"/>
        <w:jc w:val="both"/>
        <w:rPr>
          <w:sz w:val="24"/>
          <w:szCs w:val="24"/>
        </w:rPr>
      </w:pPr>
      <w:r>
        <w:rPr>
          <w:sz w:val="24"/>
          <w:szCs w:val="24"/>
        </w:rPr>
        <w:t xml:space="preserve">   Prof. Jarnea Rodica - Colegiul Naţional „Decebal” Deva</w:t>
      </w:r>
    </w:p>
    <w:p w:rsidR="00DA60E0" w:rsidRDefault="00DA60E0" w:rsidP="00F56EDD">
      <w:pPr>
        <w:spacing w:after="0" w:line="240" w:lineRule="auto"/>
        <w:ind w:left="720" w:firstLine="720"/>
        <w:jc w:val="both"/>
        <w:rPr>
          <w:sz w:val="24"/>
          <w:szCs w:val="24"/>
        </w:rPr>
      </w:pPr>
      <w:r>
        <w:rPr>
          <w:sz w:val="24"/>
          <w:szCs w:val="24"/>
        </w:rPr>
        <w:t xml:space="preserve">   Prof. Cosma Anca  -  Colegiul Tehnic Energetic „Dragomir Hurmuzescu” Deva</w:t>
      </w:r>
    </w:p>
    <w:p w:rsidR="00DA60E0" w:rsidRDefault="00DA60E0" w:rsidP="00F56EDD">
      <w:pPr>
        <w:spacing w:after="0" w:line="240" w:lineRule="auto"/>
        <w:ind w:left="720" w:firstLine="720"/>
        <w:jc w:val="both"/>
        <w:rPr>
          <w:sz w:val="24"/>
          <w:szCs w:val="24"/>
        </w:rPr>
      </w:pPr>
      <w:r>
        <w:rPr>
          <w:sz w:val="24"/>
          <w:szCs w:val="24"/>
        </w:rPr>
        <w:t xml:space="preserve">   Prof. Doica Marcela – Liceul Teoretic „Sabin Drăgoi” Deva</w:t>
      </w:r>
    </w:p>
    <w:p w:rsidR="00DA60E0" w:rsidRDefault="00DA60E0" w:rsidP="00F56EDD">
      <w:pPr>
        <w:spacing w:after="0" w:line="240" w:lineRule="auto"/>
        <w:ind w:left="720" w:firstLine="720"/>
        <w:jc w:val="both"/>
        <w:rPr>
          <w:sz w:val="24"/>
          <w:szCs w:val="24"/>
        </w:rPr>
      </w:pPr>
      <w:r>
        <w:rPr>
          <w:sz w:val="24"/>
          <w:szCs w:val="24"/>
        </w:rPr>
        <w:t xml:space="preserve">   Prof. Cioară Liliana - Liceul Teoretic „Sabin Drăgoi” Deva</w:t>
      </w:r>
    </w:p>
    <w:p w:rsidR="00DA60E0" w:rsidRDefault="00DA60E0" w:rsidP="00F56EDD">
      <w:pPr>
        <w:spacing w:after="0" w:line="240" w:lineRule="auto"/>
        <w:ind w:left="720" w:firstLine="720"/>
        <w:jc w:val="both"/>
      </w:pPr>
      <w:r>
        <w:t xml:space="preserve">    Prof. Chitaru Carmen – Colegiul Naţional Sportiv „Cetate” Deva</w:t>
      </w:r>
    </w:p>
    <w:p w:rsidR="00DA60E0" w:rsidRDefault="00DA60E0" w:rsidP="00F56EDD">
      <w:pPr>
        <w:spacing w:after="0" w:line="240" w:lineRule="auto"/>
        <w:ind w:left="720" w:firstLine="720"/>
        <w:jc w:val="both"/>
        <w:rPr>
          <w:sz w:val="24"/>
          <w:szCs w:val="24"/>
        </w:rPr>
      </w:pPr>
      <w:r>
        <w:rPr>
          <w:sz w:val="24"/>
          <w:szCs w:val="24"/>
        </w:rPr>
        <w:t xml:space="preserve">   Prof. Delie Lucia – Liceul de Arte „Sigismund Toduţă” Deva</w:t>
      </w:r>
    </w:p>
    <w:p w:rsidR="00DA60E0" w:rsidRDefault="00DA60E0" w:rsidP="00F56EDD">
      <w:pPr>
        <w:spacing w:after="0" w:line="240" w:lineRule="auto"/>
        <w:ind w:left="720" w:firstLine="720"/>
        <w:jc w:val="both"/>
        <w:rPr>
          <w:sz w:val="24"/>
          <w:szCs w:val="24"/>
        </w:rPr>
      </w:pPr>
      <w:r>
        <w:rPr>
          <w:sz w:val="24"/>
          <w:szCs w:val="24"/>
        </w:rPr>
        <w:t xml:space="preserve">   Prof. Botescu Monica – Colegiul Tehnic Energetic „Dragomir Hurmuzescu” Deva</w:t>
      </w:r>
    </w:p>
    <w:p w:rsidR="00DA60E0" w:rsidRDefault="00DA60E0" w:rsidP="00F56EDD">
      <w:pPr>
        <w:spacing w:after="0" w:line="240" w:lineRule="auto"/>
        <w:ind w:left="720" w:firstLine="720"/>
        <w:jc w:val="both"/>
        <w:rPr>
          <w:sz w:val="24"/>
          <w:szCs w:val="24"/>
        </w:rPr>
      </w:pPr>
      <w:r>
        <w:rPr>
          <w:sz w:val="24"/>
          <w:szCs w:val="24"/>
        </w:rPr>
        <w:t xml:space="preserve">   Prof. Şipoş Raul - Colegiul Naţional „Decebal” Deva</w:t>
      </w:r>
    </w:p>
    <w:p w:rsidR="00DA60E0" w:rsidRDefault="00DA60E0" w:rsidP="00F56EDD">
      <w:pPr>
        <w:spacing w:after="0" w:line="240" w:lineRule="auto"/>
        <w:ind w:left="720" w:firstLine="720"/>
        <w:jc w:val="both"/>
        <w:rPr>
          <w:sz w:val="24"/>
          <w:szCs w:val="24"/>
        </w:rPr>
      </w:pPr>
      <w:r>
        <w:rPr>
          <w:sz w:val="24"/>
          <w:szCs w:val="24"/>
        </w:rPr>
        <w:t xml:space="preserve">   Prof. Popa Petronela – Şcoala Gimnazială Veţel</w:t>
      </w:r>
    </w:p>
    <w:p w:rsidR="00DA60E0" w:rsidRDefault="00DA60E0" w:rsidP="00F56EDD">
      <w:pPr>
        <w:spacing w:after="0" w:line="240" w:lineRule="auto"/>
        <w:ind w:firstLine="720"/>
        <w:rPr>
          <w:sz w:val="24"/>
          <w:szCs w:val="24"/>
        </w:rPr>
      </w:pPr>
      <w:r>
        <w:rPr>
          <w:sz w:val="24"/>
          <w:szCs w:val="24"/>
        </w:rPr>
        <w:t xml:space="preserve">                Prof. Basa Daniela -  C. T. T. F. „Anghel Saligny” Simeria</w:t>
      </w:r>
    </w:p>
    <w:p w:rsidR="00DA60E0" w:rsidRDefault="00DA60E0" w:rsidP="00F56EDD">
      <w:pPr>
        <w:spacing w:after="0" w:line="240" w:lineRule="auto"/>
        <w:ind w:left="720" w:firstLine="720"/>
        <w:jc w:val="both"/>
        <w:rPr>
          <w:sz w:val="24"/>
          <w:szCs w:val="24"/>
        </w:rPr>
      </w:pPr>
      <w:r>
        <w:rPr>
          <w:sz w:val="24"/>
          <w:szCs w:val="24"/>
        </w:rPr>
        <w:t xml:space="preserve">   Prof. Şufană Elena – Colegiul Naţional „Avram Iancu” Brad</w:t>
      </w:r>
    </w:p>
    <w:p w:rsidR="00DA60E0" w:rsidRDefault="00DA60E0" w:rsidP="00F56EDD">
      <w:pPr>
        <w:spacing w:after="0" w:line="240" w:lineRule="auto"/>
        <w:ind w:left="720" w:firstLine="720"/>
        <w:jc w:val="both"/>
        <w:rPr>
          <w:sz w:val="24"/>
          <w:szCs w:val="24"/>
        </w:rPr>
      </w:pPr>
      <w:r>
        <w:rPr>
          <w:sz w:val="24"/>
          <w:szCs w:val="24"/>
        </w:rPr>
        <w:t xml:space="preserve">   Prof. Giurgiu Margareta – Colegiul Naţional „Aurel Vlaicu” Orăştie</w:t>
      </w:r>
    </w:p>
    <w:p w:rsidR="00DA60E0" w:rsidRDefault="00DA60E0" w:rsidP="00F56EDD">
      <w:pPr>
        <w:spacing w:after="0" w:line="240" w:lineRule="auto"/>
        <w:ind w:left="720" w:firstLine="720"/>
        <w:jc w:val="both"/>
        <w:rPr>
          <w:sz w:val="24"/>
          <w:szCs w:val="24"/>
        </w:rPr>
      </w:pPr>
      <w:r>
        <w:rPr>
          <w:sz w:val="24"/>
          <w:szCs w:val="24"/>
        </w:rPr>
        <w:t xml:space="preserve">   Prof. Chindea Simona - Colegiul Naţional „Aurel Vlaicu” Orăştie</w:t>
      </w:r>
    </w:p>
    <w:p w:rsidR="00DA60E0" w:rsidRDefault="00DA60E0" w:rsidP="00F56EDD">
      <w:pPr>
        <w:spacing w:after="0" w:line="240" w:lineRule="auto"/>
        <w:ind w:left="720" w:firstLine="720"/>
        <w:jc w:val="both"/>
        <w:rPr>
          <w:sz w:val="24"/>
          <w:szCs w:val="24"/>
        </w:rPr>
      </w:pPr>
      <w:r>
        <w:rPr>
          <w:sz w:val="24"/>
          <w:szCs w:val="24"/>
        </w:rPr>
        <w:t xml:space="preserve">   Prof. Popa Luciana – Şcoala Gimnazială „Dr. Aurel Vlad” Orăştie</w:t>
      </w:r>
    </w:p>
    <w:p w:rsidR="00DA60E0" w:rsidRDefault="00DA60E0" w:rsidP="00F56EDD">
      <w:pPr>
        <w:spacing w:after="0" w:line="240" w:lineRule="auto"/>
        <w:ind w:left="720" w:firstLine="720"/>
        <w:jc w:val="both"/>
        <w:rPr>
          <w:sz w:val="24"/>
          <w:szCs w:val="24"/>
        </w:rPr>
      </w:pPr>
      <w:r>
        <w:rPr>
          <w:sz w:val="24"/>
          <w:szCs w:val="24"/>
        </w:rPr>
        <w:t xml:space="preserve">   Prof. Armegioiu Graţiela – C.T. A. „Alexandru Borza” Geoagiu</w:t>
      </w:r>
    </w:p>
    <w:p w:rsidR="00DA60E0" w:rsidRDefault="00DA60E0" w:rsidP="00F56EDD">
      <w:pPr>
        <w:spacing w:after="0" w:line="240" w:lineRule="auto"/>
        <w:ind w:left="720" w:firstLine="720"/>
        <w:jc w:val="both"/>
        <w:rPr>
          <w:sz w:val="24"/>
          <w:szCs w:val="24"/>
        </w:rPr>
      </w:pPr>
      <w:r>
        <w:rPr>
          <w:sz w:val="24"/>
          <w:szCs w:val="24"/>
        </w:rPr>
        <w:t xml:space="preserve">   Prof. Mocrei Valeria - C.T. A. „Alexandru Borza” Geoagiu</w:t>
      </w:r>
    </w:p>
    <w:p w:rsidR="00DA60E0" w:rsidRDefault="00DA60E0" w:rsidP="00F56EDD">
      <w:pPr>
        <w:spacing w:after="0" w:line="240" w:lineRule="auto"/>
        <w:ind w:left="720" w:firstLine="720"/>
        <w:jc w:val="both"/>
        <w:rPr>
          <w:sz w:val="24"/>
          <w:szCs w:val="24"/>
        </w:rPr>
      </w:pPr>
      <w:r>
        <w:rPr>
          <w:sz w:val="24"/>
          <w:szCs w:val="24"/>
        </w:rPr>
        <w:t xml:space="preserve">   Prof. Onescu Silvia – Şcoala Gimnazială „Constantin Daicoviciu” Beriu</w:t>
      </w:r>
    </w:p>
    <w:p w:rsidR="00DA60E0" w:rsidRDefault="00DA60E0" w:rsidP="00F56EDD">
      <w:pPr>
        <w:spacing w:after="0" w:line="240" w:lineRule="auto"/>
        <w:ind w:left="720" w:firstLine="720"/>
        <w:jc w:val="both"/>
        <w:rPr>
          <w:sz w:val="24"/>
          <w:szCs w:val="24"/>
        </w:rPr>
      </w:pPr>
      <w:r>
        <w:rPr>
          <w:sz w:val="24"/>
          <w:szCs w:val="24"/>
        </w:rPr>
        <w:t xml:space="preserve">   Prof. Kellner Paulina – Colegiul Naţional „Iancu de Hunedoara” Hunedoara</w:t>
      </w:r>
    </w:p>
    <w:p w:rsidR="00DA60E0" w:rsidRDefault="00DA60E0" w:rsidP="00F56EDD">
      <w:pPr>
        <w:spacing w:after="0" w:line="240" w:lineRule="auto"/>
        <w:ind w:left="720" w:firstLine="720"/>
        <w:jc w:val="both"/>
        <w:rPr>
          <w:sz w:val="24"/>
          <w:szCs w:val="24"/>
        </w:rPr>
      </w:pPr>
      <w:r>
        <w:rPr>
          <w:sz w:val="24"/>
          <w:szCs w:val="24"/>
        </w:rPr>
        <w:t xml:space="preserve">   Prof. Galea Liliana -  Colegiul Naţional „Iancu de Hunedoara” Hunedoara</w:t>
      </w:r>
    </w:p>
    <w:p w:rsidR="00DA60E0" w:rsidRDefault="00DA60E0" w:rsidP="00F56EDD">
      <w:pPr>
        <w:spacing w:after="0" w:line="240" w:lineRule="auto"/>
        <w:ind w:left="720" w:firstLine="720"/>
        <w:jc w:val="both"/>
        <w:rPr>
          <w:sz w:val="24"/>
          <w:szCs w:val="24"/>
        </w:rPr>
      </w:pPr>
      <w:r>
        <w:rPr>
          <w:sz w:val="24"/>
          <w:szCs w:val="24"/>
        </w:rPr>
        <w:t xml:space="preserve">   Prof. Botea Viorica – C. N. I. „Traian Lalescu” Hunedoara</w:t>
      </w:r>
    </w:p>
    <w:p w:rsidR="00DA60E0" w:rsidRDefault="00DA60E0" w:rsidP="00F56EDD">
      <w:pPr>
        <w:spacing w:after="0" w:line="240" w:lineRule="auto"/>
        <w:ind w:left="720" w:firstLine="720"/>
        <w:jc w:val="both"/>
        <w:rPr>
          <w:sz w:val="24"/>
          <w:szCs w:val="24"/>
        </w:rPr>
      </w:pPr>
      <w:r>
        <w:rPr>
          <w:sz w:val="24"/>
          <w:szCs w:val="24"/>
        </w:rPr>
        <w:t xml:space="preserve">   Prof. Todor Sorin – Şcoala Gimnazială Nr. 2 Hunedoara</w:t>
      </w:r>
    </w:p>
    <w:p w:rsidR="00DA60E0" w:rsidRDefault="00DA60E0" w:rsidP="00F56EDD">
      <w:pPr>
        <w:spacing w:after="0" w:line="240" w:lineRule="auto"/>
        <w:ind w:left="720" w:firstLine="720"/>
        <w:jc w:val="both"/>
        <w:rPr>
          <w:sz w:val="24"/>
          <w:szCs w:val="24"/>
        </w:rPr>
      </w:pPr>
      <w:r>
        <w:rPr>
          <w:sz w:val="24"/>
          <w:szCs w:val="24"/>
        </w:rPr>
        <w:t xml:space="preserve">   Prof. Cânda Letiţia – Colegiul Economic „Emanuil Gojdu” Hunedoara</w:t>
      </w:r>
    </w:p>
    <w:p w:rsidR="00DA60E0" w:rsidRDefault="00DA60E0" w:rsidP="00F56EDD">
      <w:pPr>
        <w:spacing w:after="0" w:line="240" w:lineRule="auto"/>
        <w:ind w:left="720" w:firstLine="720"/>
        <w:jc w:val="both"/>
        <w:rPr>
          <w:sz w:val="24"/>
          <w:szCs w:val="24"/>
        </w:rPr>
      </w:pPr>
      <w:r>
        <w:rPr>
          <w:sz w:val="24"/>
          <w:szCs w:val="24"/>
        </w:rPr>
        <w:t xml:space="preserve">   Prof. Nistor Maria – C. N. I. „Traian Lalescu”  Hunedoara</w:t>
      </w:r>
    </w:p>
    <w:p w:rsidR="00DA60E0" w:rsidRDefault="00DA60E0" w:rsidP="00F56EDD">
      <w:pPr>
        <w:spacing w:after="0" w:line="240" w:lineRule="auto"/>
        <w:ind w:left="720" w:firstLine="720"/>
        <w:jc w:val="both"/>
        <w:rPr>
          <w:sz w:val="24"/>
          <w:szCs w:val="24"/>
        </w:rPr>
      </w:pPr>
      <w:r>
        <w:rPr>
          <w:sz w:val="24"/>
          <w:szCs w:val="24"/>
        </w:rPr>
        <w:t xml:space="preserve">   Prof. Piocker Camelia – Liceul Tehnologic „ C. Bursan” Hunedoara</w:t>
      </w:r>
    </w:p>
    <w:p w:rsidR="00DA60E0" w:rsidRDefault="00DA60E0" w:rsidP="00F56EDD">
      <w:pPr>
        <w:spacing w:after="0" w:line="240" w:lineRule="auto"/>
        <w:ind w:left="720" w:firstLine="720"/>
        <w:jc w:val="both"/>
        <w:rPr>
          <w:sz w:val="24"/>
          <w:szCs w:val="24"/>
        </w:rPr>
      </w:pPr>
      <w:r>
        <w:rPr>
          <w:sz w:val="24"/>
          <w:szCs w:val="24"/>
        </w:rPr>
        <w:t xml:space="preserve">   Prof. Todor Manuella - Liceul Tehnologic „C. Bursan” Hunedoara</w:t>
      </w:r>
    </w:p>
    <w:p w:rsidR="00DA60E0" w:rsidRDefault="00DA60E0" w:rsidP="00F56EDD">
      <w:pPr>
        <w:spacing w:after="0" w:line="240" w:lineRule="auto"/>
        <w:ind w:left="720" w:firstLine="720"/>
        <w:jc w:val="both"/>
        <w:rPr>
          <w:sz w:val="24"/>
          <w:szCs w:val="24"/>
        </w:rPr>
      </w:pPr>
      <w:r>
        <w:rPr>
          <w:sz w:val="24"/>
          <w:szCs w:val="24"/>
        </w:rPr>
        <w:t xml:space="preserve">   Prof. Stănescu Luminiţa – Colegiul Tehnic „Matei Corvin” Hunedoara</w:t>
      </w:r>
    </w:p>
    <w:p w:rsidR="00DA60E0" w:rsidRDefault="00DA60E0" w:rsidP="00F56EDD">
      <w:pPr>
        <w:spacing w:after="0" w:line="240" w:lineRule="auto"/>
        <w:ind w:left="720" w:firstLine="720"/>
        <w:jc w:val="both"/>
        <w:rPr>
          <w:sz w:val="24"/>
          <w:szCs w:val="24"/>
        </w:rPr>
      </w:pPr>
      <w:r>
        <w:rPr>
          <w:sz w:val="24"/>
          <w:szCs w:val="24"/>
        </w:rPr>
        <w:t xml:space="preserve">   Prof. Bălănoiu Malvina - Colegiul Tehnic „Matei Corvin” Hunedoara</w:t>
      </w:r>
    </w:p>
    <w:p w:rsidR="00DA60E0" w:rsidRDefault="00DA60E0" w:rsidP="00F56EDD">
      <w:pPr>
        <w:spacing w:after="0" w:line="240" w:lineRule="auto"/>
        <w:ind w:left="720" w:firstLine="720"/>
        <w:jc w:val="both"/>
        <w:rPr>
          <w:sz w:val="24"/>
          <w:szCs w:val="24"/>
        </w:rPr>
      </w:pPr>
      <w:r>
        <w:rPr>
          <w:sz w:val="24"/>
          <w:szCs w:val="24"/>
        </w:rPr>
        <w:t xml:space="preserve">   Prof. Badiu Iancu – Colegiul Naţional „I.C. Brătianu” Haţeg</w:t>
      </w:r>
    </w:p>
    <w:p w:rsidR="00DA60E0" w:rsidRDefault="00DA60E0" w:rsidP="00F56EDD">
      <w:pPr>
        <w:spacing w:after="0" w:line="240" w:lineRule="auto"/>
        <w:ind w:left="720" w:firstLine="720"/>
        <w:jc w:val="both"/>
        <w:rPr>
          <w:sz w:val="24"/>
          <w:szCs w:val="24"/>
        </w:rPr>
      </w:pPr>
      <w:r>
        <w:rPr>
          <w:sz w:val="24"/>
          <w:szCs w:val="24"/>
        </w:rPr>
        <w:t xml:space="preserve">   Prof. Coşa Rodica - Colegiul Naţional „I.C. Brătianu” Haţeg</w:t>
      </w:r>
    </w:p>
    <w:p w:rsidR="00DA60E0" w:rsidRDefault="00DA60E0" w:rsidP="00F56EDD">
      <w:pPr>
        <w:spacing w:after="0" w:line="240" w:lineRule="auto"/>
        <w:ind w:left="720" w:firstLine="720"/>
        <w:jc w:val="both"/>
        <w:rPr>
          <w:sz w:val="24"/>
          <w:szCs w:val="24"/>
        </w:rPr>
      </w:pPr>
      <w:r>
        <w:rPr>
          <w:sz w:val="24"/>
          <w:szCs w:val="24"/>
        </w:rPr>
        <w:t xml:space="preserve">   Prof. Chivu Rodica – Liceul Tehnologic „Ovid Densusianu” Călan</w:t>
      </w:r>
    </w:p>
    <w:p w:rsidR="00DA60E0" w:rsidRDefault="00DA60E0" w:rsidP="00F56EDD">
      <w:pPr>
        <w:spacing w:after="0" w:line="240" w:lineRule="auto"/>
        <w:ind w:left="720" w:firstLine="720"/>
        <w:jc w:val="both"/>
        <w:rPr>
          <w:sz w:val="24"/>
          <w:szCs w:val="24"/>
        </w:rPr>
      </w:pPr>
      <w:r>
        <w:rPr>
          <w:sz w:val="24"/>
          <w:szCs w:val="24"/>
        </w:rPr>
        <w:t xml:space="preserve">   Prof. Lăpăduş Adriana – Colegiul Naţional „Mihai Eminescu” Petroşani</w:t>
      </w:r>
    </w:p>
    <w:p w:rsidR="00DA60E0" w:rsidRDefault="00DA60E0" w:rsidP="00F56EDD">
      <w:pPr>
        <w:spacing w:after="0" w:line="240" w:lineRule="auto"/>
        <w:ind w:left="720" w:firstLine="720"/>
        <w:jc w:val="both"/>
        <w:rPr>
          <w:sz w:val="24"/>
          <w:szCs w:val="24"/>
        </w:rPr>
      </w:pPr>
      <w:r>
        <w:rPr>
          <w:sz w:val="24"/>
          <w:szCs w:val="24"/>
        </w:rPr>
        <w:t xml:space="preserve">   Prof. Szollosi-Moţa Cristina – Şcoala Gimnazială Nr. 7 Petroşani</w:t>
      </w:r>
    </w:p>
    <w:p w:rsidR="00DA60E0" w:rsidRDefault="00DA60E0" w:rsidP="003910EA">
      <w:pPr>
        <w:spacing w:after="0" w:line="240" w:lineRule="auto"/>
        <w:ind w:left="720" w:firstLine="720"/>
        <w:jc w:val="both"/>
        <w:rPr>
          <w:sz w:val="24"/>
          <w:szCs w:val="24"/>
        </w:rPr>
      </w:pPr>
      <w:r>
        <w:rPr>
          <w:sz w:val="24"/>
          <w:szCs w:val="24"/>
        </w:rPr>
        <w:t xml:space="preserve">   Prof. Ratzek Veronica – Colegiul Tehnic „C. Brâncuşi” Petrila</w:t>
      </w:r>
    </w:p>
    <w:p w:rsidR="00DA60E0" w:rsidRDefault="00DA60E0" w:rsidP="00F56EDD">
      <w:pPr>
        <w:spacing w:after="0" w:line="240" w:lineRule="auto"/>
        <w:ind w:left="720" w:firstLine="720"/>
        <w:jc w:val="both"/>
        <w:rPr>
          <w:sz w:val="24"/>
          <w:szCs w:val="24"/>
        </w:rPr>
      </w:pPr>
      <w:r>
        <w:rPr>
          <w:sz w:val="24"/>
          <w:szCs w:val="24"/>
        </w:rPr>
        <w:t xml:space="preserve">   Prof. Rus Gabriela – Colegiul Tehnic „Dimitrie Leonida” Petroşani</w:t>
      </w:r>
    </w:p>
    <w:p w:rsidR="00DA60E0" w:rsidRDefault="00DA60E0" w:rsidP="00F56EDD">
      <w:pPr>
        <w:spacing w:after="0" w:line="240" w:lineRule="auto"/>
        <w:ind w:left="720" w:firstLine="720"/>
        <w:jc w:val="both"/>
        <w:rPr>
          <w:sz w:val="24"/>
          <w:szCs w:val="24"/>
        </w:rPr>
      </w:pPr>
      <w:r>
        <w:rPr>
          <w:sz w:val="24"/>
          <w:szCs w:val="24"/>
        </w:rPr>
        <w:t xml:space="preserve">   Prof. Şarpe Alina - Colegiul Tehnic „Dimitrie Leonida” Petroşani</w:t>
      </w:r>
    </w:p>
    <w:p w:rsidR="00DA60E0" w:rsidRDefault="00DA60E0" w:rsidP="00F56EDD">
      <w:pPr>
        <w:spacing w:after="0" w:line="240" w:lineRule="auto"/>
        <w:ind w:left="720" w:firstLine="720"/>
        <w:jc w:val="both"/>
        <w:rPr>
          <w:sz w:val="24"/>
          <w:szCs w:val="24"/>
        </w:rPr>
      </w:pPr>
    </w:p>
    <w:p w:rsidR="00DA60E0" w:rsidRDefault="00DA60E0" w:rsidP="00F56EDD">
      <w:pPr>
        <w:spacing w:after="0" w:line="240" w:lineRule="auto"/>
        <w:ind w:left="720" w:firstLine="720"/>
        <w:jc w:val="both"/>
        <w:rPr>
          <w:sz w:val="24"/>
          <w:szCs w:val="24"/>
        </w:rPr>
      </w:pPr>
      <w:r>
        <w:rPr>
          <w:sz w:val="24"/>
          <w:szCs w:val="24"/>
        </w:rPr>
        <w:t xml:space="preserve">   Prof. Perţ Maria – Colegiul Tehnic „Mihai Viteazu” Vulcan</w:t>
      </w:r>
    </w:p>
    <w:p w:rsidR="00DA60E0" w:rsidRDefault="00DA60E0" w:rsidP="00F56EDD">
      <w:pPr>
        <w:spacing w:after="0" w:line="240" w:lineRule="auto"/>
        <w:ind w:left="720" w:firstLine="720"/>
        <w:jc w:val="both"/>
        <w:rPr>
          <w:sz w:val="24"/>
          <w:szCs w:val="24"/>
        </w:rPr>
      </w:pPr>
      <w:r>
        <w:rPr>
          <w:sz w:val="24"/>
          <w:szCs w:val="24"/>
        </w:rPr>
        <w:t xml:space="preserve">   Prof. Bodnariu Rodica – Şcoala Gimnazială Nr. 4 Vulcan</w:t>
      </w:r>
    </w:p>
    <w:p w:rsidR="00DA60E0" w:rsidRDefault="00DA60E0" w:rsidP="00F56EDD">
      <w:pPr>
        <w:spacing w:after="0" w:line="240" w:lineRule="auto"/>
        <w:ind w:left="720" w:firstLine="720"/>
        <w:jc w:val="both"/>
        <w:rPr>
          <w:sz w:val="24"/>
          <w:szCs w:val="24"/>
        </w:rPr>
      </w:pPr>
      <w:r>
        <w:rPr>
          <w:sz w:val="24"/>
          <w:szCs w:val="24"/>
        </w:rPr>
        <w:t xml:space="preserve">   Prof. Mihăescu Pantelimon -  Liceul Tehnologic „Retezat” Uricani</w:t>
      </w:r>
    </w:p>
    <w:p w:rsidR="00DA60E0" w:rsidRDefault="00DA60E0" w:rsidP="00F56EDD">
      <w:pPr>
        <w:spacing w:after="0" w:line="240" w:lineRule="auto"/>
        <w:ind w:left="720" w:firstLine="720"/>
        <w:jc w:val="both"/>
        <w:rPr>
          <w:sz w:val="24"/>
          <w:szCs w:val="24"/>
        </w:rPr>
      </w:pPr>
      <w:r>
        <w:rPr>
          <w:sz w:val="24"/>
          <w:szCs w:val="24"/>
        </w:rPr>
        <w:t xml:space="preserve">   Prof. Groza Dorin – Liceul Teoretic „Mircea Eliade” Lupeni</w:t>
      </w:r>
    </w:p>
    <w:p w:rsidR="00DA60E0" w:rsidRDefault="00DA60E0" w:rsidP="00F56EDD">
      <w:pPr>
        <w:spacing w:after="0" w:line="240" w:lineRule="auto"/>
        <w:ind w:firstLine="720"/>
        <w:rPr>
          <w:sz w:val="24"/>
          <w:szCs w:val="24"/>
        </w:rPr>
      </w:pPr>
    </w:p>
    <w:p w:rsidR="00DA60E0" w:rsidRDefault="00DA60E0" w:rsidP="00E21E23">
      <w:pPr>
        <w:ind w:firstLine="720"/>
        <w:jc w:val="both"/>
      </w:pPr>
    </w:p>
    <w:p w:rsidR="00DA60E0" w:rsidRDefault="00DA60E0" w:rsidP="00E21E23">
      <w:pPr>
        <w:ind w:firstLine="720"/>
        <w:jc w:val="both"/>
        <w:rPr>
          <w:b/>
          <w:bCs/>
        </w:rPr>
      </w:pPr>
    </w:p>
    <w:p w:rsidR="00DA60E0" w:rsidRDefault="00DA60E0" w:rsidP="00E21E23">
      <w:pPr>
        <w:ind w:firstLine="720"/>
        <w:jc w:val="both"/>
        <w:rPr>
          <w:b/>
          <w:bCs/>
        </w:rPr>
      </w:pPr>
      <w:r>
        <w:rPr>
          <w:b/>
          <w:bCs/>
        </w:rPr>
        <w:t>Prezenţa cadrelor didactice menţionate este obligatorie! Dacă, din motive obiective, un cadru didactic nu se poate prezenta sau are rude până la gradul trei, inclusiv, care participă la OJF, vor anunţa inspectorul de specialitate (număr telefon 0734 996902), pentru a efectua demersurile în vederea înlocuirii în cadrul comisiei.</w:t>
      </w:r>
    </w:p>
    <w:p w:rsidR="00DA60E0" w:rsidRDefault="00DA60E0" w:rsidP="00E21E23">
      <w:pPr>
        <w:ind w:firstLine="720"/>
        <w:jc w:val="both"/>
      </w:pPr>
    </w:p>
    <w:p w:rsidR="00DA60E0" w:rsidRDefault="00DA60E0" w:rsidP="00E21E23">
      <w:pPr>
        <w:ind w:firstLine="720"/>
        <w:jc w:val="both"/>
      </w:pPr>
    </w:p>
    <w:p w:rsidR="00DA60E0" w:rsidRDefault="00DA60E0" w:rsidP="00E21E23">
      <w:pPr>
        <w:ind w:firstLine="720"/>
        <w:jc w:val="both"/>
      </w:pPr>
    </w:p>
    <w:p w:rsidR="00DA60E0" w:rsidRDefault="00DA60E0" w:rsidP="00E21E23">
      <w:pPr>
        <w:ind w:firstLine="720"/>
        <w:jc w:val="both"/>
      </w:pPr>
    </w:p>
    <w:p w:rsidR="00DA60E0" w:rsidRDefault="00DA60E0" w:rsidP="00E21E23">
      <w:pPr>
        <w:ind w:firstLine="720"/>
        <w:jc w:val="both"/>
      </w:pPr>
    </w:p>
    <w:p w:rsidR="00DA60E0" w:rsidRDefault="00DA60E0" w:rsidP="00E21E23">
      <w:pPr>
        <w:ind w:firstLine="720"/>
        <w:jc w:val="both"/>
      </w:pPr>
    </w:p>
    <w:p w:rsidR="00DA60E0" w:rsidRDefault="00DA60E0" w:rsidP="00E21E23">
      <w:pPr>
        <w:ind w:firstLine="720"/>
        <w:jc w:val="both"/>
      </w:pPr>
    </w:p>
    <w:p w:rsidR="00DA60E0" w:rsidRDefault="00DA60E0" w:rsidP="00E21E23">
      <w:pPr>
        <w:rPr>
          <w:sz w:val="28"/>
          <w:szCs w:val="28"/>
        </w:rPr>
      </w:pPr>
      <w:r>
        <w:rPr>
          <w:sz w:val="28"/>
          <w:szCs w:val="28"/>
        </w:rPr>
        <w:t>Inspector Şcolar General,                                            Inspector Şcolar - FIZICĂ,</w:t>
      </w:r>
    </w:p>
    <w:p w:rsidR="00DA60E0" w:rsidRDefault="00DA60E0" w:rsidP="00E21E23">
      <w:pPr>
        <w:rPr>
          <w:sz w:val="28"/>
          <w:szCs w:val="28"/>
          <w:lang w:val="en-US"/>
        </w:rPr>
      </w:pPr>
      <w:r>
        <w:rPr>
          <w:sz w:val="28"/>
          <w:szCs w:val="28"/>
        </w:rPr>
        <w:t>Prof. dr. MARIA ŞTEFĂNIE                                            Prof. dr. DANIEL LAZĂR</w:t>
      </w:r>
      <w:r>
        <w:rPr>
          <w:sz w:val="28"/>
          <w:szCs w:val="28"/>
        </w:rPr>
        <w:br/>
      </w:r>
    </w:p>
    <w:p w:rsidR="00DA60E0" w:rsidRPr="00CA4D6F" w:rsidRDefault="00DA60E0" w:rsidP="00CA4D6F"/>
    <w:sectPr w:rsidR="00DA60E0" w:rsidRPr="00CA4D6F" w:rsidSect="00B031B2">
      <w:headerReference w:type="default" r:id="rId8"/>
      <w:footerReference w:type="default" r:id="rId9"/>
      <w:pgSz w:w="12240" w:h="15840"/>
      <w:pgMar w:top="999" w:right="1440" w:bottom="1440" w:left="1440" w:header="28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0E0" w:rsidRDefault="00DA60E0" w:rsidP="00B031B2">
      <w:pPr>
        <w:spacing w:after="0" w:line="240" w:lineRule="auto"/>
      </w:pPr>
      <w:r>
        <w:separator/>
      </w:r>
    </w:p>
  </w:endnote>
  <w:endnote w:type="continuationSeparator" w:id="0">
    <w:p w:rsidR="00DA60E0" w:rsidRDefault="00DA60E0" w:rsidP="00B031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E0" w:rsidRPr="00B031B2" w:rsidRDefault="00DA60E0">
    <w:pPr>
      <w:pStyle w:val="Footer"/>
      <w:rPr>
        <w:sz w:val="2"/>
        <w:szCs w:val="2"/>
      </w:rPr>
    </w:pPr>
  </w:p>
  <w:tbl>
    <w:tblPr>
      <w:tblW w:w="5000" w:type="pct"/>
      <w:tblInd w:w="-106" w:type="dxa"/>
      <w:tblBorders>
        <w:top w:val="single" w:sz="4" w:space="0" w:color="auto"/>
      </w:tblBorders>
      <w:tblLook w:val="00A0"/>
    </w:tblPr>
    <w:tblGrid>
      <w:gridCol w:w="9576"/>
    </w:tblGrid>
    <w:tr w:rsidR="00DA60E0" w:rsidRPr="00C7069E">
      <w:trPr>
        <w:trHeight w:val="1414"/>
      </w:trPr>
      <w:tc>
        <w:tcPr>
          <w:tcW w:w="5000" w:type="pct"/>
          <w:tcBorders>
            <w:top w:val="single" w:sz="4" w:space="0" w:color="auto"/>
          </w:tcBorders>
        </w:tcPr>
        <w:p w:rsidR="00DA60E0" w:rsidRPr="00C7069E" w:rsidRDefault="00DA60E0" w:rsidP="00015F8E">
          <w:pPr>
            <w:pStyle w:val="Footer"/>
            <w:spacing w:before="120"/>
            <w:jc w:val="right"/>
            <w:rPr>
              <w:rFonts w:ascii="Arial" w:hAnsi="Arial" w:cs="Arial"/>
              <w:b/>
              <w:bCs/>
              <w:color w:val="7F7F7F"/>
              <w:sz w:val="16"/>
              <w:szCs w:val="16"/>
              <w:lang w:val="en-US"/>
            </w:rPr>
          </w:pPr>
          <w:r w:rsidRPr="00C7069E">
            <w:rPr>
              <w:rFonts w:ascii="Arial" w:hAnsi="Arial" w:cs="Arial"/>
              <w:b/>
              <w:bCs/>
              <w:color w:val="7F7F7F"/>
              <w:sz w:val="16"/>
              <w:szCs w:val="16"/>
              <w:lang w:val="en-US"/>
            </w:rPr>
            <w:t>Str. Gh. Baritiu  nr. 2, 330065 - DEVA, jud. HUNEDOARA</w:t>
          </w:r>
        </w:p>
        <w:p w:rsidR="00DA60E0" w:rsidRPr="00C7069E" w:rsidRDefault="00DA60E0" w:rsidP="00015F8E">
          <w:pPr>
            <w:pStyle w:val="Footer"/>
            <w:jc w:val="right"/>
            <w:rPr>
              <w:rFonts w:ascii="Arial" w:hAnsi="Arial" w:cs="Arial"/>
              <w:color w:val="7F7F7F"/>
              <w:sz w:val="16"/>
              <w:szCs w:val="16"/>
              <w:lang w:val="en-US"/>
            </w:rPr>
          </w:pPr>
          <w:r w:rsidRPr="00C7069E">
            <w:rPr>
              <w:rFonts w:ascii="Arial" w:hAnsi="Arial" w:cs="Arial"/>
              <w:color w:val="7F7F7F"/>
              <w:sz w:val="16"/>
              <w:szCs w:val="16"/>
              <w:lang w:val="en-US"/>
            </w:rPr>
            <w:t>Tel:    +4 (0) 254213315, +4 (0) 254215755</w:t>
          </w:r>
        </w:p>
        <w:p w:rsidR="00DA60E0" w:rsidRPr="00C7069E" w:rsidRDefault="00DA60E0" w:rsidP="00015F8E">
          <w:pPr>
            <w:pStyle w:val="Footer"/>
            <w:jc w:val="right"/>
            <w:rPr>
              <w:rFonts w:ascii="Arial" w:hAnsi="Arial" w:cs="Arial"/>
              <w:color w:val="7F7F7F"/>
              <w:sz w:val="16"/>
              <w:szCs w:val="16"/>
              <w:lang w:val="en-US"/>
            </w:rPr>
          </w:pPr>
          <w:r w:rsidRPr="00C7069E">
            <w:rPr>
              <w:rFonts w:ascii="Arial" w:hAnsi="Arial" w:cs="Arial"/>
              <w:color w:val="7F7F7F"/>
              <w:sz w:val="16"/>
              <w:szCs w:val="16"/>
              <w:lang w:val="en-US"/>
            </w:rPr>
            <w:t>Fax:   +4 (0) 254215034, +4 (0) 254220911</w:t>
          </w:r>
        </w:p>
        <w:p w:rsidR="00DA60E0" w:rsidRPr="00C7069E" w:rsidRDefault="00DA60E0" w:rsidP="00015F8E">
          <w:pPr>
            <w:spacing w:after="0" w:line="240" w:lineRule="auto"/>
            <w:jc w:val="right"/>
            <w:outlineLvl w:val="0"/>
            <w:rPr>
              <w:rFonts w:ascii="Arial" w:hAnsi="Arial" w:cs="Arial"/>
              <w:color w:val="7F7F7F"/>
              <w:sz w:val="16"/>
              <w:szCs w:val="16"/>
            </w:rPr>
          </w:pPr>
          <w:r w:rsidRPr="00C7069E">
            <w:rPr>
              <w:rFonts w:ascii="Arial" w:hAnsi="Arial" w:cs="Arial"/>
              <w:color w:val="7F7F7F"/>
              <w:sz w:val="16"/>
              <w:szCs w:val="16"/>
            </w:rPr>
            <w:t>inspectorat@isj.hd.edu.ro</w:t>
          </w:r>
        </w:p>
        <w:p w:rsidR="00DA60E0" w:rsidRPr="00C7069E" w:rsidRDefault="00DA60E0" w:rsidP="00015F8E">
          <w:pPr>
            <w:pStyle w:val="Footer"/>
            <w:jc w:val="right"/>
            <w:rPr>
              <w:rFonts w:ascii="Arial" w:hAnsi="Arial" w:cs="Arial"/>
              <w:color w:val="7F7F7F"/>
              <w:sz w:val="16"/>
              <w:szCs w:val="16"/>
            </w:rPr>
          </w:pPr>
          <w:hyperlink r:id="rId1" w:history="1">
            <w:r w:rsidRPr="00C7069E">
              <w:rPr>
                <w:rStyle w:val="Hyperlink"/>
                <w:rFonts w:ascii="Arial" w:hAnsi="Arial" w:cs="Arial"/>
                <w:color w:val="7F7F7F"/>
                <w:sz w:val="16"/>
                <w:szCs w:val="16"/>
              </w:rPr>
              <w:t>http://isj.hd.edu.ro</w:t>
            </w:r>
          </w:hyperlink>
        </w:p>
      </w:tc>
    </w:tr>
  </w:tbl>
  <w:p w:rsidR="00DA60E0" w:rsidRDefault="00DA60E0">
    <w:pPr>
      <w:pStyle w:val="Footer"/>
    </w:pPr>
  </w:p>
  <w:p w:rsidR="00DA60E0" w:rsidRDefault="00DA60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0E0" w:rsidRDefault="00DA60E0" w:rsidP="00B031B2">
      <w:pPr>
        <w:spacing w:after="0" w:line="240" w:lineRule="auto"/>
      </w:pPr>
      <w:r>
        <w:separator/>
      </w:r>
    </w:p>
  </w:footnote>
  <w:footnote w:type="continuationSeparator" w:id="0">
    <w:p w:rsidR="00DA60E0" w:rsidRDefault="00DA60E0" w:rsidP="00B031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E0" w:rsidRDefault="00DA60E0">
    <w:pPr>
      <w:pStyle w:val="Header"/>
    </w:pPr>
  </w:p>
  <w:tbl>
    <w:tblPr>
      <w:tblW w:w="5000" w:type="pct"/>
      <w:tblInd w:w="-26" w:type="dxa"/>
      <w:tblBorders>
        <w:bottom w:val="single" w:sz="4" w:space="0" w:color="auto"/>
      </w:tblBorders>
      <w:tblCellMar>
        <w:left w:w="57" w:type="dxa"/>
        <w:right w:w="0" w:type="dxa"/>
      </w:tblCellMar>
      <w:tblLook w:val="00A0"/>
    </w:tblPr>
    <w:tblGrid>
      <w:gridCol w:w="1178"/>
      <w:gridCol w:w="5418"/>
      <w:gridCol w:w="1000"/>
      <w:gridCol w:w="1821"/>
    </w:tblGrid>
    <w:tr w:rsidR="00DA60E0" w:rsidRPr="00C7069E">
      <w:trPr>
        <w:trHeight w:val="1147"/>
      </w:trPr>
      <w:tc>
        <w:tcPr>
          <w:tcW w:w="604" w:type="pct"/>
          <w:tcBorders>
            <w:bottom w:val="single" w:sz="4" w:space="0" w:color="auto"/>
          </w:tcBorders>
        </w:tcPr>
        <w:p w:rsidR="00DA60E0" w:rsidRPr="00C7069E" w:rsidRDefault="00DA60E0" w:rsidP="00015F8E">
          <w:pPr>
            <w:spacing w:line="240" w:lineRule="auto"/>
            <w:rPr>
              <w:rFonts w:ascii="Times New Roman" w:hAnsi="Times New Roman" w:cs="Times New Roman"/>
              <w:sz w:val="20"/>
              <w:szCs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49" type="#_x0000_t75" alt="s11" style="position:absolute;margin-left:-43.75pt;margin-top:-19.9pt;width:56pt;height:54pt;z-index:251660288;visibility:visible">
                <v:imagedata r:id="rId1" o:title=""/>
                <w10:wrap type="square"/>
              </v:shape>
            </w:pict>
          </w:r>
        </w:p>
      </w:tc>
      <w:tc>
        <w:tcPr>
          <w:tcW w:w="2884" w:type="pct"/>
          <w:tcBorders>
            <w:bottom w:val="single" w:sz="4" w:space="0" w:color="auto"/>
          </w:tcBorders>
          <w:vAlign w:val="center"/>
        </w:tcPr>
        <w:p w:rsidR="00DA60E0" w:rsidRPr="00C7069E" w:rsidRDefault="00DA60E0" w:rsidP="00015F8E">
          <w:pPr>
            <w:spacing w:line="240" w:lineRule="auto"/>
            <w:ind w:firstLine="14"/>
            <w:rPr>
              <w:rFonts w:ascii="Times New Roman" w:hAnsi="Times New Roman" w:cs="Times New Roman"/>
              <w:b/>
              <w:bCs/>
              <w:spacing w:val="24"/>
              <w:sz w:val="20"/>
              <w:szCs w:val="20"/>
            </w:rPr>
          </w:pPr>
          <w:r>
            <w:rPr>
              <w:noProof/>
              <w:lang w:val="en-US"/>
            </w:rPr>
            <w:pict>
              <v:shape id="Picture 3" o:spid="_x0000_s2050" type="#_x0000_t75" alt="SiglaMECS-cfManual" style="position:absolute;left:0;text-align:left;margin-left:250.9pt;margin-top:-5.65pt;width:203.1pt;height:57.75pt;z-index:251661312;visibility:visible;mso-position-horizontal-relative:text;mso-position-vertical-relative:text">
                <v:imagedata r:id="rId2" o:title=""/>
              </v:shape>
            </w:pict>
          </w:r>
          <w:r w:rsidRPr="00C7069E">
            <w:rPr>
              <w:rFonts w:ascii="Times New Roman" w:hAnsi="Times New Roman" w:cs="Times New Roman"/>
              <w:b/>
              <w:bCs/>
              <w:spacing w:val="24"/>
              <w:sz w:val="20"/>
              <w:szCs w:val="20"/>
            </w:rPr>
            <w:t xml:space="preserve">INSPECTORATUL </w:t>
          </w:r>
        </w:p>
        <w:p w:rsidR="00DA60E0" w:rsidRPr="00C7069E" w:rsidRDefault="00DA60E0" w:rsidP="00015F8E">
          <w:pPr>
            <w:spacing w:line="240" w:lineRule="auto"/>
            <w:ind w:firstLine="14"/>
            <w:rPr>
              <w:rFonts w:ascii="Times New Roman" w:hAnsi="Times New Roman" w:cs="Times New Roman"/>
              <w:b/>
              <w:bCs/>
              <w:sz w:val="20"/>
              <w:szCs w:val="20"/>
            </w:rPr>
          </w:pPr>
          <w:r w:rsidRPr="00C7069E">
            <w:rPr>
              <w:rFonts w:ascii="Times New Roman" w:hAnsi="Times New Roman" w:cs="Times New Roman"/>
              <w:b/>
              <w:bCs/>
              <w:sz w:val="20"/>
              <w:szCs w:val="20"/>
            </w:rPr>
            <w:t xml:space="preserve">ŞCOLAR JUDEŢEAN </w:t>
          </w:r>
        </w:p>
        <w:p w:rsidR="00DA60E0" w:rsidRPr="00C7069E" w:rsidRDefault="00DA60E0" w:rsidP="00015F8E">
          <w:pPr>
            <w:spacing w:line="240" w:lineRule="auto"/>
            <w:ind w:firstLine="14"/>
            <w:rPr>
              <w:rFonts w:ascii="Times New Roman" w:hAnsi="Times New Roman" w:cs="Times New Roman"/>
              <w:b/>
              <w:bCs/>
              <w:spacing w:val="76"/>
              <w:sz w:val="20"/>
              <w:szCs w:val="20"/>
            </w:rPr>
          </w:pPr>
          <w:r w:rsidRPr="00C7069E">
            <w:rPr>
              <w:rFonts w:ascii="Times New Roman" w:hAnsi="Times New Roman" w:cs="Times New Roman"/>
              <w:b/>
              <w:bCs/>
              <w:spacing w:val="76"/>
              <w:sz w:val="20"/>
              <w:szCs w:val="20"/>
            </w:rPr>
            <w:t>HUNEDOARA</w:t>
          </w:r>
        </w:p>
        <w:p w:rsidR="00DA60E0" w:rsidRPr="00C7069E" w:rsidRDefault="00DA60E0" w:rsidP="00015F8E">
          <w:pPr>
            <w:spacing w:line="240" w:lineRule="auto"/>
            <w:ind w:firstLine="14"/>
            <w:rPr>
              <w:rFonts w:ascii="Times New Roman" w:hAnsi="Times New Roman" w:cs="Times New Roman"/>
              <w:b/>
              <w:bCs/>
              <w:sz w:val="20"/>
              <w:szCs w:val="20"/>
            </w:rPr>
          </w:pPr>
        </w:p>
      </w:tc>
      <w:tc>
        <w:tcPr>
          <w:tcW w:w="538" w:type="pct"/>
          <w:tcBorders>
            <w:bottom w:val="single" w:sz="4" w:space="0" w:color="auto"/>
          </w:tcBorders>
          <w:vAlign w:val="center"/>
        </w:tcPr>
        <w:p w:rsidR="00DA60E0" w:rsidRPr="00C7069E" w:rsidRDefault="00DA60E0" w:rsidP="00015F8E">
          <w:pPr>
            <w:spacing w:line="240" w:lineRule="auto"/>
            <w:ind w:firstLine="14"/>
            <w:jc w:val="center"/>
            <w:rPr>
              <w:rFonts w:ascii="Times New Roman" w:hAnsi="Times New Roman" w:cs="Times New Roman"/>
              <w:sz w:val="20"/>
              <w:szCs w:val="20"/>
            </w:rPr>
          </w:pPr>
        </w:p>
      </w:tc>
      <w:tc>
        <w:tcPr>
          <w:tcW w:w="974" w:type="pct"/>
          <w:tcBorders>
            <w:bottom w:val="single" w:sz="4" w:space="0" w:color="auto"/>
          </w:tcBorders>
          <w:vAlign w:val="center"/>
        </w:tcPr>
        <w:p w:rsidR="00DA60E0" w:rsidRPr="00C7069E" w:rsidRDefault="00DA60E0" w:rsidP="00015F8E">
          <w:pPr>
            <w:spacing w:line="240" w:lineRule="auto"/>
            <w:ind w:firstLine="14"/>
            <w:rPr>
              <w:rFonts w:ascii="Times New Roman" w:hAnsi="Times New Roman" w:cs="Times New Roman"/>
              <w:spacing w:val="24"/>
              <w:sz w:val="20"/>
              <w:szCs w:val="20"/>
            </w:rPr>
          </w:pPr>
        </w:p>
      </w:tc>
    </w:tr>
  </w:tbl>
  <w:p w:rsidR="00DA60E0" w:rsidRPr="00B031B2" w:rsidRDefault="00DA60E0">
    <w:pPr>
      <w:pStyle w:val="Heade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6731B"/>
    <w:multiLevelType w:val="hybridMultilevel"/>
    <w:tmpl w:val="7AD0F85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EFF785B"/>
    <w:multiLevelType w:val="hybridMultilevel"/>
    <w:tmpl w:val="20DC07E6"/>
    <w:lvl w:ilvl="0" w:tplc="33408D82">
      <w:start w:val="4"/>
      <w:numFmt w:val="upperLetter"/>
      <w:lvlText w:val="%1."/>
      <w:lvlJc w:val="left"/>
      <w:pPr>
        <w:ind w:left="1260" w:hanging="360"/>
      </w:pPr>
      <w:rPr>
        <w:rFonts w:hint="default"/>
        <w:b/>
        <w:bCs/>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
    <w:nsid w:val="0F893450"/>
    <w:multiLevelType w:val="hybridMultilevel"/>
    <w:tmpl w:val="4BD8F5DC"/>
    <w:lvl w:ilvl="0" w:tplc="FD2C1B3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1F15882"/>
    <w:multiLevelType w:val="hybridMultilevel"/>
    <w:tmpl w:val="1E5AC770"/>
    <w:lvl w:ilvl="0" w:tplc="26D2D07E">
      <w:start w:val="4"/>
      <w:numFmt w:val="upperLetter"/>
      <w:lvlText w:val="%1."/>
      <w:lvlJc w:val="left"/>
      <w:pPr>
        <w:ind w:left="1260" w:hanging="360"/>
      </w:pPr>
      <w:rPr>
        <w:rFonts w:hint="default"/>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
    <w:nsid w:val="2C061905"/>
    <w:multiLevelType w:val="hybridMultilevel"/>
    <w:tmpl w:val="9AFC4D96"/>
    <w:lvl w:ilvl="0" w:tplc="DCEA9376">
      <w:start w:val="1"/>
      <w:numFmt w:val="upperLetter"/>
      <w:lvlText w:val="%1."/>
      <w:lvlJc w:val="left"/>
      <w:pPr>
        <w:ind w:left="900" w:hanging="360"/>
      </w:pPr>
      <w:rPr>
        <w:rFonts w:hint="default"/>
        <w:b/>
        <w:bCs/>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nsid w:val="4CBD37BA"/>
    <w:multiLevelType w:val="hybridMultilevel"/>
    <w:tmpl w:val="7C2E91C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0A93AE1"/>
    <w:multiLevelType w:val="hybridMultilevel"/>
    <w:tmpl w:val="11D44F26"/>
    <w:lvl w:ilvl="0" w:tplc="C52E09E0">
      <w:start w:val="4"/>
      <w:numFmt w:val="upperLetter"/>
      <w:lvlText w:val="%1."/>
      <w:lvlJc w:val="left"/>
      <w:pPr>
        <w:ind w:left="1260" w:hanging="360"/>
      </w:pPr>
      <w:rPr>
        <w:rFonts w:hint="default"/>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7">
    <w:nsid w:val="66F50860"/>
    <w:multiLevelType w:val="hybridMultilevel"/>
    <w:tmpl w:val="E1A29A9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6FC12D3"/>
    <w:multiLevelType w:val="hybridMultilevel"/>
    <w:tmpl w:val="8B54AFA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A470540"/>
    <w:multiLevelType w:val="hybridMultilevel"/>
    <w:tmpl w:val="1F42745C"/>
    <w:lvl w:ilvl="0" w:tplc="977CF4F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75D70CAA"/>
    <w:multiLevelType w:val="hybridMultilevel"/>
    <w:tmpl w:val="3D02FE0E"/>
    <w:lvl w:ilvl="0" w:tplc="04090015">
      <w:start w:val="4"/>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5E94EF3"/>
    <w:multiLevelType w:val="hybridMultilevel"/>
    <w:tmpl w:val="5AA24A92"/>
    <w:lvl w:ilvl="0" w:tplc="47D058BE">
      <w:start w:val="1"/>
      <w:numFmt w:val="low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7"/>
  </w:num>
  <w:num w:numId="2">
    <w:abstractNumId w:val="0"/>
  </w:num>
  <w:num w:numId="3">
    <w:abstractNumId w:val="11"/>
  </w:num>
  <w:num w:numId="4">
    <w:abstractNumId w:val="4"/>
  </w:num>
  <w:num w:numId="5">
    <w:abstractNumId w:val="8"/>
  </w:num>
  <w:num w:numId="6">
    <w:abstractNumId w:val="2"/>
  </w:num>
  <w:num w:numId="7">
    <w:abstractNumId w:val="5"/>
  </w:num>
  <w:num w:numId="8">
    <w:abstractNumId w:val="9"/>
  </w:num>
  <w:num w:numId="9">
    <w:abstractNumId w:val="3"/>
  </w:num>
  <w:num w:numId="10">
    <w:abstractNumId w:val="6"/>
  </w:num>
  <w:num w:numId="11">
    <w:abstractNumId w:val="1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1B2"/>
    <w:rsid w:val="00010A9C"/>
    <w:rsid w:val="00015F8E"/>
    <w:rsid w:val="000601D9"/>
    <w:rsid w:val="00164711"/>
    <w:rsid w:val="001D0758"/>
    <w:rsid w:val="00211E27"/>
    <w:rsid w:val="002165B0"/>
    <w:rsid w:val="00220386"/>
    <w:rsid w:val="00262FDC"/>
    <w:rsid w:val="002860CD"/>
    <w:rsid w:val="002F77C7"/>
    <w:rsid w:val="00360B51"/>
    <w:rsid w:val="003905DB"/>
    <w:rsid w:val="003910EA"/>
    <w:rsid w:val="003A4B57"/>
    <w:rsid w:val="003B045D"/>
    <w:rsid w:val="00417E9F"/>
    <w:rsid w:val="004600FF"/>
    <w:rsid w:val="004A2931"/>
    <w:rsid w:val="004B0726"/>
    <w:rsid w:val="004C4351"/>
    <w:rsid w:val="005034B3"/>
    <w:rsid w:val="0053099A"/>
    <w:rsid w:val="00542CEB"/>
    <w:rsid w:val="005D5192"/>
    <w:rsid w:val="00630CDA"/>
    <w:rsid w:val="00716450"/>
    <w:rsid w:val="00724DFC"/>
    <w:rsid w:val="00726519"/>
    <w:rsid w:val="00761803"/>
    <w:rsid w:val="007C3B91"/>
    <w:rsid w:val="007F4FC7"/>
    <w:rsid w:val="00811BDA"/>
    <w:rsid w:val="00815E07"/>
    <w:rsid w:val="008A2E80"/>
    <w:rsid w:val="008F4527"/>
    <w:rsid w:val="0090012D"/>
    <w:rsid w:val="00900758"/>
    <w:rsid w:val="009922F7"/>
    <w:rsid w:val="009B4004"/>
    <w:rsid w:val="00A16DC7"/>
    <w:rsid w:val="00A17818"/>
    <w:rsid w:val="00AA495A"/>
    <w:rsid w:val="00AD53D5"/>
    <w:rsid w:val="00AF3009"/>
    <w:rsid w:val="00B022C2"/>
    <w:rsid w:val="00B031B2"/>
    <w:rsid w:val="00B5181B"/>
    <w:rsid w:val="00C511A6"/>
    <w:rsid w:val="00C521DA"/>
    <w:rsid w:val="00C66628"/>
    <w:rsid w:val="00C7069E"/>
    <w:rsid w:val="00C72CC7"/>
    <w:rsid w:val="00CA4D6F"/>
    <w:rsid w:val="00CD0A8E"/>
    <w:rsid w:val="00CF3F89"/>
    <w:rsid w:val="00D06B77"/>
    <w:rsid w:val="00DA60E0"/>
    <w:rsid w:val="00E02C4F"/>
    <w:rsid w:val="00E11B14"/>
    <w:rsid w:val="00E21E23"/>
    <w:rsid w:val="00E36F29"/>
    <w:rsid w:val="00E74B91"/>
    <w:rsid w:val="00E97711"/>
    <w:rsid w:val="00EA28DF"/>
    <w:rsid w:val="00EF53AB"/>
    <w:rsid w:val="00F55569"/>
    <w:rsid w:val="00F56EDD"/>
    <w:rsid w:val="00F93F8B"/>
    <w:rsid w:val="00FC7527"/>
    <w:rsid w:val="00FD2203"/>
    <w:rsid w:val="00FF1FE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03"/>
    <w:pPr>
      <w:spacing w:after="200" w:line="276" w:lineRule="auto"/>
    </w:pPr>
    <w:rPr>
      <w:rFonts w:cs="Calibri"/>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031B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031B2"/>
    <w:rPr>
      <w:lang w:val="ro-RO"/>
    </w:rPr>
  </w:style>
  <w:style w:type="paragraph" w:styleId="Footer">
    <w:name w:val="footer"/>
    <w:basedOn w:val="Normal"/>
    <w:link w:val="FooterChar"/>
    <w:uiPriority w:val="99"/>
    <w:rsid w:val="00B031B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031B2"/>
    <w:rPr>
      <w:lang w:val="ro-RO"/>
    </w:rPr>
  </w:style>
  <w:style w:type="paragraph" w:styleId="BalloonText">
    <w:name w:val="Balloon Text"/>
    <w:basedOn w:val="Normal"/>
    <w:link w:val="BalloonTextChar"/>
    <w:uiPriority w:val="99"/>
    <w:semiHidden/>
    <w:rsid w:val="00B03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31B2"/>
    <w:rPr>
      <w:rFonts w:ascii="Tahoma" w:hAnsi="Tahoma" w:cs="Tahoma"/>
      <w:sz w:val="16"/>
      <w:szCs w:val="16"/>
      <w:lang w:val="ro-RO"/>
    </w:rPr>
  </w:style>
  <w:style w:type="character" w:styleId="Hyperlink">
    <w:name w:val="Hyperlink"/>
    <w:basedOn w:val="DefaultParagraphFont"/>
    <w:uiPriority w:val="99"/>
    <w:semiHidden/>
    <w:rsid w:val="00B031B2"/>
    <w:rPr>
      <w:color w:val="0000FF"/>
      <w:u w:val="single"/>
    </w:rPr>
  </w:style>
</w:styles>
</file>

<file path=word/webSettings.xml><?xml version="1.0" encoding="utf-8"?>
<w:webSettings xmlns:r="http://schemas.openxmlformats.org/officeDocument/2006/relationships" xmlns:w="http://schemas.openxmlformats.org/wordprocessingml/2006/main">
  <w:divs>
    <w:div w:id="9013294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rciuvasile@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134</TotalTime>
  <Pages>4</Pages>
  <Words>1160</Words>
  <Characters>6613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dc:creator>
  <cp:keywords/>
  <dc:description/>
  <cp:lastModifiedBy>Admin</cp:lastModifiedBy>
  <cp:revision>38</cp:revision>
  <cp:lastPrinted>2015-01-13T14:14:00Z</cp:lastPrinted>
  <dcterms:created xsi:type="dcterms:W3CDTF">2015-01-13T14:01:00Z</dcterms:created>
  <dcterms:modified xsi:type="dcterms:W3CDTF">2015-02-08T15:14:00Z</dcterms:modified>
</cp:coreProperties>
</file>