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AA6" w:rsidRDefault="000F1AA6" w:rsidP="00F14A10">
      <w:r>
        <w:t>Nr.                   /16.02.2015</w:t>
      </w:r>
    </w:p>
    <w:p w:rsidR="000F1AA6" w:rsidRDefault="000F1AA6" w:rsidP="00F14A10"/>
    <w:p w:rsidR="000F1AA6" w:rsidRDefault="000F1AA6" w:rsidP="00F14A10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CONTESTAŢIE</w:t>
      </w:r>
    </w:p>
    <w:p w:rsidR="000F1AA6" w:rsidRDefault="000F1AA6" w:rsidP="00F14A10">
      <w:pPr>
        <w:spacing w:line="48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:rsidR="000F1AA6" w:rsidRDefault="000F1AA6" w:rsidP="00F14A10">
      <w:pPr>
        <w:spacing w:line="480" w:lineRule="auto"/>
        <w:ind w:firstLine="540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Subsemnatul/ subsemnata,………….....................………………............, elev/ă la …………...……………………………………………………................., clasa …………......., profesor îndrumător ........................................, solicit reevaluarea lucrării mele de la etapa judeţeană a </w:t>
      </w:r>
      <w:r>
        <w:rPr>
          <w:rFonts w:ascii="Tahoma" w:hAnsi="Tahoma" w:cs="Tahoma"/>
          <w:b/>
          <w:bCs/>
          <w:i/>
          <w:iCs/>
          <w:sz w:val="28"/>
          <w:szCs w:val="28"/>
        </w:rPr>
        <w:t>Olimpiadei de Fizică</w:t>
      </w:r>
      <w:r>
        <w:rPr>
          <w:rFonts w:ascii="Tahoma" w:hAnsi="Tahoma" w:cs="Tahoma"/>
          <w:sz w:val="28"/>
          <w:szCs w:val="28"/>
        </w:rPr>
        <w:t xml:space="preserve">, ce a avut loc în data de 14.02.2015 la Colegiul Tehnic „Transilvania” Deva, la subiectele...............................................  </w:t>
      </w:r>
    </w:p>
    <w:p w:rsidR="000F1AA6" w:rsidRDefault="000F1AA6" w:rsidP="00F14A10">
      <w:pPr>
        <w:spacing w:line="480" w:lineRule="auto"/>
        <w:jc w:val="both"/>
        <w:rPr>
          <w:rFonts w:ascii="Tahoma" w:hAnsi="Tahoma" w:cs="Tahoma"/>
          <w:sz w:val="28"/>
          <w:szCs w:val="28"/>
        </w:rPr>
      </w:pPr>
    </w:p>
    <w:p w:rsidR="000F1AA6" w:rsidRDefault="000F1AA6" w:rsidP="00F14A10">
      <w:pPr>
        <w:spacing w:line="480" w:lineRule="auto"/>
        <w:ind w:firstLine="540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Data,  </w:t>
      </w:r>
    </w:p>
    <w:p w:rsidR="000F1AA6" w:rsidRDefault="000F1AA6" w:rsidP="00F14A10">
      <w:pPr>
        <w:spacing w:line="480" w:lineRule="auto"/>
        <w:rPr>
          <w:rFonts w:ascii="Tahoma" w:hAnsi="Tahoma" w:cs="Tahoma"/>
          <w:sz w:val="28"/>
          <w:szCs w:val="28"/>
        </w:rPr>
      </w:pPr>
    </w:p>
    <w:p w:rsidR="000F1AA6" w:rsidRDefault="000F1AA6" w:rsidP="00F14A10">
      <w:pPr>
        <w:spacing w:line="480" w:lineRule="auto"/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Semnătură elev,</w:t>
      </w:r>
      <w:r>
        <w:rPr>
          <w:rFonts w:ascii="Tahoma" w:hAnsi="Tahoma" w:cs="Tahoma"/>
          <w:b/>
          <w:bCs/>
          <w:sz w:val="28"/>
          <w:szCs w:val="28"/>
        </w:rPr>
        <w:tab/>
      </w:r>
      <w:r>
        <w:rPr>
          <w:rFonts w:ascii="Tahoma" w:hAnsi="Tahoma" w:cs="Tahoma"/>
          <w:b/>
          <w:bCs/>
          <w:sz w:val="28"/>
          <w:szCs w:val="28"/>
        </w:rPr>
        <w:tab/>
        <w:t xml:space="preserve">   Semnătură părinte/ susţinător legal,</w:t>
      </w:r>
    </w:p>
    <w:p w:rsidR="000F1AA6" w:rsidRDefault="000F1AA6" w:rsidP="00F14A10"/>
    <w:p w:rsidR="000F1AA6" w:rsidRPr="009B4004" w:rsidRDefault="000F1AA6" w:rsidP="009B4004"/>
    <w:sectPr w:rsidR="000F1AA6" w:rsidRPr="009B4004" w:rsidSect="00B031B2">
      <w:headerReference w:type="default" r:id="rId6"/>
      <w:footerReference w:type="default" r:id="rId7"/>
      <w:pgSz w:w="12240" w:h="15840"/>
      <w:pgMar w:top="999" w:right="1440" w:bottom="1440" w:left="144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AA6" w:rsidRDefault="000F1AA6" w:rsidP="00B031B2">
      <w:pPr>
        <w:spacing w:after="0" w:line="240" w:lineRule="auto"/>
      </w:pPr>
      <w:r>
        <w:separator/>
      </w:r>
    </w:p>
  </w:endnote>
  <w:endnote w:type="continuationSeparator" w:id="0">
    <w:p w:rsidR="000F1AA6" w:rsidRDefault="000F1AA6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AA6" w:rsidRPr="00B031B2" w:rsidRDefault="000F1AA6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9576"/>
    </w:tblGrid>
    <w:tr w:rsidR="000F1AA6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0F1AA6" w:rsidRPr="00C7069E" w:rsidRDefault="000F1AA6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Str. Gh. Baritiu  nr. 2, 330065 - DEVA, jud. HUNEDOARA</w:t>
          </w:r>
        </w:p>
        <w:p w:rsidR="000F1AA6" w:rsidRPr="00C7069E" w:rsidRDefault="000F1AA6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0F1AA6" w:rsidRPr="00C7069E" w:rsidRDefault="000F1AA6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0F1AA6" w:rsidRPr="00C7069E" w:rsidRDefault="000F1AA6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0F1AA6" w:rsidRPr="00C7069E" w:rsidRDefault="000F1AA6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0F1AA6" w:rsidRDefault="000F1AA6">
    <w:pPr>
      <w:pStyle w:val="Footer"/>
    </w:pPr>
  </w:p>
  <w:p w:rsidR="000F1AA6" w:rsidRDefault="000F1AA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AA6" w:rsidRDefault="000F1AA6" w:rsidP="00B031B2">
      <w:pPr>
        <w:spacing w:after="0" w:line="240" w:lineRule="auto"/>
      </w:pPr>
      <w:r>
        <w:separator/>
      </w:r>
    </w:p>
  </w:footnote>
  <w:footnote w:type="continuationSeparator" w:id="0">
    <w:p w:rsidR="000F1AA6" w:rsidRDefault="000F1AA6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AA6" w:rsidRDefault="000F1AA6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178"/>
      <w:gridCol w:w="5418"/>
      <w:gridCol w:w="1000"/>
      <w:gridCol w:w="1821"/>
    </w:tblGrid>
    <w:tr w:rsidR="000F1AA6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0F1AA6" w:rsidRPr="00C7069E" w:rsidRDefault="000F1AA6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0F1AA6" w:rsidRPr="00C7069E" w:rsidRDefault="000F1AA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0F1AA6" w:rsidRPr="00C7069E" w:rsidRDefault="000F1AA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0F1AA6" w:rsidRPr="00C7069E" w:rsidRDefault="000F1AA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0F1AA6" w:rsidRPr="00C7069E" w:rsidRDefault="000F1AA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0F1AA6" w:rsidRPr="00C7069E" w:rsidRDefault="000F1AA6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0F1AA6" w:rsidRPr="00C7069E" w:rsidRDefault="000F1AA6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0F1AA6" w:rsidRPr="00B031B2" w:rsidRDefault="000F1AA6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5F8E"/>
    <w:rsid w:val="000F1AA6"/>
    <w:rsid w:val="003B045D"/>
    <w:rsid w:val="003C44DE"/>
    <w:rsid w:val="004A2931"/>
    <w:rsid w:val="006D6179"/>
    <w:rsid w:val="00900758"/>
    <w:rsid w:val="009B4004"/>
    <w:rsid w:val="00B031B2"/>
    <w:rsid w:val="00C7069E"/>
    <w:rsid w:val="00E74B91"/>
    <w:rsid w:val="00F14A10"/>
    <w:rsid w:val="00FD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331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80</Words>
  <Characters>462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Admin</cp:lastModifiedBy>
  <cp:revision>3</cp:revision>
  <cp:lastPrinted>2015-01-13T14:14:00Z</cp:lastPrinted>
  <dcterms:created xsi:type="dcterms:W3CDTF">2015-01-13T14:01:00Z</dcterms:created>
  <dcterms:modified xsi:type="dcterms:W3CDTF">2015-02-07T19:49:00Z</dcterms:modified>
</cp:coreProperties>
</file>