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86C" w:rsidRDefault="0087486C" w:rsidP="003B39CC">
      <w:r>
        <w:t>SCOALA GIMNAZIALĂ PETROS                                                                 Aprobat,</w:t>
      </w:r>
    </w:p>
    <w:p w:rsidR="0087486C" w:rsidRDefault="0087486C" w:rsidP="003B39CC">
      <w:r>
        <w:t>NR.174/09.02.2015                                                                   Director:Prof.Niculesc Liviu Noris</w:t>
      </w:r>
    </w:p>
    <w:p w:rsidR="0087486C" w:rsidRDefault="0087486C" w:rsidP="003B39CC"/>
    <w:p w:rsidR="0087486C" w:rsidRDefault="0087486C" w:rsidP="003B39CC"/>
    <w:p w:rsidR="0087486C" w:rsidRDefault="0087486C" w:rsidP="003B39CC"/>
    <w:p w:rsidR="0087486C" w:rsidRDefault="0087486C" w:rsidP="003B39CC">
      <w:pPr>
        <w:jc w:val="center"/>
      </w:pPr>
      <w:r>
        <w:t>PLANIFICAREA EXERCIȚIILOR DE INTERVENȚIE</w:t>
      </w:r>
    </w:p>
    <w:p w:rsidR="0087486C" w:rsidRDefault="0087486C" w:rsidP="003B39CC">
      <w:pPr>
        <w:jc w:val="center"/>
      </w:pPr>
      <w:r>
        <w:t>ÎN CAZ DE CUTREMUR</w:t>
      </w:r>
    </w:p>
    <w:p w:rsidR="0087486C" w:rsidRDefault="0087486C" w:rsidP="003B39CC">
      <w:pPr>
        <w:jc w:val="center"/>
      </w:pPr>
      <w:r>
        <w:t>AN SCOLAR 2014-2015</w:t>
      </w:r>
    </w:p>
    <w:p w:rsidR="0087486C" w:rsidRDefault="0087486C" w:rsidP="003B39CC">
      <w:pPr>
        <w:jc w:val="center"/>
      </w:pPr>
    </w:p>
    <w:p w:rsidR="0087486C" w:rsidRDefault="0087486C" w:rsidP="003B39CC">
      <w:pPr>
        <w:jc w:val="center"/>
      </w:pPr>
    </w:p>
    <w:p w:rsidR="0087486C" w:rsidRDefault="0087486C" w:rsidP="003B39CC">
      <w:pPr>
        <w:jc w:val="center"/>
      </w:pP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92"/>
        <w:gridCol w:w="2410"/>
        <w:gridCol w:w="2126"/>
        <w:gridCol w:w="2901"/>
      </w:tblGrid>
      <w:tr w:rsidR="0087486C" w:rsidRPr="00307D7D" w:rsidTr="00307D7D">
        <w:tc>
          <w:tcPr>
            <w:tcW w:w="992" w:type="dxa"/>
          </w:tcPr>
          <w:p w:rsidR="0087486C" w:rsidRPr="00307D7D" w:rsidRDefault="0087486C" w:rsidP="00307D7D">
            <w:pPr>
              <w:spacing w:after="0" w:line="240" w:lineRule="auto"/>
              <w:jc w:val="center"/>
            </w:pPr>
            <w:r w:rsidRPr="00307D7D">
              <w:t>NR.CRT.</w:t>
            </w:r>
          </w:p>
        </w:tc>
        <w:tc>
          <w:tcPr>
            <w:tcW w:w="2410" w:type="dxa"/>
          </w:tcPr>
          <w:p w:rsidR="0087486C" w:rsidRPr="00307D7D" w:rsidRDefault="0087486C" w:rsidP="00307D7D">
            <w:pPr>
              <w:spacing w:after="0" w:line="240" w:lineRule="auto"/>
              <w:jc w:val="center"/>
            </w:pPr>
            <w:r w:rsidRPr="00307D7D">
              <w:t>DATA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87486C" w:rsidRPr="00307D7D" w:rsidRDefault="0087486C" w:rsidP="00307D7D">
            <w:pPr>
              <w:spacing w:after="0" w:line="240" w:lineRule="auto"/>
              <w:jc w:val="center"/>
            </w:pPr>
            <w:r w:rsidRPr="00307D7D">
              <w:t>TIPUL EXERCITIULUI</w:t>
            </w:r>
          </w:p>
        </w:tc>
        <w:tc>
          <w:tcPr>
            <w:tcW w:w="2901" w:type="dxa"/>
            <w:tcBorders>
              <w:left w:val="single" w:sz="4" w:space="0" w:color="auto"/>
            </w:tcBorders>
          </w:tcPr>
          <w:p w:rsidR="0087486C" w:rsidRPr="00307D7D" w:rsidRDefault="0087486C" w:rsidP="00307D7D">
            <w:pPr>
              <w:spacing w:after="0" w:line="240" w:lineRule="auto"/>
              <w:jc w:val="center"/>
            </w:pPr>
            <w:r w:rsidRPr="00307D7D">
              <w:t>LOCUL DE ACTIVITATE</w:t>
            </w:r>
          </w:p>
        </w:tc>
      </w:tr>
      <w:tr w:rsidR="0087486C" w:rsidRPr="00307D7D" w:rsidTr="00307D7D">
        <w:tc>
          <w:tcPr>
            <w:tcW w:w="992" w:type="dxa"/>
          </w:tcPr>
          <w:p w:rsidR="0087486C" w:rsidRPr="00307D7D" w:rsidRDefault="0087486C" w:rsidP="00307D7D">
            <w:pPr>
              <w:spacing w:after="0" w:line="240" w:lineRule="auto"/>
              <w:jc w:val="center"/>
            </w:pPr>
            <w:r w:rsidRPr="00307D7D">
              <w:t>1.</w:t>
            </w:r>
          </w:p>
        </w:tc>
        <w:tc>
          <w:tcPr>
            <w:tcW w:w="2410" w:type="dxa"/>
          </w:tcPr>
          <w:p w:rsidR="0087486C" w:rsidRPr="00307D7D" w:rsidRDefault="0087486C" w:rsidP="00307D7D">
            <w:pPr>
              <w:spacing w:after="0" w:line="240" w:lineRule="auto"/>
              <w:jc w:val="center"/>
            </w:pPr>
            <w:r w:rsidRPr="00307D7D">
              <w:t>15 OCTOMBRIE 2014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87486C" w:rsidRPr="00307D7D" w:rsidRDefault="0087486C" w:rsidP="00307D7D">
            <w:pPr>
              <w:spacing w:after="0" w:line="240" w:lineRule="auto"/>
              <w:jc w:val="center"/>
            </w:pPr>
            <w:r w:rsidRPr="00307D7D">
              <w:t>Exercitiu de alarmare în caz de cutremur</w:t>
            </w:r>
          </w:p>
        </w:tc>
        <w:tc>
          <w:tcPr>
            <w:tcW w:w="2901" w:type="dxa"/>
            <w:tcBorders>
              <w:left w:val="single" w:sz="4" w:space="0" w:color="auto"/>
            </w:tcBorders>
          </w:tcPr>
          <w:p w:rsidR="0087486C" w:rsidRPr="00307D7D" w:rsidRDefault="0087486C" w:rsidP="00307D7D">
            <w:pPr>
              <w:spacing w:after="0" w:line="240" w:lineRule="auto"/>
              <w:jc w:val="center"/>
            </w:pPr>
            <w:r w:rsidRPr="00307D7D">
              <w:t>Scoala Gimnaziala Petros</w:t>
            </w:r>
          </w:p>
        </w:tc>
      </w:tr>
      <w:tr w:rsidR="0087486C" w:rsidRPr="00307D7D" w:rsidTr="00307D7D">
        <w:tc>
          <w:tcPr>
            <w:tcW w:w="992" w:type="dxa"/>
          </w:tcPr>
          <w:p w:rsidR="0087486C" w:rsidRPr="00307D7D" w:rsidRDefault="0087486C" w:rsidP="00307D7D">
            <w:pPr>
              <w:spacing w:after="0" w:line="240" w:lineRule="auto"/>
              <w:jc w:val="center"/>
            </w:pPr>
            <w:r w:rsidRPr="00307D7D">
              <w:t>2.</w:t>
            </w:r>
          </w:p>
        </w:tc>
        <w:tc>
          <w:tcPr>
            <w:tcW w:w="2410" w:type="dxa"/>
          </w:tcPr>
          <w:p w:rsidR="0087486C" w:rsidRPr="00307D7D" w:rsidRDefault="0087486C" w:rsidP="00307D7D">
            <w:pPr>
              <w:spacing w:after="0" w:line="240" w:lineRule="auto"/>
              <w:jc w:val="center"/>
            </w:pPr>
            <w:r w:rsidRPr="00307D7D">
              <w:t>30 APRILE 2015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87486C" w:rsidRPr="00307D7D" w:rsidRDefault="0087486C" w:rsidP="00307D7D">
            <w:pPr>
              <w:spacing w:after="0" w:line="240" w:lineRule="auto"/>
              <w:jc w:val="center"/>
            </w:pPr>
            <w:r w:rsidRPr="00307D7D">
              <w:t>Exercitiu de alarmare în caz de cutremur</w:t>
            </w:r>
          </w:p>
        </w:tc>
        <w:tc>
          <w:tcPr>
            <w:tcW w:w="2901" w:type="dxa"/>
            <w:tcBorders>
              <w:left w:val="single" w:sz="4" w:space="0" w:color="auto"/>
            </w:tcBorders>
          </w:tcPr>
          <w:p w:rsidR="0087486C" w:rsidRPr="00307D7D" w:rsidRDefault="0087486C" w:rsidP="00307D7D">
            <w:pPr>
              <w:spacing w:after="0" w:line="240" w:lineRule="auto"/>
              <w:jc w:val="center"/>
            </w:pPr>
            <w:r w:rsidRPr="00307D7D">
              <w:t>Scoala Gimnaziala Petros</w:t>
            </w:r>
          </w:p>
        </w:tc>
      </w:tr>
    </w:tbl>
    <w:p w:rsidR="0087486C" w:rsidRDefault="0087486C" w:rsidP="003B39CC">
      <w:pPr>
        <w:jc w:val="center"/>
      </w:pPr>
    </w:p>
    <w:p w:rsidR="0087486C" w:rsidRDefault="0087486C" w:rsidP="006706D2"/>
    <w:p w:rsidR="0087486C" w:rsidRDefault="0087486C" w:rsidP="003B39CC">
      <w:pPr>
        <w:jc w:val="center"/>
      </w:pPr>
    </w:p>
    <w:p w:rsidR="0087486C" w:rsidRDefault="0087486C" w:rsidP="003B39CC">
      <w:pPr>
        <w:jc w:val="center"/>
      </w:pPr>
      <w:r>
        <w:t>RESPONSABIL P.S.I.</w:t>
      </w:r>
    </w:p>
    <w:p w:rsidR="0087486C" w:rsidRDefault="0087486C" w:rsidP="003B39CC">
      <w:pPr>
        <w:jc w:val="center"/>
      </w:pPr>
      <w:r>
        <w:t>PROFESOR:NEGRU GRETA</w:t>
      </w:r>
    </w:p>
    <w:p w:rsidR="0087486C" w:rsidRDefault="0087486C" w:rsidP="003B39CC">
      <w:pPr>
        <w:jc w:val="center"/>
      </w:pPr>
    </w:p>
    <w:p w:rsidR="0087486C" w:rsidRDefault="0087486C" w:rsidP="003B39CC">
      <w:pPr>
        <w:jc w:val="center"/>
      </w:pPr>
    </w:p>
    <w:p w:rsidR="0087486C" w:rsidRDefault="0087486C" w:rsidP="003B39CC">
      <w:pPr>
        <w:jc w:val="center"/>
      </w:pPr>
    </w:p>
    <w:p w:rsidR="0087486C" w:rsidRDefault="0087486C" w:rsidP="003B39CC">
      <w:pPr>
        <w:jc w:val="center"/>
      </w:pPr>
    </w:p>
    <w:p w:rsidR="0087486C" w:rsidRDefault="0087486C" w:rsidP="003B39CC">
      <w:pPr>
        <w:jc w:val="center"/>
      </w:pPr>
    </w:p>
    <w:p w:rsidR="0087486C" w:rsidRDefault="0087486C" w:rsidP="003B39CC">
      <w:pPr>
        <w:jc w:val="center"/>
      </w:pPr>
    </w:p>
    <w:p w:rsidR="0087486C" w:rsidRDefault="0087486C" w:rsidP="003B39CC">
      <w:pPr>
        <w:jc w:val="center"/>
      </w:pPr>
    </w:p>
    <w:p w:rsidR="0087486C" w:rsidRDefault="0087486C" w:rsidP="003B39CC">
      <w:pPr>
        <w:jc w:val="center"/>
      </w:pPr>
    </w:p>
    <w:p w:rsidR="0087486C" w:rsidRDefault="0087486C" w:rsidP="003B39CC">
      <w:pPr>
        <w:jc w:val="center"/>
      </w:pPr>
    </w:p>
    <w:p w:rsidR="0087486C" w:rsidRDefault="0087486C" w:rsidP="003B39CC">
      <w:pPr>
        <w:jc w:val="center"/>
      </w:pPr>
    </w:p>
    <w:p w:rsidR="0087486C" w:rsidRDefault="0087486C" w:rsidP="005C73AE">
      <w:r>
        <w:t>SCOALA GIMNAZIALĂ BĂNIȚA                                                                Aprobat,</w:t>
      </w:r>
    </w:p>
    <w:p w:rsidR="0087486C" w:rsidRDefault="0087486C" w:rsidP="005C73AE">
      <w:r>
        <w:t>NR.94/09.02.2015                                                                  Director:Prof.Mos Mihu Mihael</w:t>
      </w:r>
    </w:p>
    <w:p w:rsidR="0087486C" w:rsidRDefault="0087486C" w:rsidP="005C73AE"/>
    <w:p w:rsidR="0087486C" w:rsidRDefault="0087486C" w:rsidP="005C73AE"/>
    <w:p w:rsidR="0087486C" w:rsidRDefault="0087486C" w:rsidP="005C73AE"/>
    <w:p w:rsidR="0087486C" w:rsidRDefault="0087486C" w:rsidP="005C73AE">
      <w:pPr>
        <w:jc w:val="center"/>
      </w:pPr>
      <w:r>
        <w:t>PLANIFICAREA EXERCIȚIILOR DE INTERVENȚIE</w:t>
      </w:r>
    </w:p>
    <w:p w:rsidR="0087486C" w:rsidRDefault="0087486C" w:rsidP="005C73AE">
      <w:pPr>
        <w:jc w:val="center"/>
      </w:pPr>
      <w:r>
        <w:t>ÎN CAZ DE CUTREMUR</w:t>
      </w:r>
    </w:p>
    <w:p w:rsidR="0087486C" w:rsidRDefault="0087486C" w:rsidP="005C73AE">
      <w:pPr>
        <w:jc w:val="center"/>
      </w:pPr>
      <w:r>
        <w:t>AN SCOLAR 2014-2015</w:t>
      </w:r>
    </w:p>
    <w:p w:rsidR="0087486C" w:rsidRDefault="0087486C" w:rsidP="005C73AE">
      <w:pPr>
        <w:jc w:val="center"/>
      </w:pPr>
    </w:p>
    <w:p w:rsidR="0087486C" w:rsidRDefault="0087486C" w:rsidP="005C73AE">
      <w:pPr>
        <w:jc w:val="center"/>
      </w:pPr>
    </w:p>
    <w:p w:rsidR="0087486C" w:rsidRDefault="0087486C" w:rsidP="005C73AE">
      <w:pPr>
        <w:jc w:val="center"/>
      </w:pP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92"/>
        <w:gridCol w:w="2410"/>
        <w:gridCol w:w="2126"/>
        <w:gridCol w:w="2901"/>
      </w:tblGrid>
      <w:tr w:rsidR="0087486C" w:rsidRPr="00307D7D" w:rsidTr="00307D7D">
        <w:tc>
          <w:tcPr>
            <w:tcW w:w="992" w:type="dxa"/>
          </w:tcPr>
          <w:p w:rsidR="0087486C" w:rsidRPr="00307D7D" w:rsidRDefault="0087486C" w:rsidP="00307D7D">
            <w:pPr>
              <w:spacing w:after="0" w:line="240" w:lineRule="auto"/>
              <w:jc w:val="center"/>
            </w:pPr>
            <w:r w:rsidRPr="00307D7D">
              <w:t>NR.CRT.</w:t>
            </w:r>
          </w:p>
        </w:tc>
        <w:tc>
          <w:tcPr>
            <w:tcW w:w="2410" w:type="dxa"/>
          </w:tcPr>
          <w:p w:rsidR="0087486C" w:rsidRPr="00307D7D" w:rsidRDefault="0087486C" w:rsidP="00307D7D">
            <w:pPr>
              <w:spacing w:after="0" w:line="240" w:lineRule="auto"/>
              <w:jc w:val="center"/>
            </w:pPr>
            <w:r w:rsidRPr="00307D7D">
              <w:t>DATA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87486C" w:rsidRPr="00307D7D" w:rsidRDefault="0087486C" w:rsidP="00307D7D">
            <w:pPr>
              <w:spacing w:after="0" w:line="240" w:lineRule="auto"/>
              <w:jc w:val="center"/>
            </w:pPr>
            <w:r w:rsidRPr="00307D7D">
              <w:t>TIPUL EXERCITIULUI</w:t>
            </w:r>
          </w:p>
        </w:tc>
        <w:tc>
          <w:tcPr>
            <w:tcW w:w="2901" w:type="dxa"/>
            <w:tcBorders>
              <w:left w:val="single" w:sz="4" w:space="0" w:color="auto"/>
            </w:tcBorders>
          </w:tcPr>
          <w:p w:rsidR="0087486C" w:rsidRPr="00307D7D" w:rsidRDefault="0087486C" w:rsidP="00307D7D">
            <w:pPr>
              <w:spacing w:after="0" w:line="240" w:lineRule="auto"/>
              <w:jc w:val="center"/>
            </w:pPr>
            <w:r w:rsidRPr="00307D7D">
              <w:t>LOCUL DE ACTIVITATE</w:t>
            </w:r>
          </w:p>
        </w:tc>
      </w:tr>
      <w:tr w:rsidR="0087486C" w:rsidRPr="00307D7D" w:rsidTr="00307D7D">
        <w:tc>
          <w:tcPr>
            <w:tcW w:w="992" w:type="dxa"/>
          </w:tcPr>
          <w:p w:rsidR="0087486C" w:rsidRPr="00307D7D" w:rsidRDefault="0087486C" w:rsidP="00307D7D">
            <w:pPr>
              <w:spacing w:after="0" w:line="240" w:lineRule="auto"/>
              <w:jc w:val="center"/>
            </w:pPr>
            <w:r w:rsidRPr="00307D7D">
              <w:t>1.</w:t>
            </w:r>
          </w:p>
        </w:tc>
        <w:tc>
          <w:tcPr>
            <w:tcW w:w="2410" w:type="dxa"/>
          </w:tcPr>
          <w:p w:rsidR="0087486C" w:rsidRPr="00307D7D" w:rsidRDefault="0087486C" w:rsidP="00307D7D">
            <w:pPr>
              <w:spacing w:after="0" w:line="240" w:lineRule="auto"/>
              <w:jc w:val="center"/>
            </w:pPr>
            <w:r w:rsidRPr="00307D7D">
              <w:t>22 OCTOMBRIE 2014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87486C" w:rsidRPr="00307D7D" w:rsidRDefault="0087486C" w:rsidP="00307D7D">
            <w:pPr>
              <w:spacing w:after="0" w:line="240" w:lineRule="auto"/>
              <w:jc w:val="center"/>
            </w:pPr>
            <w:r w:rsidRPr="00307D7D">
              <w:t>Exercitiu de alarmare în caz de cutremur</w:t>
            </w:r>
          </w:p>
        </w:tc>
        <w:tc>
          <w:tcPr>
            <w:tcW w:w="2901" w:type="dxa"/>
            <w:tcBorders>
              <w:left w:val="single" w:sz="4" w:space="0" w:color="auto"/>
            </w:tcBorders>
          </w:tcPr>
          <w:p w:rsidR="0087486C" w:rsidRPr="00307D7D" w:rsidRDefault="0087486C" w:rsidP="00307D7D">
            <w:pPr>
              <w:spacing w:after="0" w:line="240" w:lineRule="auto"/>
              <w:jc w:val="center"/>
            </w:pPr>
            <w:r w:rsidRPr="00307D7D">
              <w:t>Scoala Gimnaziala Bănița</w:t>
            </w:r>
          </w:p>
        </w:tc>
      </w:tr>
      <w:tr w:rsidR="0087486C" w:rsidRPr="00307D7D" w:rsidTr="00307D7D">
        <w:tc>
          <w:tcPr>
            <w:tcW w:w="992" w:type="dxa"/>
          </w:tcPr>
          <w:p w:rsidR="0087486C" w:rsidRPr="00307D7D" w:rsidRDefault="0087486C" w:rsidP="00307D7D">
            <w:pPr>
              <w:spacing w:after="0" w:line="240" w:lineRule="auto"/>
              <w:jc w:val="center"/>
            </w:pPr>
            <w:r w:rsidRPr="00307D7D">
              <w:t>2.</w:t>
            </w:r>
          </w:p>
        </w:tc>
        <w:tc>
          <w:tcPr>
            <w:tcW w:w="2410" w:type="dxa"/>
          </w:tcPr>
          <w:p w:rsidR="0087486C" w:rsidRPr="00307D7D" w:rsidRDefault="0087486C" w:rsidP="00307D7D">
            <w:pPr>
              <w:spacing w:after="0" w:line="240" w:lineRule="auto"/>
              <w:jc w:val="center"/>
            </w:pPr>
            <w:r w:rsidRPr="00307D7D">
              <w:t>30 APRILE 2015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87486C" w:rsidRPr="00307D7D" w:rsidRDefault="0087486C" w:rsidP="00307D7D">
            <w:pPr>
              <w:spacing w:after="0" w:line="240" w:lineRule="auto"/>
              <w:jc w:val="center"/>
            </w:pPr>
            <w:r w:rsidRPr="00307D7D">
              <w:t>Exercitiu de alarmare în caz de cutremur</w:t>
            </w:r>
          </w:p>
        </w:tc>
        <w:tc>
          <w:tcPr>
            <w:tcW w:w="2901" w:type="dxa"/>
            <w:tcBorders>
              <w:left w:val="single" w:sz="4" w:space="0" w:color="auto"/>
            </w:tcBorders>
          </w:tcPr>
          <w:p w:rsidR="0087486C" w:rsidRPr="00307D7D" w:rsidRDefault="0087486C" w:rsidP="00307D7D">
            <w:pPr>
              <w:spacing w:after="0" w:line="240" w:lineRule="auto"/>
              <w:jc w:val="center"/>
            </w:pPr>
            <w:r w:rsidRPr="00307D7D">
              <w:t>Scoala Gimnaziala Bănița</w:t>
            </w:r>
          </w:p>
        </w:tc>
      </w:tr>
    </w:tbl>
    <w:p w:rsidR="0087486C" w:rsidRDefault="0087486C" w:rsidP="005C73AE">
      <w:pPr>
        <w:jc w:val="center"/>
      </w:pPr>
    </w:p>
    <w:p w:rsidR="0087486C" w:rsidRDefault="0087486C" w:rsidP="005C73AE"/>
    <w:p w:rsidR="0087486C" w:rsidRDefault="0087486C" w:rsidP="005C73AE">
      <w:pPr>
        <w:jc w:val="center"/>
      </w:pPr>
    </w:p>
    <w:p w:rsidR="0087486C" w:rsidRDefault="0087486C" w:rsidP="005C73AE">
      <w:pPr>
        <w:jc w:val="center"/>
      </w:pPr>
      <w:r>
        <w:t>RESPONSABIL P.S.I.</w:t>
      </w:r>
    </w:p>
    <w:p w:rsidR="0087486C" w:rsidRDefault="0087486C" w:rsidP="005C73AE">
      <w:pPr>
        <w:jc w:val="center"/>
      </w:pPr>
      <w:r>
        <w:t>PROFESOR:NEGRU GRETA</w:t>
      </w:r>
    </w:p>
    <w:p w:rsidR="0087486C" w:rsidRDefault="0087486C" w:rsidP="003B39CC">
      <w:pPr>
        <w:jc w:val="center"/>
      </w:pPr>
    </w:p>
    <w:p w:rsidR="0087486C" w:rsidRDefault="0087486C" w:rsidP="003B39CC">
      <w:pPr>
        <w:jc w:val="center"/>
      </w:pPr>
    </w:p>
    <w:p w:rsidR="0087486C" w:rsidRDefault="0087486C" w:rsidP="003B39CC">
      <w:pPr>
        <w:jc w:val="center"/>
      </w:pPr>
    </w:p>
    <w:p w:rsidR="0087486C" w:rsidRDefault="0087486C" w:rsidP="003B39CC">
      <w:pPr>
        <w:jc w:val="center"/>
      </w:pPr>
    </w:p>
    <w:p w:rsidR="0087486C" w:rsidRDefault="0087486C" w:rsidP="003B39CC">
      <w:pPr>
        <w:jc w:val="center"/>
      </w:pPr>
    </w:p>
    <w:p w:rsidR="0087486C" w:rsidRDefault="0087486C" w:rsidP="003B39CC">
      <w:pPr>
        <w:jc w:val="center"/>
      </w:pPr>
    </w:p>
    <w:p w:rsidR="0087486C" w:rsidRDefault="0087486C" w:rsidP="003B39CC">
      <w:pPr>
        <w:jc w:val="center"/>
      </w:pPr>
    </w:p>
    <w:p w:rsidR="0087486C" w:rsidRDefault="0087486C" w:rsidP="005C73AE"/>
    <w:sectPr w:rsidR="0087486C" w:rsidSect="00ED7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39CC"/>
    <w:rsid w:val="00006601"/>
    <w:rsid w:val="000A101C"/>
    <w:rsid w:val="00307D7D"/>
    <w:rsid w:val="003B39CC"/>
    <w:rsid w:val="005C73AE"/>
    <w:rsid w:val="005F1BF0"/>
    <w:rsid w:val="006706D2"/>
    <w:rsid w:val="0087486C"/>
    <w:rsid w:val="00AA355C"/>
    <w:rsid w:val="00BF7257"/>
    <w:rsid w:val="00ED7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7204"/>
    <w:pPr>
      <w:spacing w:after="200" w:line="276" w:lineRule="auto"/>
    </w:pPr>
    <w:rPr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B39CC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</TotalTime>
  <Pages>2</Pages>
  <Words>172</Words>
  <Characters>982</Characters>
  <Application>Microsoft Office Outlook</Application>
  <DocSecurity>0</DocSecurity>
  <Lines>0</Lines>
  <Paragraphs>0</Paragraphs>
  <ScaleCrop>false</ScaleCrop>
  <Company>Unitate Scolara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Nela</cp:lastModifiedBy>
  <cp:revision>3</cp:revision>
  <cp:lastPrinted>2015-02-09T13:02:00Z</cp:lastPrinted>
  <dcterms:created xsi:type="dcterms:W3CDTF">2015-02-09T06:52:00Z</dcterms:created>
  <dcterms:modified xsi:type="dcterms:W3CDTF">2015-02-09T13:02:00Z</dcterms:modified>
</cp:coreProperties>
</file>