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6A5" w:rsidRPr="009E1716" w:rsidRDefault="009106A5" w:rsidP="009E1716">
      <w:pPr>
        <w:spacing w:after="0" w:line="240" w:lineRule="auto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</w:rPr>
        <w:t>Ş</w:t>
      </w:r>
      <w:r w:rsidRPr="009E1716">
        <w:rPr>
          <w:b/>
          <w:bCs/>
          <w:sz w:val="24"/>
          <w:szCs w:val="24"/>
          <w:lang w:val="it-IT"/>
        </w:rPr>
        <w:t>COALA GIMNAZIAL</w:t>
      </w:r>
      <w:r>
        <w:rPr>
          <w:b/>
          <w:bCs/>
          <w:sz w:val="24"/>
          <w:szCs w:val="24"/>
        </w:rPr>
        <w:t>Ă</w:t>
      </w:r>
    </w:p>
    <w:p w:rsidR="009106A5" w:rsidRPr="009E1716" w:rsidRDefault="009106A5" w:rsidP="009E1716">
      <w:pPr>
        <w:spacing w:after="0" w:line="240" w:lineRule="auto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“ PREOT IOSIF COMŞ</w:t>
      </w:r>
      <w:r w:rsidRPr="009E1716">
        <w:rPr>
          <w:b/>
          <w:bCs/>
          <w:sz w:val="24"/>
          <w:szCs w:val="24"/>
          <w:lang w:val="it-IT"/>
        </w:rPr>
        <w:t>A “</w:t>
      </w:r>
    </w:p>
    <w:p w:rsidR="009106A5" w:rsidRPr="009E1716" w:rsidRDefault="009106A5" w:rsidP="009E1716">
      <w:pPr>
        <w:spacing w:after="0" w:line="240" w:lineRule="auto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RIBIŢ</w:t>
      </w:r>
      <w:r w:rsidRPr="009E1716">
        <w:rPr>
          <w:b/>
          <w:bCs/>
          <w:sz w:val="24"/>
          <w:szCs w:val="24"/>
          <w:lang w:val="it-IT"/>
        </w:rPr>
        <w:t>A , JUD. HUNEDOARA</w:t>
      </w:r>
    </w:p>
    <w:p w:rsidR="009106A5" w:rsidRPr="009E1716" w:rsidRDefault="009106A5" w:rsidP="009E1716">
      <w:pPr>
        <w:spacing w:after="0" w:line="240" w:lineRule="auto"/>
        <w:rPr>
          <w:b/>
          <w:bCs/>
          <w:sz w:val="24"/>
          <w:szCs w:val="24"/>
          <w:lang w:val="it-IT"/>
        </w:rPr>
      </w:pPr>
      <w:r w:rsidRPr="009E1716">
        <w:rPr>
          <w:b/>
          <w:bCs/>
          <w:sz w:val="24"/>
          <w:szCs w:val="24"/>
          <w:lang w:val="it-IT"/>
        </w:rPr>
        <w:t>TEL. / FAX : 0254 683 701</w:t>
      </w:r>
    </w:p>
    <w:p w:rsidR="009106A5" w:rsidRPr="009E1716" w:rsidRDefault="009106A5" w:rsidP="009E1716">
      <w:pPr>
        <w:spacing w:after="0" w:line="240" w:lineRule="auto"/>
        <w:rPr>
          <w:b/>
          <w:bCs/>
          <w:sz w:val="24"/>
          <w:szCs w:val="24"/>
          <w:lang w:val="it-IT"/>
        </w:rPr>
      </w:pPr>
    </w:p>
    <w:p w:rsidR="009106A5" w:rsidRPr="009E1716" w:rsidRDefault="009106A5" w:rsidP="009E1716">
      <w:pPr>
        <w:spacing w:after="0" w:line="240" w:lineRule="auto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NR. 358 / 27.02.2015</w:t>
      </w:r>
    </w:p>
    <w:p w:rsidR="009106A5" w:rsidRDefault="009106A5" w:rsidP="009E171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106A5" w:rsidRDefault="009106A5" w:rsidP="00EA0C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ITUAŢIA LOCURILOR LIBERE ÎN GRĂDINIŢĂ</w:t>
      </w:r>
    </w:p>
    <w:p w:rsidR="009106A5" w:rsidRPr="00EA0CD9" w:rsidRDefault="009106A5" w:rsidP="00EA0C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ANUL ŞCOLAR 2015-2016</w:t>
      </w:r>
    </w:p>
    <w:tbl>
      <w:tblPr>
        <w:tblW w:w="13500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80"/>
        <w:gridCol w:w="1800"/>
        <w:gridCol w:w="1260"/>
        <w:gridCol w:w="2160"/>
        <w:gridCol w:w="2160"/>
        <w:gridCol w:w="2340"/>
      </w:tblGrid>
      <w:tr w:rsidR="009106A5" w:rsidRPr="009C5B1E">
        <w:trPr>
          <w:trHeight w:val="410"/>
          <w:jc w:val="center"/>
        </w:trPr>
        <w:tc>
          <w:tcPr>
            <w:tcW w:w="3780" w:type="dxa"/>
            <w:vAlign w:val="center"/>
          </w:tcPr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ÎNV.</w:t>
            </w:r>
          </w:p>
          <w:p w:rsidR="009106A5" w:rsidRPr="009C5B1E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 P.J.</w:t>
            </w:r>
          </w:p>
        </w:tc>
        <w:tc>
          <w:tcPr>
            <w:tcW w:w="1800" w:type="dxa"/>
            <w:vAlign w:val="center"/>
          </w:tcPr>
          <w:p w:rsidR="009106A5" w:rsidRPr="009C5B1E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Număr total de locuri libere pe grădiniţă</w:t>
            </w:r>
          </w:p>
        </w:tc>
        <w:tc>
          <w:tcPr>
            <w:tcW w:w="1260" w:type="dxa"/>
            <w:vAlign w:val="center"/>
          </w:tcPr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mică</w:t>
            </w:r>
          </w:p>
          <w:p w:rsidR="009106A5" w:rsidRPr="009C5B1E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(3-4 ani)</w:t>
            </w:r>
          </w:p>
        </w:tc>
        <w:tc>
          <w:tcPr>
            <w:tcW w:w="2160" w:type="dxa"/>
            <w:vAlign w:val="center"/>
          </w:tcPr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mijlocie</w:t>
            </w:r>
          </w:p>
          <w:p w:rsidR="009106A5" w:rsidRPr="009C5B1E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(4-5ani)</w:t>
            </w:r>
          </w:p>
        </w:tc>
        <w:tc>
          <w:tcPr>
            <w:tcW w:w="2160" w:type="dxa"/>
            <w:vAlign w:val="center"/>
          </w:tcPr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mare</w:t>
            </w:r>
          </w:p>
          <w:p w:rsidR="009106A5" w:rsidRPr="009C5B1E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(5-6 ani)</w:t>
            </w:r>
          </w:p>
        </w:tc>
        <w:tc>
          <w:tcPr>
            <w:tcW w:w="2340" w:type="dxa"/>
            <w:vAlign w:val="center"/>
          </w:tcPr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106A5" w:rsidRPr="009C5B1E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Observaţii</w:t>
            </w:r>
          </w:p>
        </w:tc>
      </w:tr>
      <w:tr w:rsidR="009106A5" w:rsidRPr="009C5B1E">
        <w:trPr>
          <w:trHeight w:val="410"/>
          <w:jc w:val="center"/>
        </w:trPr>
        <w:tc>
          <w:tcPr>
            <w:tcW w:w="3780" w:type="dxa"/>
            <w:vAlign w:val="center"/>
          </w:tcPr>
          <w:p w:rsidR="009106A5" w:rsidRPr="00EA0CD9" w:rsidRDefault="009106A5" w:rsidP="00EA0CD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CD9">
              <w:rPr>
                <w:rFonts w:ascii="Times New Roman" w:hAnsi="Times New Roman" w:cs="Times New Roman"/>
                <w:sz w:val="24"/>
                <w:szCs w:val="24"/>
              </w:rPr>
              <w:t>ŞCOALA GIMNAZIALĂ „PREOT IOSIF COMŞA” RIBIŢA</w:t>
            </w:r>
          </w:p>
        </w:tc>
        <w:tc>
          <w:tcPr>
            <w:tcW w:w="1800" w:type="dxa"/>
            <w:vAlign w:val="center"/>
          </w:tcPr>
          <w:p w:rsidR="009106A5" w:rsidRPr="009C5B1E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60" w:type="dxa"/>
            <w:vAlign w:val="center"/>
          </w:tcPr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vAlign w:val="center"/>
          </w:tcPr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160" w:type="dxa"/>
            <w:vAlign w:val="center"/>
          </w:tcPr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340" w:type="dxa"/>
            <w:vAlign w:val="center"/>
          </w:tcPr>
          <w:p w:rsidR="009106A5" w:rsidRDefault="009106A5" w:rsidP="00EA0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9106A5" w:rsidRDefault="009106A5" w:rsidP="005225B5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106A5" w:rsidRDefault="009106A5" w:rsidP="00EA0CD9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5225B5">
        <w:rPr>
          <w:rFonts w:ascii="Times New Roman" w:hAnsi="Times New Roman" w:cs="Times New Roman"/>
          <w:b/>
          <w:bCs/>
          <w:sz w:val="24"/>
          <w:szCs w:val="24"/>
          <w:lang w:val="en-US"/>
        </w:rPr>
        <w:t>Notă: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9106A5" w:rsidRDefault="009106A5" w:rsidP="005225B5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:rsidR="009106A5" w:rsidRDefault="009106A5" w:rsidP="005225B5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:rsidR="009106A5" w:rsidRDefault="009106A5" w:rsidP="009E1716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Director,                                                                   Secretar,</w:t>
      </w:r>
    </w:p>
    <w:p w:rsidR="009106A5" w:rsidRPr="005225B5" w:rsidRDefault="009106A5" w:rsidP="009E1716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CLEJ RAMONA MARIA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OPREA BOGDAN IOAN</w:t>
      </w:r>
    </w:p>
    <w:sectPr w:rsidR="009106A5" w:rsidRPr="005225B5" w:rsidSect="00EA0CD9">
      <w:footerReference w:type="default" r:id="rId6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6A5" w:rsidRDefault="009106A5" w:rsidP="00B031B2">
      <w:pPr>
        <w:spacing w:after="0" w:line="240" w:lineRule="auto"/>
      </w:pPr>
      <w:r>
        <w:separator/>
      </w:r>
    </w:p>
  </w:endnote>
  <w:endnote w:type="continuationSeparator" w:id="0">
    <w:p w:rsidR="009106A5" w:rsidRDefault="009106A5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6A5" w:rsidRDefault="009106A5">
    <w:pPr>
      <w:pStyle w:val="Footer"/>
    </w:pPr>
  </w:p>
  <w:p w:rsidR="009106A5" w:rsidRDefault="009106A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6A5" w:rsidRDefault="009106A5" w:rsidP="00B031B2">
      <w:pPr>
        <w:spacing w:after="0" w:line="240" w:lineRule="auto"/>
      </w:pPr>
      <w:r>
        <w:separator/>
      </w:r>
    </w:p>
  </w:footnote>
  <w:footnote w:type="continuationSeparator" w:id="0">
    <w:p w:rsidR="009106A5" w:rsidRDefault="009106A5" w:rsidP="00B031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0426EA"/>
    <w:rsid w:val="000D6023"/>
    <w:rsid w:val="0011364F"/>
    <w:rsid w:val="00174564"/>
    <w:rsid w:val="0025306C"/>
    <w:rsid w:val="002946F3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67EB6"/>
    <w:rsid w:val="0068481A"/>
    <w:rsid w:val="006F73DC"/>
    <w:rsid w:val="007F7098"/>
    <w:rsid w:val="0080121B"/>
    <w:rsid w:val="00812A2B"/>
    <w:rsid w:val="008F214D"/>
    <w:rsid w:val="009106A5"/>
    <w:rsid w:val="009978EE"/>
    <w:rsid w:val="009A2803"/>
    <w:rsid w:val="009C5B1E"/>
    <w:rsid w:val="009E1716"/>
    <w:rsid w:val="009E298B"/>
    <w:rsid w:val="00A455A4"/>
    <w:rsid w:val="00A73E98"/>
    <w:rsid w:val="00B031B2"/>
    <w:rsid w:val="00B07141"/>
    <w:rsid w:val="00B4065E"/>
    <w:rsid w:val="00BD3A2D"/>
    <w:rsid w:val="00BD61CA"/>
    <w:rsid w:val="00C079A1"/>
    <w:rsid w:val="00C56CBE"/>
    <w:rsid w:val="00D0014E"/>
    <w:rsid w:val="00D56BA7"/>
    <w:rsid w:val="00D65B34"/>
    <w:rsid w:val="00E07AE6"/>
    <w:rsid w:val="00E74B91"/>
    <w:rsid w:val="00E76723"/>
    <w:rsid w:val="00EA0CD9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rFonts w:cs="Calibri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109A9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F5E2E"/>
    <w:rPr>
      <w:rFonts w:ascii="Cambria" w:hAnsi="Cambria" w:cs="Cambria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rsid w:val="000109A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styleId="NoSpacing">
    <w:name w:val="No Spacing"/>
    <w:uiPriority w:val="99"/>
    <w:qFormat/>
    <w:rsid w:val="000109A9"/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80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94</Words>
  <Characters>541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x</cp:lastModifiedBy>
  <cp:revision>4</cp:revision>
  <cp:lastPrinted>2015-01-13T14:14:00Z</cp:lastPrinted>
  <dcterms:created xsi:type="dcterms:W3CDTF">2015-02-26T12:08:00Z</dcterms:created>
  <dcterms:modified xsi:type="dcterms:W3CDTF">2015-02-27T09:22:00Z</dcterms:modified>
</cp:coreProperties>
</file>