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125" w:rsidRDefault="002C7125" w:rsidP="00656705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2C7125" w:rsidRDefault="002C7125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2C7125" w:rsidRDefault="002C7125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2C7125" w:rsidRPr="005225B5" w:rsidRDefault="002C7125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2C7125" w:rsidRDefault="002C7125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2C7125" w:rsidRPr="009C5B1E" w:rsidTr="009E298B">
        <w:trPr>
          <w:trHeight w:val="410"/>
        </w:trPr>
        <w:tc>
          <w:tcPr>
            <w:tcW w:w="2651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7125" w:rsidRDefault="002C7125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2C7125" w:rsidRPr="009C5B1E" w:rsidRDefault="002C7125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2C7125" w:rsidRPr="009C5B1E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7125" w:rsidRDefault="002C7125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2C7125" w:rsidRPr="009C5B1E" w:rsidRDefault="002C7125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2C7125" w:rsidRPr="009C5B1E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7125" w:rsidRDefault="002C7125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2C7125" w:rsidRPr="009C5B1E" w:rsidRDefault="002C7125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2C7125" w:rsidRDefault="002C7125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7125" w:rsidRPr="009C5B1E" w:rsidRDefault="002C7125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2C7125" w:rsidRPr="009C5B1E" w:rsidTr="009E298B">
        <w:trPr>
          <w:trHeight w:val="410"/>
        </w:trPr>
        <w:tc>
          <w:tcPr>
            <w:tcW w:w="2651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Şcoala Gimnazială ,,Sfânta Varvara,,</w:t>
            </w:r>
          </w:p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Aninoasa-Hunedoara</w:t>
            </w:r>
          </w:p>
        </w:tc>
        <w:tc>
          <w:tcPr>
            <w:tcW w:w="1275" w:type="dxa"/>
          </w:tcPr>
          <w:p w:rsidR="002C7125" w:rsidRPr="009C5B1E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413" w:type="dxa"/>
          </w:tcPr>
          <w:p w:rsidR="002C7125" w:rsidRDefault="002C7125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99" w:type="dxa"/>
          </w:tcPr>
          <w:p w:rsidR="002C7125" w:rsidRDefault="002C7125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C7125" w:rsidRDefault="002C7125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2C7125" w:rsidRDefault="002C7125" w:rsidP="005225B5">
      <w:pPr>
        <w:ind w:firstLine="720"/>
        <w:rPr>
          <w:rFonts w:ascii="Times New Roman" w:hAnsi="Times New Roman"/>
          <w:sz w:val="24"/>
          <w:szCs w:val="24"/>
          <w:lang w:val="fr-FR"/>
        </w:rPr>
      </w:pPr>
      <w:r w:rsidRPr="009B2C53">
        <w:rPr>
          <w:rFonts w:ascii="Times New Roman" w:hAnsi="Times New Roman"/>
          <w:b/>
          <w:sz w:val="24"/>
          <w:szCs w:val="24"/>
          <w:lang w:val="fr-FR"/>
        </w:rPr>
        <w:t xml:space="preserve">Notă: </w:t>
      </w:r>
      <w:r w:rsidRPr="009B2C53">
        <w:rPr>
          <w:rFonts w:ascii="Times New Roman" w:hAnsi="Times New Roman"/>
          <w:sz w:val="24"/>
          <w:szCs w:val="24"/>
          <w:lang w:val="fr-FR"/>
        </w:rPr>
        <w:t>Se completează pe întreaga unitate de învăţământ, fără a se preciza structurile!</w:t>
      </w:r>
    </w:p>
    <w:p w:rsidR="002C7125" w:rsidRDefault="002C7125" w:rsidP="00656705">
      <w:p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                              DIRECTOR,                                                                                            SECRETAR,</w:t>
      </w:r>
    </w:p>
    <w:p w:rsidR="002C7125" w:rsidRDefault="002C7125" w:rsidP="00656705">
      <w:p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                     Prof. Pascu Elena                                                                                         Ec. Mirca Daniela</w:t>
      </w:r>
    </w:p>
    <w:p w:rsidR="002C7125" w:rsidRPr="009B2C53" w:rsidRDefault="002C7125" w:rsidP="00656705">
      <w:pPr>
        <w:rPr>
          <w:rFonts w:ascii="Times New Roman" w:hAnsi="Times New Roman"/>
          <w:sz w:val="24"/>
          <w:szCs w:val="24"/>
          <w:lang w:val="fr-FR"/>
        </w:rPr>
      </w:pPr>
    </w:p>
    <w:sectPr w:rsidR="002C7125" w:rsidRPr="009B2C53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125" w:rsidRDefault="002C7125" w:rsidP="00B031B2">
      <w:pPr>
        <w:spacing w:after="0" w:line="240" w:lineRule="auto"/>
      </w:pPr>
      <w:r>
        <w:separator/>
      </w:r>
    </w:p>
  </w:endnote>
  <w:endnote w:type="continuationSeparator" w:id="0">
    <w:p w:rsidR="002C7125" w:rsidRDefault="002C712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125" w:rsidRPr="00B031B2" w:rsidRDefault="002C7125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514"/>
    </w:tblGrid>
    <w:tr w:rsidR="002C7125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2C7125" w:rsidRPr="000109A9" w:rsidRDefault="002C7125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2C7125" w:rsidRPr="00174564" w:rsidRDefault="002C712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2C7125" w:rsidRPr="00174564" w:rsidRDefault="002C712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2C7125" w:rsidRPr="00174564" w:rsidRDefault="002C7125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2C7125" w:rsidRPr="00174564" w:rsidRDefault="002C712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2C7125" w:rsidRDefault="002C7125">
    <w:pPr>
      <w:pStyle w:val="Footer"/>
    </w:pPr>
  </w:p>
  <w:p w:rsidR="002C7125" w:rsidRDefault="002C712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125" w:rsidRDefault="002C7125" w:rsidP="00B031B2">
      <w:pPr>
        <w:spacing w:after="0" w:line="240" w:lineRule="auto"/>
      </w:pPr>
      <w:r>
        <w:separator/>
      </w:r>
    </w:p>
  </w:footnote>
  <w:footnote w:type="continuationSeparator" w:id="0">
    <w:p w:rsidR="002C7125" w:rsidRDefault="002C712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125" w:rsidRDefault="002C7125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569"/>
      <w:gridCol w:w="7765"/>
      <w:gridCol w:w="1449"/>
      <w:gridCol w:w="2623"/>
    </w:tblGrid>
    <w:tr w:rsidR="002C7125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2C7125" w:rsidRPr="00174564" w:rsidRDefault="002C7125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2C7125" w:rsidRPr="00174564" w:rsidRDefault="002C712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2C7125" w:rsidRPr="00174564" w:rsidRDefault="002C712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2C7125" w:rsidRPr="00174564" w:rsidRDefault="002C712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2C7125" w:rsidRPr="00174564" w:rsidRDefault="002C712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2C7125" w:rsidRPr="00174564" w:rsidRDefault="002C7125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2C7125" w:rsidRPr="00174564" w:rsidRDefault="002C712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2C7125" w:rsidRPr="00B031B2" w:rsidRDefault="002C7125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5165A"/>
    <w:rsid w:val="0011364F"/>
    <w:rsid w:val="00174564"/>
    <w:rsid w:val="001C08B4"/>
    <w:rsid w:val="002430F9"/>
    <w:rsid w:val="0025306C"/>
    <w:rsid w:val="00297C92"/>
    <w:rsid w:val="002C7125"/>
    <w:rsid w:val="002D25BC"/>
    <w:rsid w:val="00347707"/>
    <w:rsid w:val="003B045D"/>
    <w:rsid w:val="003E4747"/>
    <w:rsid w:val="00435BE0"/>
    <w:rsid w:val="0048321C"/>
    <w:rsid w:val="0048766B"/>
    <w:rsid w:val="004B1C2C"/>
    <w:rsid w:val="004B6840"/>
    <w:rsid w:val="004F77A9"/>
    <w:rsid w:val="00513DB2"/>
    <w:rsid w:val="005225B5"/>
    <w:rsid w:val="00603FA6"/>
    <w:rsid w:val="00656705"/>
    <w:rsid w:val="006F73DC"/>
    <w:rsid w:val="007F7098"/>
    <w:rsid w:val="0080121B"/>
    <w:rsid w:val="00812A2B"/>
    <w:rsid w:val="008F214D"/>
    <w:rsid w:val="00993166"/>
    <w:rsid w:val="009978EE"/>
    <w:rsid w:val="009B2C53"/>
    <w:rsid w:val="009C5B1E"/>
    <w:rsid w:val="009E298B"/>
    <w:rsid w:val="00A304A4"/>
    <w:rsid w:val="00AE3141"/>
    <w:rsid w:val="00B031B2"/>
    <w:rsid w:val="00B07141"/>
    <w:rsid w:val="00B4065E"/>
    <w:rsid w:val="00B47973"/>
    <w:rsid w:val="00B85FD1"/>
    <w:rsid w:val="00BD61CA"/>
    <w:rsid w:val="00C56CBE"/>
    <w:rsid w:val="00CD472F"/>
    <w:rsid w:val="00D0014E"/>
    <w:rsid w:val="00D56BA7"/>
    <w:rsid w:val="00D65B34"/>
    <w:rsid w:val="00E74B91"/>
    <w:rsid w:val="00E75CFF"/>
    <w:rsid w:val="00E76723"/>
    <w:rsid w:val="00ED07C6"/>
    <w:rsid w:val="00F067C6"/>
    <w:rsid w:val="00F86208"/>
    <w:rsid w:val="00F912A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74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98</Words>
  <Characters>575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Secretariat</cp:lastModifiedBy>
  <cp:revision>5</cp:revision>
  <cp:lastPrinted>2015-01-13T14:14:00Z</cp:lastPrinted>
  <dcterms:created xsi:type="dcterms:W3CDTF">2015-02-26T12:50:00Z</dcterms:created>
  <dcterms:modified xsi:type="dcterms:W3CDTF">2015-02-27T10:25:00Z</dcterms:modified>
</cp:coreProperties>
</file>