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481" w:rsidRDefault="00694481" w:rsidP="004C15D1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SCOALA GIMNAZIALA SARMIZEGETUSA</w:t>
      </w:r>
    </w:p>
    <w:p w:rsidR="00694481" w:rsidRDefault="00694481" w:rsidP="00C6072B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Nr. 297 / 27.02.2015</w:t>
      </w:r>
    </w:p>
    <w:p w:rsidR="00694481" w:rsidRDefault="00694481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694481" w:rsidRPr="005225B5" w:rsidRDefault="00694481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694481" w:rsidRDefault="00694481" w:rsidP="002D25BC">
      <w:pPr>
        <w:rPr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694481" w:rsidRPr="009C5B1E">
        <w:trPr>
          <w:trHeight w:val="410"/>
        </w:trPr>
        <w:tc>
          <w:tcPr>
            <w:tcW w:w="2651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4481" w:rsidRDefault="00694481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694481" w:rsidRPr="009C5B1E" w:rsidRDefault="00694481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694481" w:rsidRPr="009C5B1E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4481" w:rsidRDefault="0069448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694481" w:rsidRPr="009C5B1E" w:rsidRDefault="0069448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694481" w:rsidRPr="009C5B1E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4481" w:rsidRDefault="0069448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694481" w:rsidRPr="009C5B1E" w:rsidRDefault="00694481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694481" w:rsidRDefault="0069448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4481" w:rsidRPr="009C5B1E" w:rsidRDefault="0069448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694481" w:rsidRPr="009C5B1E">
        <w:trPr>
          <w:trHeight w:val="410"/>
        </w:trPr>
        <w:tc>
          <w:tcPr>
            <w:tcW w:w="2651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SCOALA GIMNAZIALA SARMIZEGETUSA</w:t>
            </w:r>
          </w:p>
        </w:tc>
        <w:tc>
          <w:tcPr>
            <w:tcW w:w="1275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  <w:p w:rsidR="00694481" w:rsidRPr="009C5B1E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34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</w:p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</w:t>
            </w:r>
          </w:p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15</w:t>
            </w:r>
          </w:p>
        </w:tc>
        <w:tc>
          <w:tcPr>
            <w:tcW w:w="2413" w:type="dxa"/>
          </w:tcPr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</w:t>
            </w:r>
          </w:p>
          <w:p w:rsidR="00694481" w:rsidRDefault="00694481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8</w:t>
            </w:r>
          </w:p>
        </w:tc>
        <w:tc>
          <w:tcPr>
            <w:tcW w:w="1799" w:type="dxa"/>
          </w:tcPr>
          <w:p w:rsidR="00694481" w:rsidRDefault="00694481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94481" w:rsidRDefault="00694481" w:rsidP="00C6072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225B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Notă: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694481" w:rsidRDefault="00694481" w:rsidP="00C6072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DIRECTOR,</w:t>
      </w:r>
    </w:p>
    <w:p w:rsidR="00694481" w:rsidRPr="005225B5" w:rsidRDefault="00694481" w:rsidP="00C6072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PROF. MALAESTEAN SIMONA CLAUDIA</w:t>
      </w:r>
    </w:p>
    <w:sectPr w:rsidR="00694481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481" w:rsidRDefault="00694481" w:rsidP="00B031B2">
      <w:pPr>
        <w:spacing w:after="0" w:line="240" w:lineRule="auto"/>
      </w:pPr>
      <w:r>
        <w:separator/>
      </w:r>
    </w:p>
  </w:endnote>
  <w:endnote w:type="continuationSeparator" w:id="0">
    <w:p w:rsidR="00694481" w:rsidRDefault="00694481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81" w:rsidRPr="00B031B2" w:rsidRDefault="00694481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22"/>
    </w:tblGrid>
    <w:tr w:rsidR="00694481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694481" w:rsidRPr="000109A9" w:rsidRDefault="00694481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694481" w:rsidRPr="00174564" w:rsidRDefault="0069448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694481" w:rsidRPr="00174564" w:rsidRDefault="0069448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694481" w:rsidRPr="00174564" w:rsidRDefault="00694481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694481" w:rsidRPr="00174564" w:rsidRDefault="00694481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694481" w:rsidRDefault="00694481">
    <w:pPr>
      <w:pStyle w:val="Footer"/>
    </w:pPr>
  </w:p>
  <w:p w:rsidR="00694481" w:rsidRDefault="006944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481" w:rsidRDefault="00694481" w:rsidP="00B031B2">
      <w:pPr>
        <w:spacing w:after="0" w:line="240" w:lineRule="auto"/>
      </w:pPr>
      <w:r>
        <w:separator/>
      </w:r>
    </w:p>
  </w:footnote>
  <w:footnote w:type="continuationSeparator" w:id="0">
    <w:p w:rsidR="00694481" w:rsidRDefault="00694481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81" w:rsidRDefault="00694481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694481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694481" w:rsidRPr="00174564" w:rsidRDefault="00694481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694481" w:rsidRPr="00174564" w:rsidRDefault="0069448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694481" w:rsidRPr="00174564" w:rsidRDefault="0069448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694481" w:rsidRPr="00174564" w:rsidRDefault="0069448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694481" w:rsidRPr="00174564" w:rsidRDefault="00694481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694481" w:rsidRPr="00174564" w:rsidRDefault="00694481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694481" w:rsidRPr="00174564" w:rsidRDefault="00694481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694481" w:rsidRPr="00B031B2" w:rsidRDefault="00694481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C15D1"/>
    <w:rsid w:val="004F77A9"/>
    <w:rsid w:val="00513DB2"/>
    <w:rsid w:val="005225B5"/>
    <w:rsid w:val="00561815"/>
    <w:rsid w:val="00603FA6"/>
    <w:rsid w:val="00694481"/>
    <w:rsid w:val="006B36EC"/>
    <w:rsid w:val="006D1FEF"/>
    <w:rsid w:val="006F6EA7"/>
    <w:rsid w:val="006F73DC"/>
    <w:rsid w:val="007F7098"/>
    <w:rsid w:val="0080121B"/>
    <w:rsid w:val="00812A2B"/>
    <w:rsid w:val="008F214D"/>
    <w:rsid w:val="00990490"/>
    <w:rsid w:val="009978EE"/>
    <w:rsid w:val="009C5B1E"/>
    <w:rsid w:val="009E298B"/>
    <w:rsid w:val="00A5288E"/>
    <w:rsid w:val="00B031B2"/>
    <w:rsid w:val="00B07141"/>
    <w:rsid w:val="00B30AC3"/>
    <w:rsid w:val="00B4065E"/>
    <w:rsid w:val="00BB7651"/>
    <w:rsid w:val="00BD61CA"/>
    <w:rsid w:val="00C07578"/>
    <w:rsid w:val="00C56CBE"/>
    <w:rsid w:val="00C6072B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2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76</Words>
  <Characters>439</Characters>
  <Application>Microsoft Office Outlook</Application>
  <DocSecurity>0</DocSecurity>
  <Lines>0</Lines>
  <Paragraphs>0</Paragraphs>
  <ScaleCrop>false</ScaleCrop>
  <Company>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X</cp:lastModifiedBy>
  <cp:revision>4</cp:revision>
  <cp:lastPrinted>2015-01-13T14:14:00Z</cp:lastPrinted>
  <dcterms:created xsi:type="dcterms:W3CDTF">2015-02-27T10:27:00Z</dcterms:created>
  <dcterms:modified xsi:type="dcterms:W3CDTF">2015-02-27T10:34:00Z</dcterms:modified>
</cp:coreProperties>
</file>