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BD4" w:rsidRDefault="00453BD4" w:rsidP="005225B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453BD4" w:rsidRDefault="00453BD4" w:rsidP="005225B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453BD4" w:rsidRDefault="00453BD4" w:rsidP="005225B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453BD4" w:rsidRDefault="00453BD4" w:rsidP="005225B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b/>
          <w:bCs/>
          <w:sz w:val="24"/>
          <w:szCs w:val="24"/>
        </w:rPr>
        <w:t>ITUAŢIA LOCURILOR LIBERE ÎN GRĂDINIŢĂ</w:t>
      </w:r>
    </w:p>
    <w:p w:rsidR="00453BD4" w:rsidRPr="005225B5" w:rsidRDefault="00453BD4" w:rsidP="005225B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ANUL ŞCOLAR 2015-2016</w:t>
      </w:r>
    </w:p>
    <w:p w:rsidR="00453BD4" w:rsidRDefault="00453BD4" w:rsidP="002D25BC">
      <w:pPr>
        <w:rPr>
          <w:lang w:val="en-US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453BD4" w:rsidRPr="009C5B1E">
        <w:trPr>
          <w:trHeight w:val="410"/>
        </w:trPr>
        <w:tc>
          <w:tcPr>
            <w:tcW w:w="2651" w:type="dxa"/>
          </w:tcPr>
          <w:p w:rsidR="00453BD4" w:rsidRDefault="00453BD4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53BD4" w:rsidRDefault="00453BD4" w:rsidP="00297C9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UNITATEA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ÎNV.</w:t>
            </w:r>
          </w:p>
          <w:p w:rsidR="00453BD4" w:rsidRPr="009C5B1E" w:rsidRDefault="00453BD4" w:rsidP="00297C9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53BD4" w:rsidRPr="009C5B1E" w:rsidRDefault="00453BD4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53BD4" w:rsidRDefault="00453BD4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53BD4" w:rsidRDefault="00453BD4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Grupa mică</w:t>
            </w:r>
          </w:p>
          <w:p w:rsidR="00453BD4" w:rsidRPr="009C5B1E" w:rsidRDefault="00453BD4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53BD4" w:rsidRDefault="00453BD4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53BD4" w:rsidRDefault="00453BD4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Grupa mijlocie</w:t>
            </w:r>
          </w:p>
          <w:p w:rsidR="00453BD4" w:rsidRPr="009C5B1E" w:rsidRDefault="00453BD4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53BD4" w:rsidRDefault="00453BD4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53BD4" w:rsidRDefault="00453BD4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Grupa mare</w:t>
            </w:r>
          </w:p>
          <w:p w:rsidR="00453BD4" w:rsidRPr="009C5B1E" w:rsidRDefault="00453BD4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53BD4" w:rsidRDefault="00453BD4" w:rsidP="00812A2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53BD4" w:rsidRPr="009C5B1E" w:rsidRDefault="00453BD4" w:rsidP="00812A2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Observaţii</w:t>
            </w:r>
          </w:p>
        </w:tc>
      </w:tr>
      <w:tr w:rsidR="00453BD4" w:rsidRPr="009C5B1E">
        <w:trPr>
          <w:trHeight w:val="410"/>
        </w:trPr>
        <w:tc>
          <w:tcPr>
            <w:tcW w:w="2651" w:type="dxa"/>
          </w:tcPr>
          <w:p w:rsidR="00453BD4" w:rsidRDefault="00453BD4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Sc. Gim. „Hadrian Daicoviciu” Orastioara de Sus</w:t>
            </w:r>
          </w:p>
        </w:tc>
        <w:tc>
          <w:tcPr>
            <w:tcW w:w="1275" w:type="dxa"/>
          </w:tcPr>
          <w:p w:rsidR="00453BD4" w:rsidRPr="009C5B1E" w:rsidRDefault="00453BD4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2413" w:type="dxa"/>
          </w:tcPr>
          <w:p w:rsidR="00453BD4" w:rsidRDefault="00453BD4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13" w:type="dxa"/>
          </w:tcPr>
          <w:p w:rsidR="00453BD4" w:rsidRDefault="00453BD4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13" w:type="dxa"/>
          </w:tcPr>
          <w:p w:rsidR="00453BD4" w:rsidRDefault="00453BD4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99" w:type="dxa"/>
          </w:tcPr>
          <w:p w:rsidR="00453BD4" w:rsidRDefault="00453BD4" w:rsidP="00812A2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Grupe combinate</w:t>
            </w:r>
          </w:p>
        </w:tc>
      </w:tr>
    </w:tbl>
    <w:p w:rsidR="00453BD4" w:rsidRDefault="00453BD4" w:rsidP="00394453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453BD4" w:rsidRDefault="00453BD4" w:rsidP="00394453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Director,                                                                                                                                         Secretar,</w:t>
      </w:r>
    </w:p>
    <w:p w:rsidR="00453BD4" w:rsidRPr="005225B5" w:rsidRDefault="00453BD4" w:rsidP="0039445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Prof. Ivan Lucian                                                                                                                   David Luminita</w:t>
      </w:r>
    </w:p>
    <w:sectPr w:rsidR="00453BD4" w:rsidRPr="005225B5" w:rsidSect="00B07141">
      <w:headerReference w:type="default" r:id="rId6"/>
      <w:footerReference w:type="default" r:id="rId7"/>
      <w:pgSz w:w="15840" w:h="12240" w:orient="landscape"/>
      <w:pgMar w:top="1417" w:right="994" w:bottom="1417" w:left="1440" w:header="28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BD4" w:rsidRDefault="00453BD4" w:rsidP="00B031B2">
      <w:pPr>
        <w:spacing w:after="0" w:line="240" w:lineRule="auto"/>
      </w:pPr>
      <w:r>
        <w:separator/>
      </w:r>
    </w:p>
  </w:endnote>
  <w:endnote w:type="continuationSeparator" w:id="0">
    <w:p w:rsidR="00453BD4" w:rsidRDefault="00453BD4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BD4" w:rsidRPr="00B031B2" w:rsidRDefault="00453BD4">
    <w:pPr>
      <w:pStyle w:val="Footer"/>
      <w:rPr>
        <w:sz w:val="2"/>
        <w:szCs w:val="2"/>
      </w:rPr>
    </w:pPr>
  </w:p>
  <w:tbl>
    <w:tblPr>
      <w:tblW w:w="5000" w:type="pct"/>
      <w:tblInd w:w="-106" w:type="dxa"/>
      <w:tblBorders>
        <w:top w:val="single" w:sz="4" w:space="0" w:color="auto"/>
      </w:tblBorders>
      <w:tblLook w:val="00A0"/>
    </w:tblPr>
    <w:tblGrid>
      <w:gridCol w:w="13622"/>
    </w:tblGrid>
    <w:tr w:rsidR="00453BD4" w:rsidRPr="00174564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53BD4" w:rsidRPr="000109A9" w:rsidRDefault="00453BD4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bCs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bCs/>
              <w:color w:val="7F7F7F"/>
              <w:sz w:val="16"/>
              <w:szCs w:val="16"/>
            </w:rPr>
            <w:t>Str. Gh. Baritiu  nr. 2, 330065 - DEVA, jud. HUNEDOARA</w:t>
          </w:r>
        </w:p>
        <w:p w:rsidR="00453BD4" w:rsidRPr="00174564" w:rsidRDefault="00453BD4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53BD4" w:rsidRPr="00174564" w:rsidRDefault="00453BD4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53BD4" w:rsidRPr="00174564" w:rsidRDefault="00453BD4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53BD4" w:rsidRPr="00174564" w:rsidRDefault="00453BD4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53BD4" w:rsidRDefault="00453BD4">
    <w:pPr>
      <w:pStyle w:val="Footer"/>
    </w:pPr>
  </w:p>
  <w:p w:rsidR="00453BD4" w:rsidRDefault="00453BD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BD4" w:rsidRDefault="00453BD4" w:rsidP="00B031B2">
      <w:pPr>
        <w:spacing w:after="0" w:line="240" w:lineRule="auto"/>
      </w:pPr>
      <w:r>
        <w:separator/>
      </w:r>
    </w:p>
  </w:footnote>
  <w:footnote w:type="continuationSeparator" w:id="0">
    <w:p w:rsidR="00453BD4" w:rsidRDefault="00453BD4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BD4" w:rsidRDefault="00453BD4">
    <w:pPr>
      <w:pStyle w:val="Header"/>
    </w:pPr>
  </w:p>
  <w:tbl>
    <w:tblPr>
      <w:tblW w:w="5000" w:type="pct"/>
      <w:tblInd w:w="-26" w:type="dxa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53BD4" w:rsidRPr="00174564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53BD4" w:rsidRPr="00174564" w:rsidRDefault="00453BD4" w:rsidP="00015F8E">
          <w:pPr>
            <w:spacing w:line="240" w:lineRule="auto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noProof/>
              <w:lang w:eastAsia="ro-RO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251660288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53BD4" w:rsidRPr="00174564" w:rsidRDefault="00453BD4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</w:pPr>
          <w:r>
            <w:rPr>
              <w:noProof/>
              <w:lang w:eastAsia="ro-RO"/>
            </w:rPr>
            <w:pict>
              <v:shape id="Picture 3" o:spid="_x0000_s2050" type="#_x0000_t75" alt="SiglaMECS-cfManual" style="position:absolute;left:0;text-align:left;margin-left:250.9pt;margin-top:-5.65pt;width:203.1pt;height:57.75pt;z-index:251661312;visibility:visible;mso-position-horizontal-relative:text;mso-position-vertical-relative:text">
                <v:imagedata r:id="rId2" o:title=""/>
              </v:shape>
            </w:pict>
          </w:r>
          <w:r w:rsidRPr="00174564"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  <w:t xml:space="preserve">INSPECTORATUL </w:t>
          </w:r>
        </w:p>
        <w:p w:rsidR="00453BD4" w:rsidRPr="00174564" w:rsidRDefault="00453BD4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174564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ŞCOLAR JUDEŢEAN </w:t>
          </w:r>
        </w:p>
        <w:p w:rsidR="00453BD4" w:rsidRPr="00174564" w:rsidRDefault="00453BD4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  <w:t>HUNEDOARA</w:t>
          </w:r>
        </w:p>
        <w:p w:rsidR="00453BD4" w:rsidRPr="00174564" w:rsidRDefault="00453BD4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53BD4" w:rsidRPr="00174564" w:rsidRDefault="00453BD4" w:rsidP="00015F8E">
          <w:pPr>
            <w:spacing w:line="240" w:lineRule="auto"/>
            <w:ind w:firstLine="14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53BD4" w:rsidRPr="00174564" w:rsidRDefault="00453BD4" w:rsidP="00015F8E">
          <w:pPr>
            <w:spacing w:line="240" w:lineRule="auto"/>
            <w:ind w:firstLine="14"/>
            <w:rPr>
              <w:rFonts w:ascii="Times New Roman" w:hAnsi="Times New Roman" w:cs="Times New Roman"/>
              <w:spacing w:val="24"/>
              <w:sz w:val="20"/>
              <w:szCs w:val="20"/>
            </w:rPr>
          </w:pPr>
        </w:p>
      </w:tc>
    </w:tr>
  </w:tbl>
  <w:p w:rsidR="00453BD4" w:rsidRPr="00B031B2" w:rsidRDefault="00453BD4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11364F"/>
    <w:rsid w:val="00174564"/>
    <w:rsid w:val="001F7BAF"/>
    <w:rsid w:val="0025306C"/>
    <w:rsid w:val="00297C92"/>
    <w:rsid w:val="002C53CD"/>
    <w:rsid w:val="002D25BC"/>
    <w:rsid w:val="00347707"/>
    <w:rsid w:val="00394453"/>
    <w:rsid w:val="003B045D"/>
    <w:rsid w:val="003E4747"/>
    <w:rsid w:val="00435BE0"/>
    <w:rsid w:val="00453BD4"/>
    <w:rsid w:val="0048321C"/>
    <w:rsid w:val="0048766B"/>
    <w:rsid w:val="004A4C08"/>
    <w:rsid w:val="004F77A9"/>
    <w:rsid w:val="00513DB2"/>
    <w:rsid w:val="005225B5"/>
    <w:rsid w:val="00603FA6"/>
    <w:rsid w:val="006F73DC"/>
    <w:rsid w:val="00743495"/>
    <w:rsid w:val="007F7098"/>
    <w:rsid w:val="0080121B"/>
    <w:rsid w:val="00806F1E"/>
    <w:rsid w:val="00812A2B"/>
    <w:rsid w:val="008F214D"/>
    <w:rsid w:val="009978EE"/>
    <w:rsid w:val="009C5B1E"/>
    <w:rsid w:val="009E298B"/>
    <w:rsid w:val="00B031B2"/>
    <w:rsid w:val="00B07141"/>
    <w:rsid w:val="00B4065E"/>
    <w:rsid w:val="00B83013"/>
    <w:rsid w:val="00BD5411"/>
    <w:rsid w:val="00BD61CA"/>
    <w:rsid w:val="00C56CBE"/>
    <w:rsid w:val="00D0014E"/>
    <w:rsid w:val="00D56BA7"/>
    <w:rsid w:val="00D65B34"/>
    <w:rsid w:val="00E74B91"/>
    <w:rsid w:val="00E76723"/>
    <w:rsid w:val="00ED07C6"/>
    <w:rsid w:val="00F067C6"/>
    <w:rsid w:val="00F86208"/>
    <w:rsid w:val="00FA33FC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0109A9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FF5E2E"/>
    <w:rPr>
      <w:rFonts w:ascii="Cambria" w:hAnsi="Cambria" w:cs="Cambria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1B2"/>
    <w:rPr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1B2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rsid w:val="000109A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paragraph" w:styleId="NoSpacing">
    <w:name w:val="No Spacing"/>
    <w:uiPriority w:val="99"/>
    <w:qFormat/>
    <w:rsid w:val="000109A9"/>
    <w:rPr>
      <w:rFonts w:eastAsia="Times New Roman" w:cs="Calibri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46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</TotalTime>
  <Pages>1</Pages>
  <Words>87</Words>
  <Characters>511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Administrator</cp:lastModifiedBy>
  <cp:revision>4</cp:revision>
  <cp:lastPrinted>2015-01-13T14:14:00Z</cp:lastPrinted>
  <dcterms:created xsi:type="dcterms:W3CDTF">2015-02-26T12:46:00Z</dcterms:created>
  <dcterms:modified xsi:type="dcterms:W3CDTF">2015-02-27T10:48:00Z</dcterms:modified>
</cp:coreProperties>
</file>