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E1" w:rsidRDefault="001E28E1" w:rsidP="001070A4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Grădiniţa ,, Căsuţa cu Poveşti “ Orastie</w:t>
      </w:r>
    </w:p>
    <w:p w:rsidR="001E28E1" w:rsidRDefault="001E28E1" w:rsidP="002655B9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1E28E1" w:rsidRDefault="001E28E1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1E28E1" w:rsidRDefault="001E28E1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ITUAŢIA LOCURILOR LIBERE ÎN GRĂDINIŢĂ</w:t>
      </w:r>
    </w:p>
    <w:p w:rsidR="001E28E1" w:rsidRPr="005225B5" w:rsidRDefault="001E28E1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ANUL ŞCOLAR 2015-2016</w:t>
      </w:r>
    </w:p>
    <w:p w:rsidR="001E28E1" w:rsidRDefault="001E28E1" w:rsidP="002D25BC">
      <w:pPr>
        <w:rPr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1E28E1" w:rsidRPr="009C5B1E">
        <w:trPr>
          <w:trHeight w:val="410"/>
        </w:trPr>
        <w:tc>
          <w:tcPr>
            <w:tcW w:w="2651" w:type="dxa"/>
          </w:tcPr>
          <w:p w:rsidR="001E28E1" w:rsidRDefault="001E28E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E28E1" w:rsidRDefault="001E28E1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ÎNV.</w:t>
            </w:r>
          </w:p>
          <w:p w:rsidR="001E28E1" w:rsidRPr="009C5B1E" w:rsidRDefault="001E28E1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1E28E1" w:rsidRPr="009C5B1E" w:rsidRDefault="001E28E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1E28E1" w:rsidRDefault="001E28E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E28E1" w:rsidRDefault="001E28E1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mică</w:t>
            </w:r>
          </w:p>
          <w:p w:rsidR="001E28E1" w:rsidRPr="009C5B1E" w:rsidRDefault="001E28E1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1E28E1" w:rsidRDefault="001E28E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E28E1" w:rsidRDefault="001E28E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mijlocie</w:t>
            </w:r>
          </w:p>
          <w:p w:rsidR="001E28E1" w:rsidRPr="009C5B1E" w:rsidRDefault="001E28E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1E28E1" w:rsidRDefault="001E28E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E28E1" w:rsidRDefault="001E28E1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mare</w:t>
            </w:r>
          </w:p>
          <w:p w:rsidR="001E28E1" w:rsidRPr="009C5B1E" w:rsidRDefault="001E28E1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1E28E1" w:rsidRDefault="001E28E1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E28E1" w:rsidRPr="009C5B1E" w:rsidRDefault="001E28E1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Observaţii</w:t>
            </w:r>
          </w:p>
        </w:tc>
      </w:tr>
      <w:tr w:rsidR="001E28E1" w:rsidRPr="009C5B1E">
        <w:trPr>
          <w:trHeight w:val="410"/>
        </w:trPr>
        <w:tc>
          <w:tcPr>
            <w:tcW w:w="2651" w:type="dxa"/>
          </w:tcPr>
          <w:p w:rsidR="001E28E1" w:rsidRPr="001070A4" w:rsidRDefault="001E28E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Gr[diniţa ,, Căsuţa cu Poveşti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Orăştie</w:t>
            </w:r>
          </w:p>
        </w:tc>
        <w:tc>
          <w:tcPr>
            <w:tcW w:w="1275" w:type="dxa"/>
          </w:tcPr>
          <w:p w:rsidR="001E28E1" w:rsidRPr="009C5B1E" w:rsidRDefault="001E28E1" w:rsidP="004B2D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193</w:t>
            </w:r>
          </w:p>
        </w:tc>
        <w:tc>
          <w:tcPr>
            <w:tcW w:w="2413" w:type="dxa"/>
          </w:tcPr>
          <w:p w:rsidR="001E28E1" w:rsidRDefault="001E28E1" w:rsidP="004B2D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</w:t>
            </w:r>
          </w:p>
        </w:tc>
        <w:tc>
          <w:tcPr>
            <w:tcW w:w="2413" w:type="dxa"/>
          </w:tcPr>
          <w:p w:rsidR="001E28E1" w:rsidRDefault="001E28E1" w:rsidP="004B2D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2413" w:type="dxa"/>
          </w:tcPr>
          <w:p w:rsidR="001E28E1" w:rsidRDefault="001E28E1" w:rsidP="004B2D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99" w:type="dxa"/>
          </w:tcPr>
          <w:p w:rsidR="001E28E1" w:rsidRDefault="001E28E1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1E28E1" w:rsidRDefault="001E28E1" w:rsidP="005225B5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1E28E1" w:rsidRDefault="001E28E1" w:rsidP="005225B5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  <w:t>Director,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  <w:t>Secretar,</w:t>
      </w:r>
    </w:p>
    <w:p w:rsidR="001E28E1" w:rsidRDefault="001E28E1" w:rsidP="005225B5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Prof. Marioara Florea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  <w:t>Mariana Gavriloiu</w:t>
      </w:r>
    </w:p>
    <w:sectPr w:rsidR="001E28E1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8E1" w:rsidRDefault="001E28E1" w:rsidP="00B031B2">
      <w:pPr>
        <w:spacing w:after="0" w:line="240" w:lineRule="auto"/>
      </w:pPr>
      <w:r>
        <w:separator/>
      </w:r>
    </w:p>
  </w:endnote>
  <w:endnote w:type="continuationSeparator" w:id="1">
    <w:p w:rsidR="001E28E1" w:rsidRDefault="001E28E1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E1" w:rsidRPr="00B031B2" w:rsidRDefault="001E28E1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13622"/>
    </w:tblGrid>
    <w:tr w:rsidR="001E28E1" w:rsidRPr="00174564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1E28E1" w:rsidRPr="000109A9" w:rsidRDefault="001E28E1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bCs/>
              <w:color w:val="7F7F7F"/>
              <w:sz w:val="16"/>
              <w:szCs w:val="16"/>
            </w:rPr>
            <w:t>Str. Gh. Baritiu  nr. 2, 330065 - DEVA, jud. HUNEDOARA</w:t>
          </w:r>
        </w:p>
        <w:p w:rsidR="001E28E1" w:rsidRPr="00174564" w:rsidRDefault="001E28E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1E28E1" w:rsidRPr="00174564" w:rsidRDefault="001E28E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1E28E1" w:rsidRPr="00174564" w:rsidRDefault="001E28E1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1E28E1" w:rsidRPr="00174564" w:rsidRDefault="001E28E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1E28E1" w:rsidRDefault="001E28E1">
    <w:pPr>
      <w:pStyle w:val="Footer"/>
    </w:pPr>
  </w:p>
  <w:p w:rsidR="001E28E1" w:rsidRDefault="001E28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8E1" w:rsidRDefault="001E28E1" w:rsidP="00B031B2">
      <w:pPr>
        <w:spacing w:after="0" w:line="240" w:lineRule="auto"/>
      </w:pPr>
      <w:r>
        <w:separator/>
      </w:r>
    </w:p>
  </w:footnote>
  <w:footnote w:type="continuationSeparator" w:id="1">
    <w:p w:rsidR="001E28E1" w:rsidRDefault="001E28E1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E1" w:rsidRDefault="001E28E1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1E28E1" w:rsidRPr="00174564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1E28E1" w:rsidRPr="00174564" w:rsidRDefault="001E28E1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1E28E1" w:rsidRPr="00174564" w:rsidRDefault="001E28E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1E28E1" w:rsidRPr="00174564" w:rsidRDefault="001E28E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1E28E1" w:rsidRPr="00174564" w:rsidRDefault="001E28E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1E28E1" w:rsidRPr="00174564" w:rsidRDefault="001E28E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1E28E1" w:rsidRPr="00174564" w:rsidRDefault="001E28E1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1E28E1" w:rsidRPr="00174564" w:rsidRDefault="001E28E1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1E28E1" w:rsidRPr="00B031B2" w:rsidRDefault="001E28E1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070A4"/>
    <w:rsid w:val="0011364F"/>
    <w:rsid w:val="00174564"/>
    <w:rsid w:val="001E28E1"/>
    <w:rsid w:val="0025306C"/>
    <w:rsid w:val="0025460E"/>
    <w:rsid w:val="002655B9"/>
    <w:rsid w:val="00297C92"/>
    <w:rsid w:val="002D130B"/>
    <w:rsid w:val="002D25BC"/>
    <w:rsid w:val="00347707"/>
    <w:rsid w:val="003B045D"/>
    <w:rsid w:val="003B43DF"/>
    <w:rsid w:val="003E4747"/>
    <w:rsid w:val="00435BE0"/>
    <w:rsid w:val="0048321C"/>
    <w:rsid w:val="0048766B"/>
    <w:rsid w:val="004B2DDE"/>
    <w:rsid w:val="004F77A9"/>
    <w:rsid w:val="00513DB2"/>
    <w:rsid w:val="005225B5"/>
    <w:rsid w:val="00603FA6"/>
    <w:rsid w:val="006F73DC"/>
    <w:rsid w:val="007F7098"/>
    <w:rsid w:val="0080121B"/>
    <w:rsid w:val="00812A2B"/>
    <w:rsid w:val="008C4C24"/>
    <w:rsid w:val="008F214D"/>
    <w:rsid w:val="009978EE"/>
    <w:rsid w:val="009C5B1E"/>
    <w:rsid w:val="009E298B"/>
    <w:rsid w:val="00A95C9F"/>
    <w:rsid w:val="00B031B2"/>
    <w:rsid w:val="00B07141"/>
    <w:rsid w:val="00B4065E"/>
    <w:rsid w:val="00BD61CA"/>
    <w:rsid w:val="00C11790"/>
    <w:rsid w:val="00C56CBE"/>
    <w:rsid w:val="00C8225C"/>
    <w:rsid w:val="00D0014E"/>
    <w:rsid w:val="00D56BA7"/>
    <w:rsid w:val="00D65B34"/>
    <w:rsid w:val="00E024DC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rFonts w:cs="Calibri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Cambria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styleId="NoSpacing">
    <w:name w:val="No Spacing"/>
    <w:uiPriority w:val="99"/>
    <w:qFormat/>
    <w:rsid w:val="000109A9"/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56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58</Words>
  <Characters>333</Characters>
  <Application>Microsoft Office Outlook</Application>
  <DocSecurity>0</DocSecurity>
  <Lines>0</Lines>
  <Paragraphs>0</Paragraphs>
  <ScaleCrop>false</ScaleCrop>
  <Company>ORAST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PN1</cp:lastModifiedBy>
  <cp:revision>2</cp:revision>
  <cp:lastPrinted>2015-01-13T14:14:00Z</cp:lastPrinted>
  <dcterms:created xsi:type="dcterms:W3CDTF">2015-02-27T10:47:00Z</dcterms:created>
  <dcterms:modified xsi:type="dcterms:W3CDTF">2015-02-27T10:47:00Z</dcterms:modified>
</cp:coreProperties>
</file>