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D36" w:rsidRDefault="009E4D36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SCOALA GIMNAZIALA BAITA</w:t>
      </w:r>
    </w:p>
    <w:p w:rsidR="009E4D36" w:rsidRDefault="009E4D36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E4D36" w:rsidRDefault="009E4D36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E4D36" w:rsidRDefault="009E4D36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r>
        <w:rPr>
          <w:rFonts w:ascii="Times New Roman" w:hAnsi="Times New Roman" w:cs="Times New Roman"/>
          <w:b/>
          <w:bCs/>
          <w:sz w:val="24"/>
          <w:szCs w:val="24"/>
        </w:rPr>
        <w:t>ITUAŢIA LOCURILOR LIBERE ÎN GRĂDINIŢĂ</w:t>
      </w:r>
    </w:p>
    <w:p w:rsidR="009E4D36" w:rsidRPr="005225B5" w:rsidRDefault="009E4D36" w:rsidP="005225B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ANUL ŞCOLAR 2015-2016</w:t>
      </w:r>
    </w:p>
    <w:p w:rsidR="009E4D36" w:rsidRDefault="009E4D36" w:rsidP="002D25BC">
      <w:pPr>
        <w:rPr>
          <w:lang w:val="en-US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9E4D36" w:rsidRPr="009C5B1E">
        <w:trPr>
          <w:trHeight w:val="410"/>
        </w:trPr>
        <w:tc>
          <w:tcPr>
            <w:tcW w:w="2651" w:type="dxa"/>
          </w:tcPr>
          <w:p w:rsidR="009E4D36" w:rsidRDefault="009E4D36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E4D36" w:rsidRDefault="009E4D36" w:rsidP="00297C9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UNITATEA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ÎNV.</w:t>
            </w:r>
          </w:p>
          <w:p w:rsidR="009E4D36" w:rsidRPr="009C5B1E" w:rsidRDefault="009E4D36" w:rsidP="00297C9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9E4D36" w:rsidRPr="009C5B1E" w:rsidRDefault="009E4D36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9E4D36" w:rsidRDefault="009E4D36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E4D36" w:rsidRDefault="009E4D36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mică</w:t>
            </w:r>
          </w:p>
          <w:p w:rsidR="009E4D36" w:rsidRPr="009C5B1E" w:rsidRDefault="009E4D36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9E4D36" w:rsidRDefault="009E4D36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E4D36" w:rsidRDefault="009E4D36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mijlocie</w:t>
            </w:r>
          </w:p>
          <w:p w:rsidR="009E4D36" w:rsidRPr="009C5B1E" w:rsidRDefault="009E4D36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9E4D36" w:rsidRDefault="009E4D36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E4D36" w:rsidRDefault="009E4D36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mare</w:t>
            </w:r>
          </w:p>
          <w:p w:rsidR="009E4D36" w:rsidRPr="009C5B1E" w:rsidRDefault="009E4D36" w:rsidP="009E298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9E4D36" w:rsidRDefault="009E4D36" w:rsidP="00812A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9E4D36" w:rsidRPr="009C5B1E" w:rsidRDefault="009E4D36" w:rsidP="00812A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B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Observaţii</w:t>
            </w:r>
          </w:p>
        </w:tc>
      </w:tr>
      <w:tr w:rsidR="009E4D36" w:rsidRPr="009C5B1E">
        <w:trPr>
          <w:trHeight w:val="410"/>
        </w:trPr>
        <w:tc>
          <w:tcPr>
            <w:tcW w:w="2651" w:type="dxa"/>
          </w:tcPr>
          <w:p w:rsidR="009E4D36" w:rsidRDefault="009E4D36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SCOALA GIMNAZIALA BAITA</w:t>
            </w:r>
          </w:p>
        </w:tc>
        <w:tc>
          <w:tcPr>
            <w:tcW w:w="1275" w:type="dxa"/>
          </w:tcPr>
          <w:p w:rsidR="009E4D36" w:rsidRPr="009C5B1E" w:rsidRDefault="009E4D36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46</w:t>
            </w:r>
          </w:p>
        </w:tc>
        <w:tc>
          <w:tcPr>
            <w:tcW w:w="2413" w:type="dxa"/>
          </w:tcPr>
          <w:p w:rsidR="009E4D36" w:rsidRDefault="009E4D36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13" w:type="dxa"/>
          </w:tcPr>
          <w:p w:rsidR="009E4D36" w:rsidRDefault="009E4D36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413" w:type="dxa"/>
          </w:tcPr>
          <w:p w:rsidR="009E4D36" w:rsidRDefault="009E4D36" w:rsidP="00812A2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99" w:type="dxa"/>
          </w:tcPr>
          <w:p w:rsidR="009E4D36" w:rsidRDefault="009E4D36" w:rsidP="00812A2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GRUPA COMBINATA</w:t>
            </w:r>
          </w:p>
        </w:tc>
      </w:tr>
    </w:tbl>
    <w:p w:rsidR="009E4D36" w:rsidRDefault="009E4D36" w:rsidP="005225B5">
      <w:pPr>
        <w:ind w:firstLine="72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:rsidR="009E4D36" w:rsidRPr="005225B5" w:rsidRDefault="009E4D36" w:rsidP="005225B5">
      <w:pPr>
        <w:ind w:firstLine="720"/>
        <w:rPr>
          <w:rFonts w:ascii="Times New Roman" w:hAnsi="Times New Roman" w:cs="Times New Roman"/>
          <w:sz w:val="24"/>
          <w:szCs w:val="24"/>
          <w:lang w:val="en-US"/>
        </w:rPr>
      </w:pPr>
      <w:r w:rsidRPr="005225B5">
        <w:rPr>
          <w:rFonts w:ascii="Times New Roman" w:hAnsi="Times New Roman" w:cs="Times New Roman"/>
          <w:b/>
          <w:bCs/>
          <w:sz w:val="24"/>
          <w:szCs w:val="24"/>
          <w:lang w:val="en-US"/>
        </w:rPr>
        <w:t>Notă: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Se completează pe întreaga unitate de învăţământ, fără a se preciza structurile!</w:t>
      </w:r>
    </w:p>
    <w:sectPr w:rsidR="009E4D36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D36" w:rsidRDefault="009E4D36" w:rsidP="00B031B2">
      <w:pPr>
        <w:spacing w:after="0" w:line="240" w:lineRule="auto"/>
      </w:pPr>
      <w:r>
        <w:separator/>
      </w:r>
    </w:p>
  </w:endnote>
  <w:endnote w:type="continuationSeparator" w:id="1">
    <w:p w:rsidR="009E4D36" w:rsidRDefault="009E4D36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D36" w:rsidRPr="00B031B2" w:rsidRDefault="009E4D36">
    <w:pPr>
      <w:pStyle w:val="Footer"/>
      <w:rPr>
        <w:sz w:val="2"/>
        <w:szCs w:val="2"/>
      </w:rPr>
    </w:pPr>
  </w:p>
  <w:tbl>
    <w:tblPr>
      <w:tblW w:w="5000" w:type="pct"/>
      <w:tblInd w:w="-106" w:type="dxa"/>
      <w:tblBorders>
        <w:top w:val="single" w:sz="4" w:space="0" w:color="auto"/>
      </w:tblBorders>
      <w:tblLook w:val="00A0"/>
    </w:tblPr>
    <w:tblGrid>
      <w:gridCol w:w="13622"/>
    </w:tblGrid>
    <w:tr w:rsidR="009E4D36" w:rsidRPr="00174564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9E4D36" w:rsidRPr="000109A9" w:rsidRDefault="009E4D36" w:rsidP="00015F8E">
          <w:pPr>
            <w:pStyle w:val="Footer"/>
            <w:spacing w:before="120"/>
            <w:jc w:val="right"/>
            <w:rPr>
              <w:rFonts w:ascii="Arial" w:hAnsi="Arial" w:cs="Arial"/>
              <w:b/>
              <w:bCs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bCs/>
              <w:color w:val="7F7F7F"/>
              <w:sz w:val="16"/>
              <w:szCs w:val="16"/>
            </w:rPr>
            <w:t>Str. Gh. Baritiu  nr. 2, 330065 - DEVA, jud. HUNEDOARA</w:t>
          </w:r>
        </w:p>
        <w:p w:rsidR="009E4D36" w:rsidRPr="00174564" w:rsidRDefault="009E4D36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9E4D36" w:rsidRPr="00174564" w:rsidRDefault="009E4D36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9E4D36" w:rsidRPr="00174564" w:rsidRDefault="009E4D36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inspectorat@isj.hd.edu.ro</w:t>
          </w:r>
        </w:p>
        <w:p w:rsidR="009E4D36" w:rsidRPr="00174564" w:rsidRDefault="009E4D36" w:rsidP="00015F8E">
          <w:pPr>
            <w:pStyle w:val="Footer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9E4D36" w:rsidRDefault="009E4D36">
    <w:pPr>
      <w:pStyle w:val="Footer"/>
    </w:pPr>
  </w:p>
  <w:p w:rsidR="009E4D36" w:rsidRDefault="009E4D3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D36" w:rsidRDefault="009E4D36" w:rsidP="00B031B2">
      <w:pPr>
        <w:spacing w:after="0" w:line="240" w:lineRule="auto"/>
      </w:pPr>
      <w:r>
        <w:separator/>
      </w:r>
    </w:p>
  </w:footnote>
  <w:footnote w:type="continuationSeparator" w:id="1">
    <w:p w:rsidR="009E4D36" w:rsidRDefault="009E4D36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D36" w:rsidRDefault="009E4D36">
    <w:pPr>
      <w:pStyle w:val="Header"/>
    </w:pPr>
  </w:p>
  <w:tbl>
    <w:tblPr>
      <w:tblW w:w="5000" w:type="pct"/>
      <w:tblInd w:w="-26" w:type="dxa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9E4D36" w:rsidRPr="00174564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9E4D36" w:rsidRPr="00174564" w:rsidRDefault="009E4D36" w:rsidP="00015F8E">
          <w:pPr>
            <w:spacing w:line="240" w:lineRule="auto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251660288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9E4D36" w:rsidRPr="00174564" w:rsidRDefault="009E4D36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51661312;visibility:visible;mso-position-horizontal-relative:text;mso-position-vertical-relative:text">
                <v:imagedata r:id="rId2" o:title=""/>
              </v:shape>
            </w:pict>
          </w:r>
          <w:r w:rsidRPr="00174564"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  <w:t xml:space="preserve">INSPECTORATUL </w:t>
          </w:r>
        </w:p>
        <w:p w:rsidR="009E4D36" w:rsidRPr="00174564" w:rsidRDefault="009E4D36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174564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ŞCOLAR JUDEŢEAN </w:t>
          </w:r>
        </w:p>
        <w:p w:rsidR="009E4D36" w:rsidRPr="00174564" w:rsidRDefault="009E4D36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  <w:t>HUNEDOARA</w:t>
          </w:r>
        </w:p>
        <w:p w:rsidR="009E4D36" w:rsidRPr="00174564" w:rsidRDefault="009E4D36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9E4D36" w:rsidRPr="00174564" w:rsidRDefault="009E4D36" w:rsidP="00015F8E">
          <w:pPr>
            <w:spacing w:line="240" w:lineRule="auto"/>
            <w:ind w:firstLine="14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9E4D36" w:rsidRPr="00174564" w:rsidRDefault="009E4D36" w:rsidP="00015F8E">
          <w:pPr>
            <w:spacing w:line="240" w:lineRule="auto"/>
            <w:ind w:firstLine="14"/>
            <w:rPr>
              <w:rFonts w:ascii="Times New Roman" w:hAnsi="Times New Roman" w:cs="Times New Roman"/>
              <w:spacing w:val="24"/>
              <w:sz w:val="20"/>
              <w:szCs w:val="20"/>
            </w:rPr>
          </w:pPr>
        </w:p>
      </w:tc>
    </w:tr>
  </w:tbl>
  <w:p w:rsidR="009E4D36" w:rsidRPr="00B031B2" w:rsidRDefault="009E4D36">
    <w:pPr>
      <w:pStyle w:val="Header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20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11364F"/>
    <w:rsid w:val="00174564"/>
    <w:rsid w:val="0025306C"/>
    <w:rsid w:val="002560B7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F7098"/>
    <w:rsid w:val="0080121B"/>
    <w:rsid w:val="00812A2B"/>
    <w:rsid w:val="008F214D"/>
    <w:rsid w:val="009978EE"/>
    <w:rsid w:val="009C5B1E"/>
    <w:rsid w:val="009E298B"/>
    <w:rsid w:val="009E4D36"/>
    <w:rsid w:val="00B031B2"/>
    <w:rsid w:val="00B07141"/>
    <w:rsid w:val="00B4065E"/>
    <w:rsid w:val="00BD61CA"/>
    <w:rsid w:val="00C56CBE"/>
    <w:rsid w:val="00D0014E"/>
    <w:rsid w:val="00D56BA7"/>
    <w:rsid w:val="00D65B34"/>
    <w:rsid w:val="00D90C1C"/>
    <w:rsid w:val="00E74B91"/>
    <w:rsid w:val="00E76723"/>
    <w:rsid w:val="00ED07C6"/>
    <w:rsid w:val="00F067C6"/>
    <w:rsid w:val="00F224EB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rFonts w:cs="Calibri"/>
      <w:lang w:val="ro-RO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F5E2E"/>
    <w:rPr>
      <w:rFonts w:ascii="Cambria" w:hAnsi="Cambria" w:cs="Cambria"/>
      <w:b/>
      <w:bCs/>
      <w:kern w:val="32"/>
      <w:sz w:val="32"/>
      <w:szCs w:val="32"/>
      <w:lang w:val="ro-RO"/>
    </w:rPr>
  </w:style>
  <w:style w:type="paragraph" w:styleId="Header">
    <w:name w:val="header"/>
    <w:basedOn w:val="Normal"/>
    <w:link w:val="Head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031B2"/>
    <w:rPr>
      <w:lang w:val="ro-RO"/>
    </w:rPr>
  </w:style>
  <w:style w:type="paragraph" w:styleId="Footer">
    <w:name w:val="footer"/>
    <w:basedOn w:val="Normal"/>
    <w:link w:val="FooterCha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031B2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semiHidden/>
    <w:rsid w:val="00B031B2"/>
    <w:rPr>
      <w:color w:val="0000FF"/>
      <w:u w:val="single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109A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paragraph" w:styleId="NoSpacing">
    <w:name w:val="No Spacing"/>
    <w:uiPriority w:val="99"/>
    <w:qFormat/>
    <w:rsid w:val="000109A9"/>
    <w:rPr>
      <w:rFonts w:eastAsia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292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</TotalTime>
  <Pages>1</Pages>
  <Words>56</Words>
  <Characters>325</Characters>
  <Application>Microsoft Office Outlook</Application>
  <DocSecurity>0</DocSecurity>
  <Lines>0</Lines>
  <Paragraphs>0</Paragraphs>
  <ScaleCrop>false</ScaleCrop>
  <Company>MSHOME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Mate</dc:creator>
  <cp:keywords/>
  <dc:description/>
  <cp:lastModifiedBy>pcxxx</cp:lastModifiedBy>
  <cp:revision>11</cp:revision>
  <cp:lastPrinted>2015-01-13T14:14:00Z</cp:lastPrinted>
  <dcterms:created xsi:type="dcterms:W3CDTF">2015-01-19T09:28:00Z</dcterms:created>
  <dcterms:modified xsi:type="dcterms:W3CDTF">2015-02-27T11:25:00Z</dcterms:modified>
</cp:coreProperties>
</file>