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67" w:rsidRDefault="00C16067" w:rsidP="002D44AC">
      <w:pPr>
        <w:spacing w:line="360" w:lineRule="auto"/>
        <w:jc w:val="center"/>
        <w:rPr>
          <w:rFonts w:ascii="Times New Roman" w:hAnsi="Times New Roman"/>
          <w:sz w:val="28"/>
          <w:lang w:val="ro-RO"/>
        </w:rPr>
      </w:pPr>
    </w:p>
    <w:p w:rsidR="00C16067" w:rsidRPr="00190224" w:rsidRDefault="007433C6" w:rsidP="007433C6">
      <w:pPr>
        <w:tabs>
          <w:tab w:val="left" w:pos="4470"/>
        </w:tabs>
        <w:spacing w:line="360" w:lineRule="auto"/>
        <w:rPr>
          <w:rFonts w:ascii="Times New Roman" w:hAnsi="Times New Roman"/>
          <w:b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ab/>
      </w:r>
      <w:r w:rsidRPr="00190224">
        <w:rPr>
          <w:rFonts w:ascii="Times New Roman" w:hAnsi="Times New Roman"/>
          <w:b/>
          <w:sz w:val="28"/>
          <w:lang w:val="ro-RO"/>
        </w:rPr>
        <w:t>CĂTRE,</w:t>
      </w:r>
    </w:p>
    <w:p w:rsidR="0032149F" w:rsidRPr="00190224" w:rsidRDefault="007433C6" w:rsidP="007433C6">
      <w:pPr>
        <w:tabs>
          <w:tab w:val="left" w:pos="5230"/>
        </w:tabs>
        <w:rPr>
          <w:rFonts w:ascii="Times New Roman" w:hAnsi="Times New Roman"/>
          <w:b/>
          <w:szCs w:val="24"/>
          <w:lang w:val="ro-RO"/>
        </w:rPr>
      </w:pPr>
      <w:r w:rsidRPr="00190224">
        <w:rPr>
          <w:rFonts w:ascii="Times New Roman" w:hAnsi="Times New Roman"/>
          <w:b/>
          <w:szCs w:val="24"/>
          <w:lang w:val="ro-RO"/>
        </w:rPr>
        <w:tab/>
        <w:t>INSPECTORATUL ȘCOLAR JUDEȚEAN HUNEDOARA</w:t>
      </w:r>
    </w:p>
    <w:p w:rsidR="0032149F" w:rsidRPr="0032149F" w:rsidRDefault="00190224" w:rsidP="0032149F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                                                                                             Doamnei  Inspector  BERBECEANU  GABRIELA</w:t>
      </w:r>
    </w:p>
    <w:p w:rsidR="0032149F" w:rsidRPr="0032149F" w:rsidRDefault="0032149F" w:rsidP="007433C6">
      <w:pPr>
        <w:tabs>
          <w:tab w:val="left" w:pos="5576"/>
        </w:tabs>
        <w:rPr>
          <w:rFonts w:ascii="Times New Roman" w:hAnsi="Times New Roman"/>
          <w:szCs w:val="24"/>
          <w:lang w:val="ro-RO"/>
        </w:rPr>
      </w:pPr>
    </w:p>
    <w:p w:rsidR="0032149F" w:rsidRDefault="0032149F" w:rsidP="0032149F">
      <w:pPr>
        <w:rPr>
          <w:rFonts w:ascii="Times New Roman" w:hAnsi="Times New Roman"/>
          <w:szCs w:val="24"/>
          <w:lang w:val="ro-RO"/>
        </w:rPr>
      </w:pPr>
    </w:p>
    <w:p w:rsidR="0032149F" w:rsidRPr="0032149F" w:rsidRDefault="0032149F" w:rsidP="0032149F">
      <w:pPr>
        <w:tabs>
          <w:tab w:val="left" w:pos="1140"/>
        </w:tabs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ab/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1575"/>
        <w:gridCol w:w="1276"/>
        <w:gridCol w:w="1701"/>
        <w:gridCol w:w="1984"/>
        <w:gridCol w:w="2121"/>
        <w:gridCol w:w="1754"/>
      </w:tblGrid>
      <w:tr w:rsidR="003E799D" w:rsidRPr="009C5B1E" w:rsidTr="007433C6">
        <w:trPr>
          <w:trHeight w:val="410"/>
        </w:trPr>
        <w:tc>
          <w:tcPr>
            <w:tcW w:w="2553" w:type="dxa"/>
          </w:tcPr>
          <w:p w:rsidR="0032149F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</w:p>
          <w:p w:rsidR="0032149F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9C5B1E">
              <w:rPr>
                <w:rFonts w:ascii="Times New Roman" w:hAnsi="Times New Roman"/>
                <w:b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Cs w:val="24"/>
              </w:rPr>
              <w:t xml:space="preserve"> DE ÎNV.</w:t>
            </w:r>
          </w:p>
          <w:p w:rsidR="0032149F" w:rsidRPr="009C5B1E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CU P.J.</w:t>
            </w:r>
          </w:p>
        </w:tc>
        <w:tc>
          <w:tcPr>
            <w:tcW w:w="2851" w:type="dxa"/>
            <w:gridSpan w:val="2"/>
          </w:tcPr>
          <w:p w:rsidR="0032149F" w:rsidRPr="009C5B1E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Număr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total de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locuri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libere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pe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grădiniţă</w:t>
            </w:r>
            <w:proofErr w:type="spellEnd"/>
          </w:p>
        </w:tc>
        <w:tc>
          <w:tcPr>
            <w:tcW w:w="1701" w:type="dxa"/>
          </w:tcPr>
          <w:p w:rsidR="0032149F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</w:p>
          <w:p w:rsidR="0032149F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Grupa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mică</w:t>
            </w:r>
            <w:proofErr w:type="spellEnd"/>
          </w:p>
          <w:p w:rsidR="0032149F" w:rsidRPr="009C5B1E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9C5B1E">
              <w:rPr>
                <w:rFonts w:ascii="Times New Roman" w:hAnsi="Times New Roman"/>
                <w:b/>
                <w:szCs w:val="24"/>
              </w:rPr>
              <w:t xml:space="preserve">(3-4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ani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>)</w:t>
            </w:r>
          </w:p>
        </w:tc>
        <w:tc>
          <w:tcPr>
            <w:tcW w:w="1984" w:type="dxa"/>
          </w:tcPr>
          <w:p w:rsidR="0032149F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</w:p>
          <w:p w:rsidR="0032149F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Grupa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mijlocie</w:t>
            </w:r>
            <w:proofErr w:type="spellEnd"/>
          </w:p>
          <w:p w:rsidR="0032149F" w:rsidRPr="009C5B1E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Cs w:val="24"/>
              </w:rPr>
              <w:t xml:space="preserve"> (4-5ani)</w:t>
            </w:r>
          </w:p>
        </w:tc>
        <w:tc>
          <w:tcPr>
            <w:tcW w:w="2121" w:type="dxa"/>
          </w:tcPr>
          <w:p w:rsidR="0032149F" w:rsidRDefault="0032149F" w:rsidP="00D55D05">
            <w:pPr>
              <w:rPr>
                <w:rFonts w:ascii="Times New Roman" w:hAnsi="Times New Roman"/>
                <w:b/>
                <w:szCs w:val="24"/>
              </w:rPr>
            </w:pPr>
          </w:p>
          <w:p w:rsidR="0032149F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Grupa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 xml:space="preserve"> mare</w:t>
            </w:r>
          </w:p>
          <w:p w:rsidR="0032149F" w:rsidRPr="009C5B1E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9C5B1E">
              <w:rPr>
                <w:rFonts w:ascii="Times New Roman" w:hAnsi="Times New Roman"/>
                <w:b/>
                <w:szCs w:val="24"/>
              </w:rPr>
              <w:t xml:space="preserve">(5-6 </w:t>
            </w: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ani</w:t>
            </w:r>
            <w:proofErr w:type="spellEnd"/>
            <w:r w:rsidRPr="009C5B1E">
              <w:rPr>
                <w:rFonts w:ascii="Times New Roman" w:hAnsi="Times New Roman"/>
                <w:b/>
                <w:szCs w:val="24"/>
              </w:rPr>
              <w:t>)</w:t>
            </w:r>
          </w:p>
        </w:tc>
        <w:tc>
          <w:tcPr>
            <w:tcW w:w="1754" w:type="dxa"/>
          </w:tcPr>
          <w:p w:rsidR="0032149F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2149F" w:rsidRPr="009C5B1E" w:rsidRDefault="0032149F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Cs w:val="24"/>
              </w:rPr>
              <w:t>Observaţii</w:t>
            </w:r>
            <w:proofErr w:type="spellEnd"/>
          </w:p>
        </w:tc>
      </w:tr>
      <w:tr w:rsidR="007433C6" w:rsidRPr="009C5B1E" w:rsidTr="007433C6">
        <w:trPr>
          <w:trHeight w:val="395"/>
        </w:trPr>
        <w:tc>
          <w:tcPr>
            <w:tcW w:w="2553" w:type="dxa"/>
            <w:vMerge w:val="restart"/>
          </w:tcPr>
          <w:p w:rsidR="007433C6" w:rsidRPr="000A2AC7" w:rsidRDefault="007433C6" w:rsidP="00D55D05">
            <w:pPr>
              <w:rPr>
                <w:rFonts w:ascii="Times New Roman" w:hAnsi="Times New Roman"/>
                <w:b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Colegiul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,,Sabin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Drăgoi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US"/>
              </w:rPr>
              <w:t>”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en-US"/>
              </w:rPr>
              <w:t>Deva</w:t>
            </w:r>
            <w:proofErr w:type="spellEnd"/>
          </w:p>
        </w:tc>
        <w:tc>
          <w:tcPr>
            <w:tcW w:w="1575" w:type="dxa"/>
          </w:tcPr>
          <w:p w:rsidR="007433C6" w:rsidRPr="009C5B1E" w:rsidRDefault="007433C6" w:rsidP="00D55D0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Step by step</w:t>
            </w:r>
          </w:p>
        </w:tc>
        <w:tc>
          <w:tcPr>
            <w:tcW w:w="1276" w:type="dxa"/>
          </w:tcPr>
          <w:p w:rsidR="007433C6" w:rsidRPr="009C5B1E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170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-</w:t>
            </w:r>
          </w:p>
        </w:tc>
        <w:tc>
          <w:tcPr>
            <w:tcW w:w="1984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-</w:t>
            </w:r>
          </w:p>
        </w:tc>
        <w:tc>
          <w:tcPr>
            <w:tcW w:w="212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1754" w:type="dxa"/>
          </w:tcPr>
          <w:p w:rsidR="007433C6" w:rsidRDefault="007433C6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7433C6" w:rsidRPr="009C5B1E" w:rsidTr="007433C6">
        <w:trPr>
          <w:trHeight w:val="460"/>
        </w:trPr>
        <w:tc>
          <w:tcPr>
            <w:tcW w:w="2553" w:type="dxa"/>
            <w:vMerge/>
          </w:tcPr>
          <w:p w:rsidR="007433C6" w:rsidRDefault="007433C6" w:rsidP="00D55D05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75" w:type="dxa"/>
          </w:tcPr>
          <w:p w:rsidR="007433C6" w:rsidRPr="009C5B1E" w:rsidRDefault="007433C6" w:rsidP="00D55D0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Normal </w:t>
            </w:r>
          </w:p>
        </w:tc>
        <w:tc>
          <w:tcPr>
            <w:tcW w:w="1276" w:type="dxa"/>
          </w:tcPr>
          <w:p w:rsidR="007433C6" w:rsidRPr="009C5B1E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25</w:t>
            </w:r>
          </w:p>
        </w:tc>
        <w:tc>
          <w:tcPr>
            <w:tcW w:w="170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14</w:t>
            </w:r>
          </w:p>
        </w:tc>
        <w:tc>
          <w:tcPr>
            <w:tcW w:w="1984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212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754" w:type="dxa"/>
          </w:tcPr>
          <w:p w:rsidR="007433C6" w:rsidRDefault="007433C6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7433C6" w:rsidRPr="009C5B1E" w:rsidTr="007433C6">
        <w:trPr>
          <w:trHeight w:val="338"/>
        </w:trPr>
        <w:tc>
          <w:tcPr>
            <w:tcW w:w="2553" w:type="dxa"/>
            <w:vMerge/>
          </w:tcPr>
          <w:p w:rsidR="007433C6" w:rsidRDefault="007433C6" w:rsidP="00D55D05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75" w:type="dxa"/>
          </w:tcPr>
          <w:p w:rsidR="007433C6" w:rsidRDefault="007433C6" w:rsidP="00D55D0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Total </w:t>
            </w:r>
          </w:p>
        </w:tc>
        <w:tc>
          <w:tcPr>
            <w:tcW w:w="1276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35</w:t>
            </w:r>
          </w:p>
        </w:tc>
        <w:tc>
          <w:tcPr>
            <w:tcW w:w="170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14</w:t>
            </w:r>
          </w:p>
        </w:tc>
        <w:tc>
          <w:tcPr>
            <w:tcW w:w="1984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2121" w:type="dxa"/>
          </w:tcPr>
          <w:p w:rsidR="007433C6" w:rsidRDefault="007433C6" w:rsidP="003E7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11</w:t>
            </w:r>
          </w:p>
        </w:tc>
        <w:tc>
          <w:tcPr>
            <w:tcW w:w="1754" w:type="dxa"/>
          </w:tcPr>
          <w:p w:rsidR="007433C6" w:rsidRDefault="007433C6" w:rsidP="00D55D05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190224" w:rsidRDefault="00190224" w:rsidP="0032149F">
      <w:pPr>
        <w:tabs>
          <w:tab w:val="left" w:pos="1140"/>
        </w:tabs>
        <w:rPr>
          <w:rFonts w:ascii="Times New Roman" w:hAnsi="Times New Roman"/>
          <w:szCs w:val="24"/>
          <w:lang w:val="ro-RO"/>
        </w:rPr>
      </w:pPr>
    </w:p>
    <w:p w:rsidR="00190224" w:rsidRPr="00190224" w:rsidRDefault="00190224" w:rsidP="00190224">
      <w:pPr>
        <w:rPr>
          <w:rFonts w:ascii="Times New Roman" w:hAnsi="Times New Roman"/>
          <w:szCs w:val="24"/>
          <w:lang w:val="ro-RO"/>
        </w:rPr>
      </w:pPr>
    </w:p>
    <w:p w:rsidR="00190224" w:rsidRPr="00190224" w:rsidRDefault="00190224" w:rsidP="00190224">
      <w:pPr>
        <w:rPr>
          <w:rFonts w:ascii="Times New Roman" w:hAnsi="Times New Roman"/>
          <w:szCs w:val="24"/>
          <w:lang w:val="ro-RO"/>
        </w:rPr>
      </w:pPr>
    </w:p>
    <w:p w:rsidR="00190224" w:rsidRPr="00190224" w:rsidRDefault="00190224" w:rsidP="00190224">
      <w:pPr>
        <w:rPr>
          <w:rFonts w:ascii="Times New Roman" w:hAnsi="Times New Roman"/>
          <w:szCs w:val="24"/>
          <w:lang w:val="ro-RO"/>
        </w:rPr>
      </w:pPr>
    </w:p>
    <w:p w:rsidR="00190224" w:rsidRPr="00190224" w:rsidRDefault="00190224" w:rsidP="00190224">
      <w:pPr>
        <w:rPr>
          <w:rFonts w:ascii="Times New Roman" w:hAnsi="Times New Roman"/>
          <w:szCs w:val="24"/>
          <w:lang w:val="ro-RO"/>
        </w:rPr>
      </w:pPr>
    </w:p>
    <w:p w:rsidR="00190224" w:rsidRDefault="00190224" w:rsidP="00190224">
      <w:pPr>
        <w:rPr>
          <w:rFonts w:ascii="Times New Roman" w:hAnsi="Times New Roman"/>
          <w:szCs w:val="24"/>
          <w:lang w:val="ro-RO"/>
        </w:rPr>
      </w:pPr>
    </w:p>
    <w:p w:rsidR="00190224" w:rsidRDefault="00190224" w:rsidP="00190224">
      <w:pPr>
        <w:tabs>
          <w:tab w:val="left" w:pos="4067"/>
        </w:tabs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ab/>
        <w:t>Director,                                                                                              Secretar,</w:t>
      </w:r>
    </w:p>
    <w:p w:rsidR="00644516" w:rsidRPr="00190224" w:rsidRDefault="00F27BAC" w:rsidP="00190224">
      <w:pPr>
        <w:tabs>
          <w:tab w:val="left" w:pos="3122"/>
        </w:tabs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                                                        </w:t>
      </w:r>
      <w:r w:rsidR="00190224">
        <w:rPr>
          <w:rFonts w:ascii="Times New Roman" w:hAnsi="Times New Roman"/>
          <w:szCs w:val="24"/>
          <w:lang w:val="ro-RO"/>
        </w:rPr>
        <w:t xml:space="preserve">Prof. </w:t>
      </w:r>
      <w:proofErr w:type="spellStart"/>
      <w:r w:rsidR="00190224">
        <w:rPr>
          <w:rFonts w:ascii="Times New Roman" w:hAnsi="Times New Roman"/>
          <w:szCs w:val="24"/>
          <w:lang w:val="ro-RO"/>
        </w:rPr>
        <w:t>Hurgoiu</w:t>
      </w:r>
      <w:proofErr w:type="spellEnd"/>
      <w:r w:rsidR="00190224">
        <w:rPr>
          <w:rFonts w:ascii="Times New Roman" w:hAnsi="Times New Roman"/>
          <w:szCs w:val="24"/>
          <w:lang w:val="ro-RO"/>
        </w:rPr>
        <w:t xml:space="preserve"> Luminița</w:t>
      </w:r>
      <w:r>
        <w:rPr>
          <w:rFonts w:ascii="Times New Roman" w:hAnsi="Times New Roman"/>
          <w:szCs w:val="24"/>
          <w:lang w:val="ro-RO"/>
        </w:rPr>
        <w:t xml:space="preserve">                                                                            Irimie Mihaela</w:t>
      </w:r>
    </w:p>
    <w:sectPr w:rsidR="00644516" w:rsidRPr="00190224" w:rsidSect="0032149F">
      <w:headerReference w:type="default" r:id="rId7"/>
      <w:pgSz w:w="16840" w:h="11907" w:orient="landscape" w:code="9"/>
      <w:pgMar w:top="1134" w:right="851" w:bottom="567" w:left="851" w:header="2268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D21" w:rsidRDefault="009D4D21" w:rsidP="00C16067">
      <w:r>
        <w:separator/>
      </w:r>
    </w:p>
  </w:endnote>
  <w:endnote w:type="continuationSeparator" w:id="0">
    <w:p w:rsidR="009D4D21" w:rsidRDefault="009D4D21" w:rsidP="00C16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D21" w:rsidRDefault="009D4D21" w:rsidP="00C16067">
      <w:r>
        <w:separator/>
      </w:r>
    </w:p>
  </w:footnote>
  <w:footnote w:type="continuationSeparator" w:id="0">
    <w:p w:rsidR="009D4D21" w:rsidRDefault="009D4D21" w:rsidP="00C160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067" w:rsidRDefault="009540B9">
    <w:pPr>
      <w:pStyle w:val="Header"/>
    </w:pPr>
    <w:r>
      <w:rPr>
        <w:noProof/>
        <w:lang w:val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354330</wp:posOffset>
          </wp:positionH>
          <wp:positionV relativeFrom="paragraph">
            <wp:posOffset>-1100455</wp:posOffset>
          </wp:positionV>
          <wp:extent cx="1270000" cy="1270000"/>
          <wp:effectExtent l="19050" t="0" r="6350" b="0"/>
          <wp:wrapNone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127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A5DE5">
      <w:rPr>
        <w:noProof/>
        <w:lang w:val="ro-RO"/>
      </w:rPr>
      <w:pict>
        <v:rect id="_x0000_s2049" style="position:absolute;margin-left:117.35pt;margin-top:-73.5pt;width:314.7pt;height:82.75pt;z-index:251657216;mso-position-horizontal-relative:text;mso-position-vertical-relative:text" filled="f" stroked="f" strokecolor="white">
          <v:textbox style="mso-next-textbox:#_x0000_s2049" inset="0,0,0,0">
            <w:txbxContent>
              <w:p w:rsidR="00C16067" w:rsidRPr="005606B1" w:rsidRDefault="00C16067" w:rsidP="00C16067">
                <w:pPr>
                  <w:spacing w:line="276" w:lineRule="auto"/>
                  <w:jc w:val="center"/>
                  <w:rPr>
                    <w:rFonts w:ascii="Times New Roman" w:hAnsi="Times New Roman"/>
                    <w:b/>
                    <w:color w:val="000000"/>
                    <w:lang w:val="ro-RO"/>
                  </w:rPr>
                </w:pPr>
                <w:r>
                  <w:rPr>
                    <w:rFonts w:ascii="Times New Roman" w:hAnsi="Times New Roman"/>
                    <w:b/>
                    <w:color w:val="000000"/>
                  </w:rPr>
                  <w:t>MINISTERUL EDUCAŢIEI NA</w:t>
                </w:r>
                <w:r>
                  <w:rPr>
                    <w:rFonts w:ascii="Times New Roman" w:hAnsi="Times New Roman"/>
                    <w:b/>
                    <w:color w:val="000000"/>
                    <w:lang w:val="ro-RO"/>
                  </w:rPr>
                  <w:t>ŢIONALE</w:t>
                </w:r>
              </w:p>
              <w:p w:rsidR="00C16067" w:rsidRDefault="00AC5009" w:rsidP="00C16067">
                <w:pPr>
                  <w:spacing w:line="276" w:lineRule="auto"/>
                  <w:jc w:val="center"/>
                  <w:rPr>
                    <w:rFonts w:ascii="Times New Roman" w:hAnsi="Times New Roman"/>
                    <w:b/>
                    <w:color w:val="000000"/>
                  </w:rPr>
                </w:pPr>
                <w:proofErr w:type="spellStart"/>
                <w:r>
                  <w:rPr>
                    <w:rFonts w:ascii="Times New Roman" w:hAnsi="Times New Roman"/>
                    <w:b/>
                    <w:color w:val="000000"/>
                  </w:rPr>
                  <w:t>Colegiul</w:t>
                </w:r>
                <w:proofErr w:type="spellEnd"/>
                <w:r>
                  <w:rPr>
                    <w:rFonts w:ascii="Times New Roman" w:hAnsi="Times New Roman"/>
                    <w:b/>
                    <w:color w:val="000000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b/>
                    <w:color w:val="000000"/>
                  </w:rPr>
                  <w:t>Național</w:t>
                </w:r>
                <w:proofErr w:type="spellEnd"/>
                <w:r w:rsidR="00C16067">
                  <w:rPr>
                    <w:rFonts w:ascii="Times New Roman" w:hAnsi="Times New Roman"/>
                    <w:b/>
                    <w:color w:val="000000"/>
                  </w:rPr>
                  <w:t xml:space="preserve"> "SABIN DRĂGOI"</w:t>
                </w:r>
                <w:r w:rsidR="00C16067" w:rsidRPr="00026403">
                  <w:rPr>
                    <w:rFonts w:ascii="Times New Roman" w:hAnsi="Times New Roman"/>
                    <w:b/>
                    <w:color w:val="000000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b/>
                    <w:color w:val="000000"/>
                  </w:rPr>
                  <w:t>Deva</w:t>
                </w:r>
                <w:proofErr w:type="spellEnd"/>
                <w:r w:rsidR="00C16067">
                  <w:rPr>
                    <w:rFonts w:ascii="Times New Roman" w:hAnsi="Times New Roman"/>
                    <w:b/>
                    <w:color w:val="000000"/>
                  </w:rPr>
                  <w:t>,</w:t>
                </w:r>
              </w:p>
              <w:p w:rsidR="00C16067" w:rsidRDefault="00C16067" w:rsidP="00C16067">
                <w:pPr>
                  <w:spacing w:line="276" w:lineRule="auto"/>
                  <w:jc w:val="center"/>
                  <w:rPr>
                    <w:rFonts w:ascii="Times New Roman" w:hAnsi="Times New Roman"/>
                    <w:b/>
                    <w:color w:val="000000"/>
                  </w:rPr>
                </w:pPr>
                <w:r>
                  <w:rPr>
                    <w:rFonts w:ascii="Times New Roman" w:hAnsi="Times New Roman"/>
                    <w:b/>
                    <w:color w:val="000000"/>
                  </w:rPr>
                  <w:t xml:space="preserve">Str. </w:t>
                </w:r>
                <w:proofErr w:type="spellStart"/>
                <w:r>
                  <w:rPr>
                    <w:rFonts w:ascii="Times New Roman" w:hAnsi="Times New Roman"/>
                    <w:b/>
                    <w:color w:val="000000"/>
                  </w:rPr>
                  <w:t>G.Bariţiu</w:t>
                </w:r>
                <w:proofErr w:type="spellEnd"/>
                <w:r>
                  <w:rPr>
                    <w:rFonts w:ascii="Times New Roman" w:hAnsi="Times New Roman"/>
                    <w:b/>
                    <w:color w:val="000000"/>
                  </w:rPr>
                  <w:t xml:space="preserve">, Nr. 2, Jud. </w:t>
                </w:r>
                <w:proofErr w:type="spellStart"/>
                <w:r>
                  <w:rPr>
                    <w:rFonts w:ascii="Times New Roman" w:hAnsi="Times New Roman"/>
                    <w:b/>
                    <w:color w:val="000000"/>
                  </w:rPr>
                  <w:t>Hunedoara</w:t>
                </w:r>
                <w:proofErr w:type="spellEnd"/>
                <w:r>
                  <w:rPr>
                    <w:rFonts w:ascii="Times New Roman" w:hAnsi="Times New Roman"/>
                    <w:b/>
                    <w:color w:val="000000"/>
                  </w:rPr>
                  <w:t>, cod 330065</w:t>
                </w:r>
              </w:p>
              <w:p w:rsidR="00C16067" w:rsidRDefault="00C16067" w:rsidP="00C16067">
                <w:pPr>
                  <w:spacing w:line="276" w:lineRule="auto"/>
                  <w:jc w:val="center"/>
                  <w:rPr>
                    <w:rFonts w:ascii="Times New Roman" w:hAnsi="Times New Roman"/>
                    <w:b/>
                    <w:color w:val="000000"/>
                  </w:rPr>
                </w:pPr>
                <w:r>
                  <w:rPr>
                    <w:rFonts w:ascii="Times New Roman" w:hAnsi="Times New Roman"/>
                    <w:b/>
                    <w:color w:val="000000"/>
                  </w:rPr>
                  <w:t>Tel/Fax: 0040-254216826; E-mail: lpedsdd@yahoo.com</w:t>
                </w:r>
              </w:p>
              <w:p w:rsidR="00C16067" w:rsidRDefault="00C16067" w:rsidP="00C16067">
                <w:pPr>
                  <w:spacing w:line="276" w:lineRule="auto"/>
                  <w:jc w:val="center"/>
                  <w:rPr>
                    <w:rFonts w:ascii="Times New Roman" w:hAnsi="Times New Roman"/>
                    <w:b/>
                  </w:rPr>
                </w:pPr>
                <w:r>
                  <w:rPr>
                    <w:rFonts w:ascii="Times New Roman" w:hAnsi="Times New Roman"/>
                    <w:b/>
                  </w:rPr>
                  <w:t>Nr. ________ din ___________ 20__</w:t>
                </w:r>
              </w:p>
              <w:p w:rsidR="00C16067" w:rsidRDefault="00C16067" w:rsidP="00C16067">
                <w:pPr>
                  <w:rPr>
                    <w:rFonts w:ascii="Arial" w:hAnsi="Arial" w:cs="Arial"/>
                    <w:color w:val="000000"/>
                    <w:sz w:val="22"/>
                  </w:rPr>
                </w:pPr>
              </w:p>
            </w:txbxContent>
          </v:textbox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E799D"/>
    <w:rsid w:val="00026403"/>
    <w:rsid w:val="00136D32"/>
    <w:rsid w:val="00190224"/>
    <w:rsid w:val="001A32F5"/>
    <w:rsid w:val="00215689"/>
    <w:rsid w:val="0023368B"/>
    <w:rsid w:val="00282472"/>
    <w:rsid w:val="002D44AC"/>
    <w:rsid w:val="002E23DF"/>
    <w:rsid w:val="002E78C8"/>
    <w:rsid w:val="0032149F"/>
    <w:rsid w:val="003A5DE5"/>
    <w:rsid w:val="003E799D"/>
    <w:rsid w:val="00453E4A"/>
    <w:rsid w:val="004637EC"/>
    <w:rsid w:val="004D1449"/>
    <w:rsid w:val="005065B2"/>
    <w:rsid w:val="005606B1"/>
    <w:rsid w:val="00563BF7"/>
    <w:rsid w:val="005840C0"/>
    <w:rsid w:val="005D5A2B"/>
    <w:rsid w:val="005F10C2"/>
    <w:rsid w:val="006111AA"/>
    <w:rsid w:val="0062399C"/>
    <w:rsid w:val="00644516"/>
    <w:rsid w:val="0066109A"/>
    <w:rsid w:val="006A0DD8"/>
    <w:rsid w:val="006B6DBD"/>
    <w:rsid w:val="006F0310"/>
    <w:rsid w:val="00731E5D"/>
    <w:rsid w:val="007433C6"/>
    <w:rsid w:val="00772C17"/>
    <w:rsid w:val="009540B9"/>
    <w:rsid w:val="009A2254"/>
    <w:rsid w:val="009D4D21"/>
    <w:rsid w:val="009F68A1"/>
    <w:rsid w:val="00A6582A"/>
    <w:rsid w:val="00A712C7"/>
    <w:rsid w:val="00A71886"/>
    <w:rsid w:val="00A72BBB"/>
    <w:rsid w:val="00AA4E3C"/>
    <w:rsid w:val="00AB3DF4"/>
    <w:rsid w:val="00AB5F19"/>
    <w:rsid w:val="00AC489C"/>
    <w:rsid w:val="00AC5009"/>
    <w:rsid w:val="00B04EEC"/>
    <w:rsid w:val="00B64E4C"/>
    <w:rsid w:val="00C16067"/>
    <w:rsid w:val="00C47C6F"/>
    <w:rsid w:val="00C94169"/>
    <w:rsid w:val="00CE369F"/>
    <w:rsid w:val="00D1118D"/>
    <w:rsid w:val="00E16F02"/>
    <w:rsid w:val="00E23E6A"/>
    <w:rsid w:val="00E53E46"/>
    <w:rsid w:val="00EE190F"/>
    <w:rsid w:val="00EF096E"/>
    <w:rsid w:val="00F04180"/>
    <w:rsid w:val="00F17E9A"/>
    <w:rsid w:val="00F27BAC"/>
    <w:rsid w:val="00F55CA0"/>
    <w:rsid w:val="00F86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DD8"/>
    <w:rPr>
      <w:rFonts w:ascii="Arial-Rom" w:hAnsi="Arial-Rom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067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C16067"/>
    <w:rPr>
      <w:rFonts w:ascii="Arial-Rom" w:hAnsi="Arial-Rom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16067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C16067"/>
    <w:rPr>
      <w:rFonts w:ascii="Arial-Rom" w:hAnsi="Arial-Rom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0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1606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\Desktop\Antet%20Document%20Colegiu%20Na&#539;ional%20Sabin%20Dragoi%20Dev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A80-654D-4281-8AAB-16C3E3136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Document Colegiu Național Sabin Dragoi Deva</Template>
  <TotalTime>1</TotalTime>
  <Pages>1</Pages>
  <Words>109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Antet Colegiu Național "Sabin Drăgoi" Deva</vt:lpstr>
      <vt:lpstr>Antet Colegiu Național "Sabin Drăgoi" Deva</vt:lpstr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Colegiu Național "Sabin Drăgoi" Deva</dc:title>
  <dc:creator>Gabi</dc:creator>
  <cp:lastModifiedBy>Gabi</cp:lastModifiedBy>
  <cp:revision>2</cp:revision>
  <cp:lastPrinted>2015-02-27T09:47:00Z</cp:lastPrinted>
  <dcterms:created xsi:type="dcterms:W3CDTF">2015-02-27T11:36:00Z</dcterms:created>
  <dcterms:modified xsi:type="dcterms:W3CDTF">2015-02-27T11:36:00Z</dcterms:modified>
</cp:coreProperties>
</file>