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C4A" w:rsidRDefault="00650C4A" w:rsidP="00AC6DEC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SCOALA PRIMARA MARTINESTI </w:t>
      </w:r>
    </w:p>
    <w:p w:rsidR="00650C4A" w:rsidRDefault="00650C4A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650C4A" w:rsidRDefault="00650C4A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650C4A" w:rsidRDefault="00650C4A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650C4A" w:rsidRPr="005225B5" w:rsidRDefault="00650C4A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650C4A" w:rsidRDefault="00650C4A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650C4A" w:rsidRPr="009C5B1E" w:rsidTr="009E298B">
        <w:trPr>
          <w:trHeight w:val="410"/>
        </w:trPr>
        <w:tc>
          <w:tcPr>
            <w:tcW w:w="2651" w:type="dxa"/>
          </w:tcPr>
          <w:p w:rsidR="00650C4A" w:rsidRDefault="00650C4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0C4A" w:rsidRDefault="00650C4A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650C4A" w:rsidRPr="009C5B1E" w:rsidRDefault="00650C4A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650C4A" w:rsidRPr="009C5B1E" w:rsidRDefault="00650C4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650C4A" w:rsidRDefault="00650C4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0C4A" w:rsidRDefault="00650C4A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650C4A" w:rsidRPr="009C5B1E" w:rsidRDefault="00650C4A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650C4A" w:rsidRDefault="00650C4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0C4A" w:rsidRDefault="00650C4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650C4A" w:rsidRPr="009C5B1E" w:rsidRDefault="00650C4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650C4A" w:rsidRDefault="00650C4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0C4A" w:rsidRDefault="00650C4A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650C4A" w:rsidRPr="009C5B1E" w:rsidRDefault="00650C4A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650C4A" w:rsidRDefault="00650C4A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0C4A" w:rsidRPr="009C5B1E" w:rsidRDefault="00650C4A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650C4A" w:rsidRPr="009C5B1E" w:rsidTr="009E298B">
        <w:trPr>
          <w:trHeight w:val="410"/>
        </w:trPr>
        <w:tc>
          <w:tcPr>
            <w:tcW w:w="2651" w:type="dxa"/>
          </w:tcPr>
          <w:p w:rsidR="00650C4A" w:rsidRDefault="00650C4A" w:rsidP="00AC6D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SCOALA PRIMARA MARTINESTI </w:t>
            </w:r>
          </w:p>
        </w:tc>
        <w:tc>
          <w:tcPr>
            <w:tcW w:w="1275" w:type="dxa"/>
          </w:tcPr>
          <w:p w:rsidR="00650C4A" w:rsidRPr="009C5B1E" w:rsidRDefault="00650C4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650C4A" w:rsidRDefault="00650C4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650C4A" w:rsidRDefault="00650C4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</w:tcPr>
          <w:p w:rsidR="00650C4A" w:rsidRDefault="00650C4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99" w:type="dxa"/>
          </w:tcPr>
          <w:p w:rsidR="00650C4A" w:rsidRDefault="00650C4A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Grupa combinata </w:t>
            </w:r>
          </w:p>
        </w:tc>
      </w:tr>
    </w:tbl>
    <w:p w:rsidR="00650C4A" w:rsidRDefault="00650C4A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650C4A" w:rsidRDefault="00650C4A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 w:rsidRPr="005225B5">
        <w:rPr>
          <w:rFonts w:ascii="Times New Roman" w:hAnsi="Times New Roman"/>
          <w:b/>
          <w:sz w:val="24"/>
          <w:szCs w:val="24"/>
          <w:lang w:val="en-US"/>
        </w:rPr>
        <w:t>Notă: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 completează pe întreaga unitate de învăţământ, fără a se preciza structurile!</w:t>
      </w:r>
    </w:p>
    <w:p w:rsidR="00650C4A" w:rsidRDefault="00650C4A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Director, </w:t>
      </w:r>
    </w:p>
    <w:p w:rsidR="00650C4A" w:rsidRPr="005225B5" w:rsidRDefault="00650C4A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Prof. Poenar Simona Lenuta </w:t>
      </w:r>
    </w:p>
    <w:sectPr w:rsidR="00650C4A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C4A" w:rsidRDefault="00650C4A" w:rsidP="00B031B2">
      <w:pPr>
        <w:spacing w:after="0" w:line="240" w:lineRule="auto"/>
      </w:pPr>
      <w:r>
        <w:separator/>
      </w:r>
    </w:p>
  </w:endnote>
  <w:endnote w:type="continuationSeparator" w:id="0">
    <w:p w:rsidR="00650C4A" w:rsidRDefault="00650C4A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C4A" w:rsidRPr="00B031B2" w:rsidRDefault="00650C4A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514"/>
    </w:tblGrid>
    <w:tr w:rsidR="00650C4A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650C4A" w:rsidRPr="000109A9" w:rsidRDefault="00650C4A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650C4A" w:rsidRPr="00174564" w:rsidRDefault="00650C4A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650C4A" w:rsidRPr="00174564" w:rsidRDefault="00650C4A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650C4A" w:rsidRPr="00174564" w:rsidRDefault="00650C4A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650C4A" w:rsidRPr="00174564" w:rsidRDefault="00650C4A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650C4A" w:rsidRDefault="00650C4A">
    <w:pPr>
      <w:pStyle w:val="Footer"/>
    </w:pPr>
  </w:p>
  <w:p w:rsidR="00650C4A" w:rsidRDefault="00650C4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C4A" w:rsidRDefault="00650C4A" w:rsidP="00B031B2">
      <w:pPr>
        <w:spacing w:after="0" w:line="240" w:lineRule="auto"/>
      </w:pPr>
      <w:r>
        <w:separator/>
      </w:r>
    </w:p>
  </w:footnote>
  <w:footnote w:type="continuationSeparator" w:id="0">
    <w:p w:rsidR="00650C4A" w:rsidRDefault="00650C4A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C4A" w:rsidRDefault="00650C4A">
    <w:pPr>
      <w:pStyle w:val="Header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569"/>
      <w:gridCol w:w="7765"/>
      <w:gridCol w:w="1449"/>
      <w:gridCol w:w="2623"/>
    </w:tblGrid>
    <w:tr w:rsidR="00650C4A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650C4A" w:rsidRPr="00174564" w:rsidRDefault="00650C4A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650C4A" w:rsidRPr="00174564" w:rsidRDefault="00650C4A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650C4A" w:rsidRPr="00174564" w:rsidRDefault="00650C4A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650C4A" w:rsidRPr="00174564" w:rsidRDefault="00650C4A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650C4A" w:rsidRPr="00174564" w:rsidRDefault="00650C4A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650C4A" w:rsidRPr="00174564" w:rsidRDefault="00650C4A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650C4A" w:rsidRPr="00174564" w:rsidRDefault="00650C4A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650C4A" w:rsidRPr="00B031B2" w:rsidRDefault="00650C4A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50C4A"/>
    <w:rsid w:val="006F73DC"/>
    <w:rsid w:val="007F7098"/>
    <w:rsid w:val="0080121B"/>
    <w:rsid w:val="00812A2B"/>
    <w:rsid w:val="008F214D"/>
    <w:rsid w:val="00934199"/>
    <w:rsid w:val="009978EE"/>
    <w:rsid w:val="009C5B1E"/>
    <w:rsid w:val="009E298B"/>
    <w:rsid w:val="00AC6DEC"/>
    <w:rsid w:val="00B031B2"/>
    <w:rsid w:val="00B07141"/>
    <w:rsid w:val="00B4065E"/>
    <w:rsid w:val="00BD61CA"/>
    <w:rsid w:val="00C56CBE"/>
    <w:rsid w:val="00D0014E"/>
    <w:rsid w:val="00D56BA7"/>
    <w:rsid w:val="00D65B34"/>
    <w:rsid w:val="00D74B8B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rFonts w:cs="Times New Roman"/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rFonts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NoSpacing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131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64</Words>
  <Characters>365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deva</cp:lastModifiedBy>
  <cp:revision>2</cp:revision>
  <cp:lastPrinted>2015-01-13T14:14:00Z</cp:lastPrinted>
  <dcterms:created xsi:type="dcterms:W3CDTF">2015-02-27T19:35:00Z</dcterms:created>
  <dcterms:modified xsi:type="dcterms:W3CDTF">2015-02-27T19:35:00Z</dcterms:modified>
</cp:coreProperties>
</file>