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A6D" w:rsidRDefault="00EF7A6D" w:rsidP="004718D2">
      <w:r>
        <w:t>Nr.                   /02.03.2015</w:t>
      </w:r>
    </w:p>
    <w:p w:rsidR="00EF7A6D" w:rsidRDefault="00EF7A6D" w:rsidP="004718D2"/>
    <w:p w:rsidR="00EF7A6D" w:rsidRDefault="00EF7A6D" w:rsidP="004718D2">
      <w:pPr>
        <w:spacing w:line="480" w:lineRule="auto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CONTESTAŢIE</w:t>
      </w:r>
    </w:p>
    <w:p w:rsidR="00EF7A6D" w:rsidRDefault="00EF7A6D" w:rsidP="004718D2">
      <w:pPr>
        <w:spacing w:line="48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:rsidR="00EF7A6D" w:rsidRDefault="00EF7A6D" w:rsidP="004718D2">
      <w:pPr>
        <w:spacing w:line="480" w:lineRule="auto"/>
        <w:ind w:firstLine="540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Subsemnatul/ subsemnata,………….....................………………............, elev/ă la …………...……………………………………………………................., clasa …………......., profesor îndrumător ........................................, solicit reevaluarea lucrării mele de la etapa judeţeană a </w:t>
      </w:r>
      <w:r>
        <w:rPr>
          <w:rFonts w:ascii="Tahoma" w:hAnsi="Tahoma" w:cs="Tahoma"/>
          <w:b/>
          <w:bCs/>
          <w:i/>
          <w:iCs/>
          <w:sz w:val="28"/>
          <w:szCs w:val="28"/>
        </w:rPr>
        <w:t>Olimpiadei de Astronomie şi Astrofizică</w:t>
      </w:r>
      <w:r>
        <w:rPr>
          <w:rFonts w:ascii="Tahoma" w:hAnsi="Tahoma" w:cs="Tahoma"/>
          <w:sz w:val="28"/>
          <w:szCs w:val="28"/>
        </w:rPr>
        <w:t xml:space="preserve">, ce a avut loc în data de 28.02.2015 la                 Colegiul Naţional „Iancu de Hunedoara” Hunedoara, la subiectele...............................................  </w:t>
      </w:r>
    </w:p>
    <w:p w:rsidR="00EF7A6D" w:rsidRDefault="00EF7A6D" w:rsidP="004718D2">
      <w:pPr>
        <w:spacing w:line="480" w:lineRule="auto"/>
        <w:jc w:val="both"/>
        <w:rPr>
          <w:rFonts w:ascii="Tahoma" w:hAnsi="Tahoma" w:cs="Tahoma"/>
          <w:sz w:val="28"/>
          <w:szCs w:val="28"/>
        </w:rPr>
      </w:pPr>
    </w:p>
    <w:p w:rsidR="00EF7A6D" w:rsidRDefault="00EF7A6D" w:rsidP="004718D2">
      <w:pPr>
        <w:spacing w:line="480" w:lineRule="auto"/>
        <w:ind w:firstLine="540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 xml:space="preserve">Data, </w:t>
      </w:r>
    </w:p>
    <w:p w:rsidR="00EF7A6D" w:rsidRDefault="00EF7A6D" w:rsidP="004718D2">
      <w:pPr>
        <w:spacing w:line="480" w:lineRule="auto"/>
        <w:ind w:firstLine="540"/>
        <w:rPr>
          <w:rFonts w:ascii="Tahoma" w:hAnsi="Tahoma" w:cs="Tahoma"/>
          <w:b/>
          <w:bCs/>
          <w:sz w:val="28"/>
          <w:szCs w:val="28"/>
        </w:rPr>
      </w:pPr>
    </w:p>
    <w:p w:rsidR="00EF7A6D" w:rsidRDefault="00EF7A6D" w:rsidP="004718D2">
      <w:pPr>
        <w:spacing w:line="480" w:lineRule="auto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Semnătură elev,</w:t>
      </w:r>
      <w:r>
        <w:rPr>
          <w:rFonts w:ascii="Tahoma" w:hAnsi="Tahoma" w:cs="Tahoma"/>
          <w:b/>
          <w:bCs/>
          <w:sz w:val="28"/>
          <w:szCs w:val="28"/>
        </w:rPr>
        <w:tab/>
      </w:r>
      <w:r>
        <w:rPr>
          <w:rFonts w:ascii="Tahoma" w:hAnsi="Tahoma" w:cs="Tahoma"/>
          <w:b/>
          <w:bCs/>
          <w:sz w:val="28"/>
          <w:szCs w:val="28"/>
        </w:rPr>
        <w:tab/>
        <w:t xml:space="preserve">   Semnătură părinte/ susţinător legal,</w:t>
      </w:r>
    </w:p>
    <w:p w:rsidR="00EF7A6D" w:rsidRDefault="00EF7A6D" w:rsidP="004718D2"/>
    <w:p w:rsidR="00EF7A6D" w:rsidRDefault="00EF7A6D" w:rsidP="004718D2"/>
    <w:p w:rsidR="00EF7A6D" w:rsidRPr="009B4004" w:rsidRDefault="00EF7A6D" w:rsidP="009B4004"/>
    <w:sectPr w:rsidR="00EF7A6D" w:rsidRPr="009B4004" w:rsidSect="00B031B2">
      <w:headerReference w:type="default" r:id="rId6"/>
      <w:footerReference w:type="default" r:id="rId7"/>
      <w:pgSz w:w="12240" w:h="15840"/>
      <w:pgMar w:top="999" w:right="1440" w:bottom="1440" w:left="144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A6D" w:rsidRDefault="00EF7A6D" w:rsidP="00B031B2">
      <w:pPr>
        <w:spacing w:after="0" w:line="240" w:lineRule="auto"/>
      </w:pPr>
      <w:r>
        <w:separator/>
      </w:r>
    </w:p>
  </w:endnote>
  <w:endnote w:type="continuationSeparator" w:id="0">
    <w:p w:rsidR="00EF7A6D" w:rsidRDefault="00EF7A6D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A6D" w:rsidRPr="00B031B2" w:rsidRDefault="00EF7A6D">
    <w:pPr>
      <w:pStyle w:val="Footer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/>
    </w:tblPr>
    <w:tblGrid>
      <w:gridCol w:w="9576"/>
    </w:tblGrid>
    <w:tr w:rsidR="00EF7A6D" w:rsidRPr="00C7069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EF7A6D" w:rsidRPr="00C7069E" w:rsidRDefault="00EF7A6D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Str. Gh. Baritiu  nr. 2, 330065 - DEVA, jud. HUNEDOARA</w:t>
          </w:r>
        </w:p>
        <w:p w:rsidR="00EF7A6D" w:rsidRPr="00C7069E" w:rsidRDefault="00EF7A6D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EF7A6D" w:rsidRPr="00C7069E" w:rsidRDefault="00EF7A6D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EF7A6D" w:rsidRPr="00C7069E" w:rsidRDefault="00EF7A6D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EF7A6D" w:rsidRPr="00C7069E" w:rsidRDefault="00EF7A6D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C7069E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EF7A6D" w:rsidRDefault="00EF7A6D">
    <w:pPr>
      <w:pStyle w:val="Footer"/>
    </w:pPr>
  </w:p>
  <w:p w:rsidR="00EF7A6D" w:rsidRDefault="00EF7A6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A6D" w:rsidRDefault="00EF7A6D" w:rsidP="00B031B2">
      <w:pPr>
        <w:spacing w:after="0" w:line="240" w:lineRule="auto"/>
      </w:pPr>
      <w:r>
        <w:separator/>
      </w:r>
    </w:p>
  </w:footnote>
  <w:footnote w:type="continuationSeparator" w:id="0">
    <w:p w:rsidR="00EF7A6D" w:rsidRDefault="00EF7A6D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A6D" w:rsidRDefault="00EF7A6D">
    <w:pPr>
      <w:pStyle w:val="Header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178"/>
      <w:gridCol w:w="5418"/>
      <w:gridCol w:w="1000"/>
      <w:gridCol w:w="1821"/>
    </w:tblGrid>
    <w:tr w:rsidR="00EF7A6D" w:rsidRPr="00C7069E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EF7A6D" w:rsidRPr="00C7069E" w:rsidRDefault="00EF7A6D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EF7A6D" w:rsidRPr="00C7069E" w:rsidRDefault="00EF7A6D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C7069E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EF7A6D" w:rsidRPr="00C7069E" w:rsidRDefault="00EF7A6D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EF7A6D" w:rsidRPr="00C7069E" w:rsidRDefault="00EF7A6D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EF7A6D" w:rsidRPr="00C7069E" w:rsidRDefault="00EF7A6D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EF7A6D" w:rsidRPr="00C7069E" w:rsidRDefault="00EF7A6D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EF7A6D" w:rsidRPr="00C7069E" w:rsidRDefault="00EF7A6D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EF7A6D" w:rsidRPr="00B031B2" w:rsidRDefault="00EF7A6D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5F8E"/>
    <w:rsid w:val="003B045D"/>
    <w:rsid w:val="004718D2"/>
    <w:rsid w:val="004A2931"/>
    <w:rsid w:val="004A4378"/>
    <w:rsid w:val="00900758"/>
    <w:rsid w:val="009B4004"/>
    <w:rsid w:val="00B031B2"/>
    <w:rsid w:val="00C12759"/>
    <w:rsid w:val="00C7069E"/>
    <w:rsid w:val="00E74B91"/>
    <w:rsid w:val="00EF7A6D"/>
    <w:rsid w:val="00FD2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203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61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2</Pages>
  <Words>88</Words>
  <Characters>502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</dc:creator>
  <cp:keywords/>
  <dc:description/>
  <cp:lastModifiedBy>Admin</cp:lastModifiedBy>
  <cp:revision>3</cp:revision>
  <cp:lastPrinted>2015-01-13T14:14:00Z</cp:lastPrinted>
  <dcterms:created xsi:type="dcterms:W3CDTF">2015-01-13T14:01:00Z</dcterms:created>
  <dcterms:modified xsi:type="dcterms:W3CDTF">2015-02-23T17:10:00Z</dcterms:modified>
</cp:coreProperties>
</file>