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8C4" w:rsidRDefault="006868C4" w:rsidP="00B67EB4">
      <w:pPr>
        <w:rPr>
          <w:rFonts w:ascii="Times New Roman" w:hAnsi="Times New Roman"/>
          <w:b/>
          <w:sz w:val="24"/>
          <w:szCs w:val="24"/>
          <w:lang w:val="es-ES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  <w:lang w:val="es-ES"/>
        </w:rPr>
        <w:t>ŞCOALA PRIMARĂ SĂLAŞU DE SUS</w:t>
      </w:r>
    </w:p>
    <w:p w:rsidR="006868C4" w:rsidRDefault="006868C4" w:rsidP="00B67EB4">
      <w:pPr>
        <w:rPr>
          <w:rFonts w:ascii="Times New Roman" w:hAnsi="Times New Roman"/>
          <w:b/>
          <w:sz w:val="24"/>
          <w:szCs w:val="24"/>
          <w:lang w:val="es-ES"/>
        </w:rPr>
      </w:pPr>
      <w:r>
        <w:rPr>
          <w:rFonts w:ascii="Times New Roman" w:hAnsi="Times New Roman"/>
          <w:b/>
          <w:sz w:val="24"/>
          <w:szCs w:val="24"/>
          <w:lang w:val="es-ES"/>
        </w:rPr>
        <w:t>NR . 347 / 27.02.2015</w:t>
      </w:r>
    </w:p>
    <w:p w:rsidR="006868C4" w:rsidRDefault="006868C4" w:rsidP="00B67EB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s-E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6868C4" w:rsidRDefault="006868C4" w:rsidP="00B67EB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6868C4" w:rsidRDefault="006868C4" w:rsidP="00B67EB4">
      <w:pPr>
        <w:rPr>
          <w:szCs w:val="28"/>
          <w:lang w:val="es-E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6868C4" w:rsidTr="00B67EB4">
        <w:trPr>
          <w:trHeight w:val="410"/>
        </w:trPr>
        <w:tc>
          <w:tcPr>
            <w:tcW w:w="2651" w:type="dxa"/>
          </w:tcPr>
          <w:p w:rsidR="006868C4" w:rsidRDefault="006868C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68C4" w:rsidRDefault="006868C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UNITATEA DE ÎNV.</w:t>
            </w:r>
          </w:p>
          <w:p w:rsidR="006868C4" w:rsidRDefault="006868C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6868C4" w:rsidRDefault="006868C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6868C4" w:rsidRDefault="006868C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68C4" w:rsidRDefault="006868C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6868C4" w:rsidRDefault="006868C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6868C4" w:rsidRDefault="006868C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68C4" w:rsidRDefault="006868C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6868C4" w:rsidRDefault="006868C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(4-5ani)</w:t>
            </w:r>
          </w:p>
        </w:tc>
        <w:tc>
          <w:tcPr>
            <w:tcW w:w="2413" w:type="dxa"/>
          </w:tcPr>
          <w:p w:rsidR="006868C4" w:rsidRDefault="006868C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68C4" w:rsidRDefault="006868C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6868C4" w:rsidRDefault="006868C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6868C4" w:rsidRDefault="006868C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68C4" w:rsidRDefault="006868C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6868C4" w:rsidRPr="00B67EB4" w:rsidTr="00B67EB4">
        <w:trPr>
          <w:trHeight w:val="410"/>
        </w:trPr>
        <w:tc>
          <w:tcPr>
            <w:tcW w:w="2651" w:type="dxa"/>
          </w:tcPr>
          <w:p w:rsidR="006868C4" w:rsidRDefault="006868C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ŞCOALA PRIMARĂ SĂLAŞU DE SUS</w:t>
            </w:r>
          </w:p>
        </w:tc>
        <w:tc>
          <w:tcPr>
            <w:tcW w:w="1275" w:type="dxa"/>
          </w:tcPr>
          <w:p w:rsidR="006868C4" w:rsidRDefault="006868C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2413" w:type="dxa"/>
          </w:tcPr>
          <w:p w:rsidR="006868C4" w:rsidRDefault="006868C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2413" w:type="dxa"/>
          </w:tcPr>
          <w:p w:rsidR="006868C4" w:rsidRDefault="006868C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413" w:type="dxa"/>
          </w:tcPr>
          <w:p w:rsidR="006868C4" w:rsidRDefault="006868C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799" w:type="dxa"/>
          </w:tcPr>
          <w:p w:rsidR="006868C4" w:rsidRPr="00B67EB4" w:rsidRDefault="006868C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7EB4">
              <w:rPr>
                <w:rFonts w:ascii="Times New Roman" w:hAnsi="Times New Roman"/>
                <w:b/>
                <w:sz w:val="24"/>
                <w:szCs w:val="24"/>
              </w:rPr>
              <w:t>Grădini</w:t>
            </w:r>
            <w:r w:rsidRPr="00B67EB4">
              <w:rPr>
                <w:rFonts w:ascii="Tahoma" w:hAnsi="Tahoma" w:cs="Tahoma"/>
                <w:b/>
                <w:sz w:val="24"/>
                <w:szCs w:val="24"/>
              </w:rPr>
              <w:t>ț</w:t>
            </w:r>
            <w:r w:rsidRPr="00B67EB4">
              <w:rPr>
                <w:rFonts w:ascii="Times New Roman" w:hAnsi="Times New Roman"/>
                <w:b/>
                <w:sz w:val="24"/>
                <w:szCs w:val="24"/>
              </w:rPr>
              <w:t>ele func</w:t>
            </w:r>
            <w:r w:rsidRPr="00B67EB4">
              <w:rPr>
                <w:rFonts w:ascii="Tahoma" w:hAnsi="Tahoma" w:cs="Tahoma"/>
                <w:b/>
                <w:sz w:val="24"/>
                <w:szCs w:val="24"/>
              </w:rPr>
              <w:t>ț</w:t>
            </w:r>
            <w:r w:rsidRPr="00B67EB4">
              <w:rPr>
                <w:rFonts w:ascii="Times New Roman" w:hAnsi="Times New Roman"/>
                <w:b/>
                <w:sz w:val="24"/>
                <w:szCs w:val="24"/>
              </w:rPr>
              <w:t xml:space="preserve">ionează cu grupă combinată </w:t>
            </w:r>
          </w:p>
        </w:tc>
      </w:tr>
    </w:tbl>
    <w:p w:rsidR="006868C4" w:rsidRDefault="006868C4" w:rsidP="00B67EB4">
      <w:pPr>
        <w:ind w:firstLine="720"/>
        <w:rPr>
          <w:rFonts w:ascii="Times New Roman" w:hAnsi="Times New Roman"/>
          <w:b/>
          <w:sz w:val="24"/>
          <w:szCs w:val="24"/>
        </w:rPr>
      </w:pPr>
    </w:p>
    <w:p w:rsidR="006868C4" w:rsidRDefault="006868C4" w:rsidP="00B67EB4">
      <w:pPr>
        <w:ind w:firstLine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DIRECTOR ;</w:t>
      </w:r>
    </w:p>
    <w:p w:rsidR="006868C4" w:rsidRDefault="006868C4" w:rsidP="00B67EB4">
      <w:pPr>
        <w:ind w:firstLine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Prof. Meliţă Simona Delia</w:t>
      </w:r>
    </w:p>
    <w:p w:rsidR="006868C4" w:rsidRPr="00B67EB4" w:rsidRDefault="006868C4" w:rsidP="00B67EB4">
      <w:pPr>
        <w:rPr>
          <w:szCs w:val="24"/>
        </w:rPr>
      </w:pPr>
    </w:p>
    <w:sectPr w:rsidR="006868C4" w:rsidRPr="00B67EB4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8C4" w:rsidRDefault="006868C4" w:rsidP="00B031B2">
      <w:pPr>
        <w:spacing w:after="0" w:line="240" w:lineRule="auto"/>
      </w:pPr>
      <w:r>
        <w:separator/>
      </w:r>
    </w:p>
  </w:endnote>
  <w:endnote w:type="continuationSeparator" w:id="0">
    <w:p w:rsidR="006868C4" w:rsidRDefault="006868C4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8C4" w:rsidRPr="00B031B2" w:rsidRDefault="006868C4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514"/>
    </w:tblGrid>
    <w:tr w:rsidR="006868C4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6868C4" w:rsidRPr="000109A9" w:rsidRDefault="006868C4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6868C4" w:rsidRPr="00174564" w:rsidRDefault="006868C4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6868C4" w:rsidRPr="00174564" w:rsidRDefault="006868C4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6868C4" w:rsidRPr="00174564" w:rsidRDefault="006868C4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6868C4" w:rsidRPr="00174564" w:rsidRDefault="006868C4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6868C4" w:rsidRDefault="006868C4">
    <w:pPr>
      <w:pStyle w:val="Footer"/>
    </w:pPr>
  </w:p>
  <w:p w:rsidR="006868C4" w:rsidRDefault="006868C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8C4" w:rsidRDefault="006868C4" w:rsidP="00B031B2">
      <w:pPr>
        <w:spacing w:after="0" w:line="240" w:lineRule="auto"/>
      </w:pPr>
      <w:r>
        <w:separator/>
      </w:r>
    </w:p>
  </w:footnote>
  <w:footnote w:type="continuationSeparator" w:id="0">
    <w:p w:rsidR="006868C4" w:rsidRDefault="006868C4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8C4" w:rsidRDefault="006868C4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569"/>
      <w:gridCol w:w="7765"/>
      <w:gridCol w:w="1449"/>
      <w:gridCol w:w="2623"/>
    </w:tblGrid>
    <w:tr w:rsidR="006868C4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6868C4" w:rsidRPr="00174564" w:rsidRDefault="006868C4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6868C4" w:rsidRPr="00174564" w:rsidRDefault="006868C4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6868C4" w:rsidRPr="00174564" w:rsidRDefault="006868C4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6868C4" w:rsidRPr="00174564" w:rsidRDefault="006868C4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6868C4" w:rsidRPr="00174564" w:rsidRDefault="006868C4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6868C4" w:rsidRPr="00174564" w:rsidRDefault="006868C4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6868C4" w:rsidRPr="00174564" w:rsidRDefault="006868C4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6868C4" w:rsidRPr="00B031B2" w:rsidRDefault="006868C4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52550"/>
    <w:rsid w:val="00174564"/>
    <w:rsid w:val="0025306C"/>
    <w:rsid w:val="00280069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868C4"/>
    <w:rsid w:val="006F73DC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4065E"/>
    <w:rsid w:val="00B67EB4"/>
    <w:rsid w:val="00BD61CA"/>
    <w:rsid w:val="00C56CBE"/>
    <w:rsid w:val="00C93DF7"/>
    <w:rsid w:val="00D0014E"/>
    <w:rsid w:val="00D059F5"/>
    <w:rsid w:val="00D56BA7"/>
    <w:rsid w:val="00D65B34"/>
    <w:rsid w:val="00D94675"/>
    <w:rsid w:val="00E74B91"/>
    <w:rsid w:val="00E76723"/>
    <w:rsid w:val="00ED07C6"/>
    <w:rsid w:val="00F067C6"/>
    <w:rsid w:val="00F86208"/>
    <w:rsid w:val="00FF1A7C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40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94</Words>
  <Characters>542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zzz</cp:lastModifiedBy>
  <cp:revision>3</cp:revision>
  <cp:lastPrinted>2015-03-02T11:11:00Z</cp:lastPrinted>
  <dcterms:created xsi:type="dcterms:W3CDTF">2015-02-26T14:55:00Z</dcterms:created>
  <dcterms:modified xsi:type="dcterms:W3CDTF">2015-03-02T11:18:00Z</dcterms:modified>
</cp:coreProperties>
</file>