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Număr total de locuri libere pe </w:t>
            </w:r>
            <w:proofErr w:type="spellStart"/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grădiniţă</w:t>
            </w:r>
            <w:proofErr w:type="spellEnd"/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  <w:proofErr w:type="spellEnd"/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381E52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ȘCOALA GIMNAZIALĂ ,, AVRAM IANCU ,, BAIA DE CRIȘ</w:t>
            </w:r>
          </w:p>
        </w:tc>
        <w:tc>
          <w:tcPr>
            <w:tcW w:w="1275" w:type="dxa"/>
          </w:tcPr>
          <w:p w:rsidR="00435BE0" w:rsidRPr="009C5B1E" w:rsidRDefault="00381E52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3" w:type="dxa"/>
          </w:tcPr>
          <w:p w:rsidR="00435BE0" w:rsidRDefault="00381E52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413" w:type="dxa"/>
          </w:tcPr>
          <w:p w:rsidR="00435BE0" w:rsidRDefault="00381E52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413" w:type="dxa"/>
          </w:tcPr>
          <w:p w:rsidR="00435BE0" w:rsidRDefault="00381E52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sectPr w:rsidR="00435BE0" w:rsidRPr="005225B5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230" w:rsidRDefault="00A55230" w:rsidP="00B031B2">
      <w:pPr>
        <w:spacing w:after="0" w:line="240" w:lineRule="auto"/>
      </w:pPr>
      <w:r>
        <w:separator/>
      </w:r>
    </w:p>
  </w:endnote>
  <w:endnote w:type="continuationSeparator" w:id="0">
    <w:p w:rsidR="00A55230" w:rsidRDefault="00A55230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Str. Gh. </w:t>
          </w:r>
          <w:proofErr w:type="spellStart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Baritiu</w:t>
          </w:r>
          <w:proofErr w:type="spellEnd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435BE0" w:rsidRPr="00174564" w:rsidRDefault="00A5523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230" w:rsidRDefault="00A55230" w:rsidP="00B031B2">
      <w:pPr>
        <w:spacing w:after="0" w:line="240" w:lineRule="auto"/>
      </w:pPr>
      <w:r>
        <w:separator/>
      </w:r>
    </w:p>
  </w:footnote>
  <w:footnote w:type="continuationSeparator" w:id="0">
    <w:p w:rsidR="00A55230" w:rsidRDefault="00A55230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A55230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A5523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81E52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A55230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5:docId w15:val="{CD30710F-650C-4F6F-8175-1FFEA4997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F2702635-5F67-42E2-91BE-8F6C4BE0F872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19</TotalTime>
  <Pages>1</Pages>
  <Words>54</Words>
  <Characters>317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MECTS</cp:lastModifiedBy>
  <cp:revision>12</cp:revision>
  <cp:lastPrinted>2015-01-13T14:14:00Z</cp:lastPrinted>
  <dcterms:created xsi:type="dcterms:W3CDTF">2015-01-19T09:28:00Z</dcterms:created>
  <dcterms:modified xsi:type="dcterms:W3CDTF">2015-03-02T12:29:00Z</dcterms:modified>
</cp:coreProperties>
</file>