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127" w:rsidRDefault="007A5127" w:rsidP="00DF33ED">
      <w:pPr>
        <w:rPr>
          <w:rFonts w:ascii="Times New Roman" w:hAnsi="Times New Roman"/>
          <w:b/>
          <w:sz w:val="24"/>
          <w:szCs w:val="24"/>
          <w:lang w:val="pt-BR"/>
        </w:rPr>
      </w:pPr>
    </w:p>
    <w:p w:rsidR="007A5127" w:rsidRPr="00BF2A49" w:rsidRDefault="007A5127" w:rsidP="00DF33ED">
      <w:pPr>
        <w:rPr>
          <w:rFonts w:ascii="Times New Roman" w:hAnsi="Times New Roman"/>
          <w:b/>
          <w:sz w:val="24"/>
          <w:szCs w:val="24"/>
          <w:lang w:val="pt-BR"/>
        </w:rPr>
      </w:pPr>
      <w:r w:rsidRPr="00BF2A49">
        <w:rPr>
          <w:rFonts w:ascii="Times New Roman" w:hAnsi="Times New Roman"/>
          <w:b/>
          <w:sz w:val="24"/>
          <w:szCs w:val="24"/>
          <w:lang w:val="pt-BR"/>
        </w:rPr>
        <w:t>LICEUL DE ARTE ,,SIGISMUND TODUTA’’Deva</w:t>
      </w:r>
    </w:p>
    <w:p w:rsidR="007A5127" w:rsidRPr="00BF2A49" w:rsidRDefault="007A5127" w:rsidP="00D45F0A">
      <w:pPr>
        <w:rPr>
          <w:rFonts w:ascii="Times New Roman" w:hAnsi="Times New Roman"/>
          <w:b/>
          <w:sz w:val="24"/>
          <w:szCs w:val="24"/>
          <w:lang w:val="pt-BR"/>
        </w:rPr>
      </w:pPr>
      <w:r w:rsidRPr="00BF2A49">
        <w:rPr>
          <w:rFonts w:ascii="Times New Roman" w:hAnsi="Times New Roman"/>
          <w:b/>
          <w:sz w:val="24"/>
          <w:szCs w:val="24"/>
          <w:lang w:val="pt-BR"/>
        </w:rPr>
        <w:t>Nr.</w:t>
      </w:r>
      <w:r>
        <w:rPr>
          <w:rFonts w:ascii="Times New Roman" w:hAnsi="Times New Roman"/>
          <w:b/>
          <w:sz w:val="24"/>
          <w:szCs w:val="24"/>
          <w:lang w:val="pt-BR"/>
        </w:rPr>
        <w:t xml:space="preserve"> 1535 </w:t>
      </w:r>
      <w:r w:rsidRPr="00BF2A49">
        <w:rPr>
          <w:rFonts w:ascii="Times New Roman" w:hAnsi="Times New Roman"/>
          <w:b/>
          <w:sz w:val="24"/>
          <w:szCs w:val="24"/>
          <w:lang w:val="pt-BR"/>
        </w:rPr>
        <w:t>/27.02.2015</w:t>
      </w:r>
    </w:p>
    <w:p w:rsidR="007A5127" w:rsidRDefault="007A5127" w:rsidP="005225B5">
      <w:pPr>
        <w:jc w:val="center"/>
        <w:rPr>
          <w:rFonts w:ascii="Times New Roman" w:hAnsi="Times New Roman"/>
          <w:b/>
          <w:sz w:val="24"/>
          <w:szCs w:val="24"/>
        </w:rPr>
      </w:pPr>
      <w:r w:rsidRPr="00D45F0A">
        <w:rPr>
          <w:rFonts w:ascii="Times New Roman" w:hAnsi="Times New Roman"/>
          <w:b/>
          <w:sz w:val="24"/>
          <w:szCs w:val="24"/>
          <w:lang w:val="pt-BR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7A5127" w:rsidRPr="00D45F0A" w:rsidRDefault="007A5127" w:rsidP="00D45F0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7A5127" w:rsidRPr="009C5B1E" w:rsidTr="009E298B">
        <w:trPr>
          <w:trHeight w:val="410"/>
        </w:trPr>
        <w:tc>
          <w:tcPr>
            <w:tcW w:w="2651" w:type="dxa"/>
          </w:tcPr>
          <w:p w:rsidR="007A5127" w:rsidRDefault="007A512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A5127" w:rsidRDefault="007A5127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7A5127" w:rsidRPr="009C5B1E" w:rsidRDefault="007A5127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7A5127" w:rsidRPr="009C5B1E" w:rsidRDefault="007A512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7A5127" w:rsidRDefault="007A512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A5127" w:rsidRDefault="007A5127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7A5127" w:rsidRPr="009C5B1E" w:rsidRDefault="007A5127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7A5127" w:rsidRDefault="007A512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A5127" w:rsidRDefault="007A512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7A5127" w:rsidRPr="009C5B1E" w:rsidRDefault="007A512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7A5127" w:rsidRDefault="007A512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A5127" w:rsidRDefault="007A5127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7A5127" w:rsidRPr="009C5B1E" w:rsidRDefault="007A5127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7A5127" w:rsidRDefault="007A5127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A5127" w:rsidRPr="009C5B1E" w:rsidRDefault="007A5127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7A5127" w:rsidRPr="009C5B1E" w:rsidTr="009E298B">
        <w:trPr>
          <w:trHeight w:val="410"/>
        </w:trPr>
        <w:tc>
          <w:tcPr>
            <w:tcW w:w="2651" w:type="dxa"/>
          </w:tcPr>
          <w:p w:rsidR="007A5127" w:rsidRPr="00BF2A49" w:rsidRDefault="007A5127" w:rsidP="00BF2A49">
            <w:pPr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BF2A49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LICEUL DE ARTE ,,SIGISMUND TODUTA’’Deva</w:t>
            </w:r>
          </w:p>
          <w:p w:rsidR="007A5127" w:rsidRDefault="007A5127" w:rsidP="00843F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7A5127" w:rsidRPr="009C5B1E" w:rsidRDefault="007A5127" w:rsidP="00843F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</w:t>
            </w:r>
          </w:p>
        </w:tc>
        <w:tc>
          <w:tcPr>
            <w:tcW w:w="2413" w:type="dxa"/>
          </w:tcPr>
          <w:p w:rsidR="007A5127" w:rsidRDefault="007A5127" w:rsidP="00C97E7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2413" w:type="dxa"/>
          </w:tcPr>
          <w:p w:rsidR="007A5127" w:rsidRDefault="007A5127" w:rsidP="00843F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7A5127" w:rsidRDefault="007A5127" w:rsidP="00843F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799" w:type="dxa"/>
          </w:tcPr>
          <w:p w:rsidR="007A5127" w:rsidRDefault="007A5127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7A5127" w:rsidRDefault="007A5127" w:rsidP="00B66D96">
      <w:pPr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p w:rsidR="007A5127" w:rsidRDefault="007A5127" w:rsidP="00B66D96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Director,                                                                                                                             Responsabil comisie prescolari,</w:t>
      </w:r>
    </w:p>
    <w:p w:rsidR="007A5127" w:rsidRPr="003417AD" w:rsidRDefault="007A5127" w:rsidP="00B66D96">
      <w:pPr>
        <w:ind w:firstLine="720"/>
        <w:rPr>
          <w:rFonts w:ascii="Times New Roman" w:hAnsi="Times New Roman"/>
          <w:sz w:val="24"/>
          <w:szCs w:val="24"/>
          <w:lang w:val="it-IT"/>
        </w:rPr>
      </w:pPr>
      <w:r w:rsidRPr="003417AD">
        <w:rPr>
          <w:rFonts w:ascii="Times New Roman" w:hAnsi="Times New Roman"/>
          <w:sz w:val="24"/>
          <w:szCs w:val="24"/>
          <w:lang w:val="it-IT"/>
        </w:rPr>
        <w:t xml:space="preserve">Prof. Mihut Gheorghe Ioan                                                                                                      Prof. inv. </w:t>
      </w:r>
      <w:r>
        <w:rPr>
          <w:rFonts w:ascii="Times New Roman" w:hAnsi="Times New Roman"/>
          <w:sz w:val="24"/>
          <w:szCs w:val="24"/>
          <w:lang w:val="it-IT"/>
        </w:rPr>
        <w:t>p</w:t>
      </w:r>
      <w:r w:rsidRPr="003417AD">
        <w:rPr>
          <w:rFonts w:ascii="Times New Roman" w:hAnsi="Times New Roman"/>
          <w:sz w:val="24"/>
          <w:szCs w:val="24"/>
          <w:lang w:val="it-IT"/>
        </w:rPr>
        <w:t>rescolar Cioran Mihaela</w:t>
      </w:r>
    </w:p>
    <w:sectPr w:rsidR="007A5127" w:rsidRPr="003417AD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127" w:rsidRDefault="007A5127" w:rsidP="00B031B2">
      <w:pPr>
        <w:spacing w:after="0" w:line="240" w:lineRule="auto"/>
      </w:pPr>
      <w:r>
        <w:separator/>
      </w:r>
    </w:p>
  </w:endnote>
  <w:endnote w:type="continuationSeparator" w:id="0">
    <w:p w:rsidR="007A5127" w:rsidRDefault="007A5127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127" w:rsidRPr="00B031B2" w:rsidRDefault="007A5127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514"/>
    </w:tblGrid>
    <w:tr w:rsidR="007A5127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7A5127" w:rsidRPr="000109A9" w:rsidRDefault="007A5127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7A5127" w:rsidRPr="00174564" w:rsidRDefault="007A5127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7A5127" w:rsidRPr="00174564" w:rsidRDefault="007A5127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7A5127" w:rsidRPr="00174564" w:rsidRDefault="007A5127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7A5127" w:rsidRPr="00174564" w:rsidRDefault="007A5127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7A5127" w:rsidRDefault="007A5127">
    <w:pPr>
      <w:pStyle w:val="Footer"/>
    </w:pPr>
  </w:p>
  <w:p w:rsidR="007A5127" w:rsidRDefault="007A512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127" w:rsidRDefault="007A5127" w:rsidP="00B031B2">
      <w:pPr>
        <w:spacing w:after="0" w:line="240" w:lineRule="auto"/>
      </w:pPr>
      <w:r>
        <w:separator/>
      </w:r>
    </w:p>
  </w:footnote>
  <w:footnote w:type="continuationSeparator" w:id="0">
    <w:p w:rsidR="007A5127" w:rsidRDefault="007A5127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127" w:rsidRDefault="007A5127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569"/>
      <w:gridCol w:w="7765"/>
      <w:gridCol w:w="1449"/>
      <w:gridCol w:w="2623"/>
    </w:tblGrid>
    <w:tr w:rsidR="007A5127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7A5127" w:rsidRPr="00174564" w:rsidRDefault="007A5127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7A5127" w:rsidRPr="00174564" w:rsidRDefault="007A5127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7A5127" w:rsidRPr="00174564" w:rsidRDefault="007A5127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7A5127" w:rsidRPr="00174564" w:rsidRDefault="007A5127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7A5127" w:rsidRPr="00174564" w:rsidRDefault="007A5127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7A5127" w:rsidRPr="00174564" w:rsidRDefault="007A5127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7A5127" w:rsidRPr="00174564" w:rsidRDefault="007A5127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7A5127" w:rsidRPr="00B031B2" w:rsidRDefault="007A5127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025AA3"/>
    <w:rsid w:val="0004148F"/>
    <w:rsid w:val="000A5109"/>
    <w:rsid w:val="00101755"/>
    <w:rsid w:val="0011364F"/>
    <w:rsid w:val="00174564"/>
    <w:rsid w:val="00186A1F"/>
    <w:rsid w:val="001D23E5"/>
    <w:rsid w:val="0025306C"/>
    <w:rsid w:val="00297C92"/>
    <w:rsid w:val="002D25BC"/>
    <w:rsid w:val="003417AD"/>
    <w:rsid w:val="00344914"/>
    <w:rsid w:val="00347707"/>
    <w:rsid w:val="003B045D"/>
    <w:rsid w:val="003E1866"/>
    <w:rsid w:val="003E4747"/>
    <w:rsid w:val="00435BE0"/>
    <w:rsid w:val="0048321C"/>
    <w:rsid w:val="0048766B"/>
    <w:rsid w:val="004F77A9"/>
    <w:rsid w:val="005039CF"/>
    <w:rsid w:val="00513DB2"/>
    <w:rsid w:val="005225B5"/>
    <w:rsid w:val="00603FA6"/>
    <w:rsid w:val="00623793"/>
    <w:rsid w:val="006F73DC"/>
    <w:rsid w:val="00714CD3"/>
    <w:rsid w:val="00762BB5"/>
    <w:rsid w:val="007A5127"/>
    <w:rsid w:val="007F7098"/>
    <w:rsid w:val="0080121B"/>
    <w:rsid w:val="00812A2B"/>
    <w:rsid w:val="00843F8A"/>
    <w:rsid w:val="008F214D"/>
    <w:rsid w:val="009978EE"/>
    <w:rsid w:val="009C5B1E"/>
    <w:rsid w:val="009E298B"/>
    <w:rsid w:val="00B031B2"/>
    <w:rsid w:val="00B07141"/>
    <w:rsid w:val="00B4065E"/>
    <w:rsid w:val="00B66D96"/>
    <w:rsid w:val="00BB0D05"/>
    <w:rsid w:val="00BD61CA"/>
    <w:rsid w:val="00BF2A49"/>
    <w:rsid w:val="00C56CBE"/>
    <w:rsid w:val="00C97E7F"/>
    <w:rsid w:val="00D0014E"/>
    <w:rsid w:val="00D15530"/>
    <w:rsid w:val="00D45F0A"/>
    <w:rsid w:val="00D56BA7"/>
    <w:rsid w:val="00D65B34"/>
    <w:rsid w:val="00DF33ED"/>
    <w:rsid w:val="00E74B91"/>
    <w:rsid w:val="00E76723"/>
    <w:rsid w:val="00E87215"/>
    <w:rsid w:val="00EA6783"/>
    <w:rsid w:val="00ED07C6"/>
    <w:rsid w:val="00F067C6"/>
    <w:rsid w:val="00F86208"/>
    <w:rsid w:val="00FC3185"/>
    <w:rsid w:val="00FD10A0"/>
    <w:rsid w:val="00FD4CAF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kern w:val="32"/>
      <w:sz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imes New Roman"/>
      <w:sz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link w:val="Heading1"/>
    <w:uiPriority w:val="99"/>
    <w:locked/>
    <w:rsid w:val="000109A9"/>
    <w:rPr>
      <w:rFonts w:ascii="Cambria" w:hAnsi="Cambria"/>
      <w:b/>
      <w:kern w:val="32"/>
      <w:sz w:val="32"/>
      <w:lang w:val="en-US" w:eastAsia="en-US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398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</Pages>
  <Words>113</Words>
  <Characters>645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Mihai Iancu</cp:lastModifiedBy>
  <cp:revision>8</cp:revision>
  <cp:lastPrinted>2015-03-03T11:38:00Z</cp:lastPrinted>
  <dcterms:created xsi:type="dcterms:W3CDTF">2015-03-03T11:08:00Z</dcterms:created>
  <dcterms:modified xsi:type="dcterms:W3CDTF">2015-03-03T11:41:00Z</dcterms:modified>
</cp:coreProperties>
</file>