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3B0" w:rsidRPr="006B5BAF" w:rsidRDefault="002613B0" w:rsidP="006B5BAF">
      <w:pPr>
        <w:jc w:val="center"/>
        <w:rPr>
          <w:b/>
          <w:bCs/>
          <w:sz w:val="28"/>
          <w:szCs w:val="28"/>
        </w:rPr>
      </w:pPr>
      <w:r w:rsidRPr="006B5BAF">
        <w:rPr>
          <w:b/>
          <w:bCs/>
          <w:sz w:val="28"/>
          <w:szCs w:val="28"/>
        </w:rPr>
        <w:t>TABEL CU  REZULTATELE LA OLIMPIADA DE PEDAGOGIE-PSIHOLOGIE</w:t>
      </w:r>
    </w:p>
    <w:p w:rsidR="002613B0" w:rsidRPr="00F2032C" w:rsidRDefault="002613B0" w:rsidP="00F2032C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FAZA JUDEȚEANĂ, </w:t>
      </w:r>
      <w:r>
        <w:rPr>
          <w:rFonts w:ascii="Times New Roman" w:hAnsi="Times New Roman" w:cs="Times New Roman"/>
          <w:sz w:val="28"/>
          <w:szCs w:val="28"/>
        </w:rPr>
        <w:t>Februarie 2015</w:t>
      </w:r>
    </w:p>
    <w:tbl>
      <w:tblPr>
        <w:tblW w:w="9610" w:type="dxa"/>
        <w:tblInd w:w="-106" w:type="dxa"/>
        <w:tblLook w:val="00A0"/>
      </w:tblPr>
      <w:tblGrid>
        <w:gridCol w:w="534"/>
        <w:gridCol w:w="1957"/>
        <w:gridCol w:w="794"/>
        <w:gridCol w:w="4138"/>
        <w:gridCol w:w="933"/>
        <w:gridCol w:w="1255"/>
      </w:tblGrid>
      <w:tr w:rsidR="002613B0" w:rsidRPr="00F276BF">
        <w:trPr>
          <w:trHeight w:val="67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B43B52" w:rsidRDefault="002613B0" w:rsidP="006B5BAF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43B52">
              <w:rPr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B43B52" w:rsidRDefault="002613B0" w:rsidP="006B5BAF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43B52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Nume </w:t>
            </w:r>
            <w:r w:rsidRPr="00B43B52">
              <w:rPr>
                <w:rFonts w:ascii="Gill Sans MT" w:hAnsi="Gill Sans MT" w:cs="Gill Sans MT"/>
                <w:b/>
                <w:bCs/>
                <w:color w:val="000000"/>
                <w:sz w:val="20"/>
                <w:szCs w:val="20"/>
                <w:lang w:eastAsia="ro-RO"/>
              </w:rPr>
              <w:t>ş</w:t>
            </w:r>
            <w:r w:rsidRPr="00B43B52">
              <w:rPr>
                <w:b/>
                <w:bCs/>
                <w:color w:val="000000"/>
                <w:sz w:val="20"/>
                <w:szCs w:val="20"/>
                <w:lang w:eastAsia="ro-RO"/>
              </w:rPr>
              <w:t>i prenume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B43B52" w:rsidRDefault="002613B0" w:rsidP="006B5BAF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43B52">
              <w:rPr>
                <w:b/>
                <w:bCs/>
                <w:color w:val="000000"/>
                <w:sz w:val="20"/>
                <w:szCs w:val="20"/>
                <w:lang w:eastAsia="ro-RO"/>
              </w:rPr>
              <w:t>Clasa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B43B52" w:rsidRDefault="002613B0" w:rsidP="006B5BAF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43B52">
              <w:rPr>
                <w:b/>
                <w:bCs/>
                <w:color w:val="000000"/>
                <w:sz w:val="20"/>
                <w:szCs w:val="20"/>
                <w:lang w:eastAsia="ro-RO"/>
              </w:rPr>
              <w:t>Di</w:t>
            </w:r>
            <w:r w:rsidRPr="00B43B52">
              <w:rPr>
                <w:rFonts w:ascii="Gill Sans MT" w:hAnsi="Gill Sans MT" w:cs="Gill Sans MT"/>
                <w:b/>
                <w:bCs/>
                <w:color w:val="000000"/>
                <w:sz w:val="20"/>
                <w:szCs w:val="20"/>
                <w:lang w:eastAsia="ro-RO"/>
              </w:rPr>
              <w:t>s</w:t>
            </w:r>
            <w:r w:rsidRPr="00B43B52">
              <w:rPr>
                <w:b/>
                <w:bCs/>
                <w:color w:val="000000"/>
                <w:sz w:val="20"/>
                <w:szCs w:val="20"/>
                <w:lang w:eastAsia="ro-RO"/>
              </w:rPr>
              <w:t>ciplina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B43B52" w:rsidRDefault="002613B0" w:rsidP="006B5BAF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43B52">
              <w:rPr>
                <w:b/>
                <w:bCs/>
                <w:color w:val="000000"/>
                <w:sz w:val="20"/>
                <w:szCs w:val="20"/>
                <w:lang w:eastAsia="ro-RO"/>
              </w:rPr>
              <w:t>Nota obținută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B43B52" w:rsidRDefault="002613B0" w:rsidP="006B5BAF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43B52">
              <w:rPr>
                <w:b/>
                <w:bCs/>
                <w:color w:val="000000"/>
                <w:sz w:val="20"/>
                <w:szCs w:val="20"/>
                <w:lang w:eastAsia="ro-RO"/>
              </w:rPr>
              <w:t>Profesorul coordonato</w:t>
            </w: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r</w:t>
            </w:r>
          </w:p>
        </w:tc>
      </w:tr>
      <w:tr w:rsidR="002613B0" w:rsidRPr="00F276BF">
        <w:trPr>
          <w:trHeight w:val="34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Adas Mihaela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EB4ED3" w:rsidRDefault="002613B0" w:rsidP="006B5BAF">
            <w:pPr>
              <w:spacing w:after="0" w:line="240" w:lineRule="auto"/>
              <w:jc w:val="center"/>
              <w:rPr>
                <w:color w:val="000000"/>
                <w:lang w:val="pt-PT" w:eastAsia="ro-RO"/>
              </w:rPr>
            </w:pPr>
            <w:r w:rsidRPr="00EB4ED3">
              <w:rPr>
                <w:color w:val="000000"/>
                <w:lang w:val="pt-PT" w:eastAsia="ro-RO"/>
              </w:rPr>
              <w:t xml:space="preserve">Introducere in pedagogie </w:t>
            </w:r>
            <w:r w:rsidRPr="00EB4ED3">
              <w:rPr>
                <w:rFonts w:ascii="Gill Sans MT" w:hAnsi="Gill Sans MT" w:cs="Gill Sans MT"/>
                <w:color w:val="000000"/>
                <w:lang w:val="pt-PT" w:eastAsia="ro-RO"/>
              </w:rPr>
              <w:t>ş</w:t>
            </w:r>
            <w:r w:rsidRPr="00EB4ED3">
              <w:rPr>
                <w:color w:val="000000"/>
                <w:lang w:val="pt-PT" w:eastAsia="ro-RO"/>
              </w:rPr>
              <w:t xml:space="preserve">i teoria </w:t>
            </w:r>
            <w:r w:rsidRPr="00EB4ED3">
              <w:rPr>
                <w:rFonts w:ascii="Gill Sans MT" w:hAnsi="Gill Sans MT" w:cs="Gill Sans MT"/>
                <w:color w:val="000000"/>
                <w:lang w:val="pt-PT" w:eastAsia="ro-RO"/>
              </w:rPr>
              <w:t>ş</w:t>
            </w:r>
            <w:r w:rsidRPr="00EB4ED3">
              <w:rPr>
                <w:color w:val="000000"/>
                <w:lang w:val="pt-PT" w:eastAsia="ro-RO"/>
              </w:rPr>
              <w:t>i metodologia curriculumului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8.25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BF368A" w:rsidRDefault="002613B0" w:rsidP="006B5BAF">
            <w:pPr>
              <w:spacing w:after="0" w:line="240" w:lineRule="auto"/>
              <w:jc w:val="center"/>
              <w:rPr>
                <w:color w:val="000000"/>
                <w:lang w:val="ro-RO"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</w:tc>
      </w:tr>
      <w:tr w:rsidR="002613B0" w:rsidRPr="00F276BF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2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Gala</w:t>
            </w:r>
            <w:r w:rsidRPr="005E5C6F">
              <w:rPr>
                <w:rFonts w:ascii="Times New Roman" w:hAnsi="Times New Roman" w:cs="Times New Roman"/>
                <w:color w:val="000000"/>
                <w:lang w:eastAsia="ro-RO"/>
              </w:rPr>
              <w:t>ţi Ligia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EB4ED3" w:rsidRDefault="002613B0" w:rsidP="00AE04B9">
            <w:pPr>
              <w:spacing w:after="0" w:line="240" w:lineRule="auto"/>
              <w:jc w:val="center"/>
              <w:rPr>
                <w:color w:val="000000"/>
                <w:lang w:val="pt-PT" w:eastAsia="ro-RO"/>
              </w:rPr>
            </w:pPr>
            <w:r w:rsidRPr="00EB4ED3">
              <w:rPr>
                <w:color w:val="000000"/>
                <w:lang w:val="pt-PT" w:eastAsia="ro-RO"/>
              </w:rPr>
              <w:t xml:space="preserve">Introducere in pedagogie </w:t>
            </w:r>
            <w:r w:rsidRPr="00EB4ED3">
              <w:rPr>
                <w:rFonts w:ascii="Gill Sans MT" w:hAnsi="Gill Sans MT" w:cs="Gill Sans MT"/>
                <w:color w:val="000000"/>
                <w:lang w:val="pt-PT" w:eastAsia="ro-RO"/>
              </w:rPr>
              <w:t>ş</w:t>
            </w:r>
            <w:r w:rsidRPr="00EB4ED3">
              <w:rPr>
                <w:color w:val="000000"/>
                <w:lang w:val="pt-PT" w:eastAsia="ro-RO"/>
              </w:rPr>
              <w:t xml:space="preserve">i teoria </w:t>
            </w:r>
            <w:r w:rsidRPr="00EB4ED3">
              <w:rPr>
                <w:rFonts w:ascii="Gill Sans MT" w:hAnsi="Gill Sans MT" w:cs="Gill Sans MT"/>
                <w:color w:val="000000"/>
                <w:lang w:val="pt-PT" w:eastAsia="ro-RO"/>
              </w:rPr>
              <w:t>ş</w:t>
            </w:r>
            <w:r w:rsidRPr="00EB4ED3">
              <w:rPr>
                <w:color w:val="000000"/>
                <w:lang w:val="pt-PT" w:eastAsia="ro-RO"/>
              </w:rPr>
              <w:t>i metodologia curriculumului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9.50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BF368A" w:rsidRDefault="002613B0" w:rsidP="00AE04B9">
            <w:pPr>
              <w:spacing w:after="0" w:line="240" w:lineRule="auto"/>
              <w:jc w:val="center"/>
              <w:rPr>
                <w:color w:val="000000"/>
                <w:lang w:val="ro-RO"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</w:tc>
      </w:tr>
      <w:tr w:rsidR="002613B0" w:rsidRPr="00F276BF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1054D2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3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1054D2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Garna Alina Beatrice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1054D2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EB4ED3" w:rsidRDefault="002613B0" w:rsidP="001054D2">
            <w:pPr>
              <w:spacing w:after="0" w:line="240" w:lineRule="auto"/>
              <w:jc w:val="center"/>
              <w:rPr>
                <w:color w:val="000000"/>
                <w:lang w:val="pt-PT" w:eastAsia="ro-RO"/>
              </w:rPr>
            </w:pPr>
            <w:r w:rsidRPr="00EB4ED3">
              <w:rPr>
                <w:color w:val="000000"/>
                <w:lang w:val="pt-PT" w:eastAsia="ro-RO"/>
              </w:rPr>
              <w:t xml:space="preserve">Introducere in pedagogie </w:t>
            </w:r>
            <w:r w:rsidRPr="00EB4ED3">
              <w:rPr>
                <w:rFonts w:ascii="Gill Sans MT" w:hAnsi="Gill Sans MT" w:cs="Gill Sans MT"/>
                <w:color w:val="000000"/>
                <w:lang w:val="pt-PT" w:eastAsia="ro-RO"/>
              </w:rPr>
              <w:t>ş</w:t>
            </w:r>
            <w:r w:rsidRPr="00EB4ED3">
              <w:rPr>
                <w:color w:val="000000"/>
                <w:lang w:val="pt-PT" w:eastAsia="ro-RO"/>
              </w:rPr>
              <w:t xml:space="preserve">i teoria </w:t>
            </w:r>
            <w:r w:rsidRPr="00EB4ED3">
              <w:rPr>
                <w:rFonts w:ascii="Gill Sans MT" w:hAnsi="Gill Sans MT" w:cs="Gill Sans MT"/>
                <w:color w:val="000000"/>
                <w:lang w:val="pt-PT" w:eastAsia="ro-RO"/>
              </w:rPr>
              <w:t>ş</w:t>
            </w:r>
            <w:r w:rsidRPr="00EB4ED3">
              <w:rPr>
                <w:color w:val="000000"/>
                <w:lang w:val="pt-PT" w:eastAsia="ro-RO"/>
              </w:rPr>
              <w:t>i metodologia curriculumului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1054D2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BF368A" w:rsidRDefault="002613B0" w:rsidP="001054D2">
            <w:pPr>
              <w:spacing w:after="0" w:line="240" w:lineRule="auto"/>
              <w:jc w:val="center"/>
              <w:rPr>
                <w:color w:val="000000"/>
                <w:lang w:val="ro-RO"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</w:tc>
      </w:tr>
      <w:tr w:rsidR="002613B0" w:rsidRPr="00F276BF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Lup Georgiana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EB4ED3" w:rsidRDefault="002613B0" w:rsidP="00AE04B9">
            <w:pPr>
              <w:spacing w:after="0" w:line="240" w:lineRule="auto"/>
              <w:jc w:val="center"/>
              <w:rPr>
                <w:color w:val="000000"/>
                <w:lang w:val="pt-PT" w:eastAsia="ro-RO"/>
              </w:rPr>
            </w:pPr>
            <w:r w:rsidRPr="00EB4ED3">
              <w:rPr>
                <w:color w:val="000000"/>
                <w:lang w:val="pt-PT" w:eastAsia="ro-RO"/>
              </w:rPr>
              <w:t>Introducere in pedagogie şi teoria şi metodologia curriculumului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7.40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13B0" w:rsidRPr="00F276BF" w:rsidRDefault="002613B0" w:rsidP="00AE04B9">
            <w:pPr>
              <w:jc w:val="center"/>
            </w:pPr>
            <w:r w:rsidRPr="00AC6949">
              <w:rPr>
                <w:color w:val="000000"/>
                <w:lang w:eastAsia="ro-RO"/>
              </w:rPr>
              <w:t>Pană Luminița</w:t>
            </w:r>
          </w:p>
        </w:tc>
      </w:tr>
      <w:tr w:rsidR="002613B0" w:rsidRPr="00F276BF">
        <w:trPr>
          <w:trHeight w:val="34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5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Mu</w:t>
            </w:r>
            <w:r w:rsidRPr="005E5C6F">
              <w:rPr>
                <w:rFonts w:ascii="Gill Sans MT" w:hAnsi="Gill Sans MT" w:cs="Gill Sans MT"/>
                <w:color w:val="000000"/>
                <w:lang w:eastAsia="ro-RO"/>
              </w:rPr>
              <w:t>ş</w:t>
            </w:r>
            <w:r w:rsidRPr="005E5C6F">
              <w:rPr>
                <w:color w:val="000000"/>
                <w:lang w:eastAsia="ro-RO"/>
              </w:rPr>
              <w:t>tea Ioana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EB4ED3" w:rsidRDefault="002613B0" w:rsidP="00AE04B9">
            <w:pPr>
              <w:spacing w:after="0" w:line="240" w:lineRule="auto"/>
              <w:jc w:val="center"/>
              <w:rPr>
                <w:color w:val="000000"/>
                <w:lang w:val="pt-PT" w:eastAsia="ro-RO"/>
              </w:rPr>
            </w:pPr>
            <w:r w:rsidRPr="00EB4ED3">
              <w:rPr>
                <w:color w:val="000000"/>
                <w:lang w:val="pt-PT" w:eastAsia="ro-RO"/>
              </w:rPr>
              <w:t>Introducere in pedagogie şi teoria şi metodologia curriculumului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7.80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13B0" w:rsidRPr="00F276BF" w:rsidRDefault="002613B0" w:rsidP="00AE04B9">
            <w:pPr>
              <w:jc w:val="center"/>
            </w:pPr>
            <w:r w:rsidRPr="00AC6949">
              <w:rPr>
                <w:color w:val="000000"/>
                <w:lang w:eastAsia="ro-RO"/>
              </w:rPr>
              <w:t>Pană Luminița</w:t>
            </w:r>
          </w:p>
        </w:tc>
      </w:tr>
      <w:tr w:rsidR="002613B0" w:rsidRPr="00F276BF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6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N</w:t>
            </w:r>
            <w:r w:rsidRPr="005E5C6F">
              <w:rPr>
                <w:rFonts w:ascii="Times New Roman" w:hAnsi="Times New Roman" w:cs="Times New Roman"/>
                <w:color w:val="000000"/>
                <w:lang w:eastAsia="ro-RO"/>
              </w:rPr>
              <w:t>ă</w:t>
            </w:r>
            <w:r w:rsidRPr="005E5C6F">
              <w:rPr>
                <w:color w:val="000000"/>
                <w:lang w:eastAsia="ro-RO"/>
              </w:rPr>
              <w:t>z</w:t>
            </w:r>
            <w:r w:rsidRPr="005E5C6F">
              <w:rPr>
                <w:rFonts w:ascii="Times New Roman" w:hAnsi="Times New Roman" w:cs="Times New Roman"/>
                <w:color w:val="000000"/>
                <w:lang w:eastAsia="ro-RO"/>
              </w:rPr>
              <w:t>ă</w:t>
            </w:r>
            <w:r w:rsidRPr="005E5C6F">
              <w:rPr>
                <w:color w:val="000000"/>
                <w:lang w:eastAsia="ro-RO"/>
              </w:rPr>
              <w:t>rean Flavia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EB4ED3" w:rsidRDefault="002613B0" w:rsidP="00AE04B9">
            <w:pPr>
              <w:spacing w:after="0" w:line="240" w:lineRule="auto"/>
              <w:jc w:val="center"/>
              <w:rPr>
                <w:color w:val="000000"/>
                <w:lang w:val="pt-PT" w:eastAsia="ro-RO"/>
              </w:rPr>
            </w:pPr>
            <w:r w:rsidRPr="00EB4ED3">
              <w:rPr>
                <w:color w:val="000000"/>
                <w:lang w:val="pt-PT" w:eastAsia="ro-RO"/>
              </w:rPr>
              <w:t>Introducere in pedagogie şi teoria şi metodologia curriculumului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7.20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13B0" w:rsidRPr="00F276BF" w:rsidRDefault="002613B0" w:rsidP="00AE04B9">
            <w:pPr>
              <w:jc w:val="center"/>
            </w:pPr>
            <w:r w:rsidRPr="00AC6949">
              <w:rPr>
                <w:color w:val="000000"/>
                <w:lang w:eastAsia="ro-RO"/>
              </w:rPr>
              <w:t>Pană Luminița</w:t>
            </w:r>
          </w:p>
        </w:tc>
      </w:tr>
      <w:tr w:rsidR="002613B0" w:rsidRPr="00F276BF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Oprean Renata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EB4ED3" w:rsidRDefault="002613B0" w:rsidP="00AE04B9">
            <w:pPr>
              <w:spacing w:after="0" w:line="240" w:lineRule="auto"/>
              <w:jc w:val="center"/>
              <w:rPr>
                <w:color w:val="000000"/>
                <w:lang w:val="pt-PT" w:eastAsia="ro-RO"/>
              </w:rPr>
            </w:pPr>
            <w:r w:rsidRPr="00EB4ED3">
              <w:rPr>
                <w:color w:val="000000"/>
                <w:lang w:val="pt-PT" w:eastAsia="ro-RO"/>
              </w:rPr>
              <w:t>Introducere in pedagogie şi teoria şi metodologia curriculumului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7.60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13B0" w:rsidRPr="00F276BF" w:rsidRDefault="002613B0" w:rsidP="00AE04B9">
            <w:pPr>
              <w:jc w:val="center"/>
            </w:pPr>
            <w:r w:rsidRPr="00AC6949">
              <w:rPr>
                <w:color w:val="000000"/>
                <w:lang w:eastAsia="ro-RO"/>
              </w:rPr>
              <w:t>Pană Luminița</w:t>
            </w:r>
          </w:p>
        </w:tc>
      </w:tr>
      <w:tr w:rsidR="002613B0" w:rsidRPr="00F276BF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Sima Raluca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EB4ED3" w:rsidRDefault="002613B0" w:rsidP="00AE04B9">
            <w:pPr>
              <w:spacing w:after="0" w:line="240" w:lineRule="auto"/>
              <w:jc w:val="center"/>
              <w:rPr>
                <w:color w:val="000000"/>
                <w:lang w:val="pt-PT" w:eastAsia="ro-RO"/>
              </w:rPr>
            </w:pPr>
            <w:r w:rsidRPr="00EB4ED3">
              <w:rPr>
                <w:color w:val="000000"/>
                <w:lang w:val="pt-PT" w:eastAsia="ro-RO"/>
              </w:rPr>
              <w:t>Introducere in pedagogie şi teoria şi metodologia curriculumului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8.80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13B0" w:rsidRPr="00F276BF" w:rsidRDefault="002613B0" w:rsidP="00AE04B9">
            <w:pPr>
              <w:jc w:val="center"/>
            </w:pPr>
            <w:r w:rsidRPr="00AC6949">
              <w:rPr>
                <w:color w:val="000000"/>
                <w:lang w:eastAsia="ro-RO"/>
              </w:rPr>
              <w:t>Pană Luminița</w:t>
            </w:r>
          </w:p>
        </w:tc>
      </w:tr>
      <w:tr w:rsidR="002613B0" w:rsidRPr="00F276BF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1054D2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1054D2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Ungur Maria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1054D2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EB4ED3" w:rsidRDefault="002613B0" w:rsidP="001054D2">
            <w:pPr>
              <w:spacing w:after="0" w:line="240" w:lineRule="auto"/>
              <w:jc w:val="center"/>
              <w:rPr>
                <w:color w:val="000000"/>
                <w:lang w:val="pt-PT" w:eastAsia="ro-RO"/>
              </w:rPr>
            </w:pPr>
            <w:r w:rsidRPr="00EB4ED3">
              <w:rPr>
                <w:color w:val="000000"/>
                <w:lang w:val="pt-PT" w:eastAsia="ro-RO"/>
              </w:rPr>
              <w:t>Introducere in pedagogie şi teoria şi metodologia curriculumului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1054D2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7.60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13B0" w:rsidRPr="00F276BF" w:rsidRDefault="002613B0" w:rsidP="001054D2">
            <w:pPr>
              <w:jc w:val="center"/>
            </w:pPr>
            <w:r w:rsidRPr="00AC6949">
              <w:rPr>
                <w:color w:val="000000"/>
                <w:lang w:eastAsia="ro-RO"/>
              </w:rPr>
              <w:t>Pană Luminița</w:t>
            </w:r>
          </w:p>
        </w:tc>
      </w:tr>
      <w:tr w:rsidR="002613B0" w:rsidRPr="00F276BF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10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Ungur</w:t>
            </w:r>
            <w:r>
              <w:rPr>
                <w:color w:val="000000"/>
                <w:lang w:eastAsia="ro-RO"/>
              </w:rPr>
              <w:t>eanu Iulia  Georgiana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EB4ED3" w:rsidRDefault="002613B0" w:rsidP="00AE04B9">
            <w:pPr>
              <w:spacing w:after="0" w:line="240" w:lineRule="auto"/>
              <w:jc w:val="center"/>
              <w:rPr>
                <w:color w:val="000000"/>
                <w:lang w:val="pt-PT" w:eastAsia="ro-RO"/>
              </w:rPr>
            </w:pPr>
            <w:r w:rsidRPr="00EB4ED3">
              <w:rPr>
                <w:color w:val="000000"/>
                <w:lang w:val="pt-PT" w:eastAsia="ro-RO"/>
              </w:rPr>
              <w:t>Introducere in pedagogie şi teoria şi metodologia curriculumului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AE04B9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9.80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13B0" w:rsidRPr="00F276BF" w:rsidRDefault="002613B0" w:rsidP="00AE04B9">
            <w:pPr>
              <w:jc w:val="center"/>
            </w:pPr>
            <w:r w:rsidRPr="00AC6949">
              <w:rPr>
                <w:color w:val="000000"/>
                <w:lang w:eastAsia="ro-RO"/>
              </w:rPr>
              <w:t>Pană Luminița</w:t>
            </w:r>
          </w:p>
        </w:tc>
      </w:tr>
      <w:tr w:rsidR="002613B0" w:rsidRPr="00F276BF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11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Todea Roxana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a IX</w:t>
            </w:r>
            <w:r w:rsidRPr="005E5C6F">
              <w:rPr>
                <w:color w:val="000000"/>
                <w:lang w:eastAsia="ro-RO"/>
              </w:rPr>
              <w:t>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EB4ED3" w:rsidRDefault="002613B0" w:rsidP="005E6165">
            <w:pPr>
              <w:spacing w:after="0" w:line="240" w:lineRule="auto"/>
              <w:jc w:val="center"/>
              <w:rPr>
                <w:color w:val="000000"/>
                <w:lang w:val="pt-PT" w:eastAsia="ro-RO"/>
              </w:rPr>
            </w:pPr>
            <w:r w:rsidRPr="00EB4ED3">
              <w:rPr>
                <w:color w:val="000000"/>
                <w:lang w:val="pt-PT" w:eastAsia="ro-RO"/>
              </w:rPr>
              <w:t>Introducere in pedagogie şi teoria şi metodologia curriculumului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9,00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Luminita</w:t>
            </w:r>
          </w:p>
        </w:tc>
      </w:tr>
      <w:tr w:rsidR="002613B0" w:rsidRPr="00F276BF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12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Zgârdea Ma</w:t>
            </w:r>
            <w:r w:rsidRPr="005E5C6F">
              <w:rPr>
                <w:color w:val="000000"/>
                <w:lang w:eastAsia="ro-RO"/>
              </w:rPr>
              <w:t>lina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EB4ED3" w:rsidRDefault="002613B0" w:rsidP="005E6165">
            <w:pPr>
              <w:spacing w:after="0" w:line="240" w:lineRule="auto"/>
              <w:jc w:val="center"/>
              <w:rPr>
                <w:color w:val="000000"/>
                <w:lang w:val="pt-PT" w:eastAsia="ro-RO"/>
              </w:rPr>
            </w:pPr>
            <w:r w:rsidRPr="00EB4ED3">
              <w:rPr>
                <w:color w:val="000000"/>
                <w:lang w:val="pt-PT" w:eastAsia="ro-RO"/>
              </w:rPr>
              <w:t>Introducere in pedagogie şi teoria şi metodologia curriculumului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7.50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13B0" w:rsidRPr="00F276BF" w:rsidRDefault="002613B0" w:rsidP="005E6165">
            <w:pPr>
              <w:jc w:val="center"/>
            </w:pPr>
            <w:r w:rsidRPr="00AC6949">
              <w:rPr>
                <w:color w:val="000000"/>
                <w:lang w:eastAsia="ro-RO"/>
              </w:rPr>
              <w:t>Pană Luminița</w:t>
            </w:r>
          </w:p>
        </w:tc>
      </w:tr>
      <w:tr w:rsidR="002613B0" w:rsidRPr="00F276BF">
        <w:trPr>
          <w:trHeight w:val="47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13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Andre</w:t>
            </w:r>
            <w:r w:rsidRPr="005E5C6F">
              <w:rPr>
                <w:rFonts w:ascii="Gill Sans MT" w:hAnsi="Gill Sans MT" w:cs="Gill Sans MT"/>
                <w:color w:val="000000"/>
                <w:lang w:eastAsia="ro-RO"/>
              </w:rPr>
              <w:t>ş</w:t>
            </w:r>
            <w:r w:rsidRPr="005E5C6F">
              <w:rPr>
                <w:color w:val="000000"/>
                <w:lang w:eastAsia="ro-RO"/>
              </w:rPr>
              <w:t>esc  Larisa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 xml:space="preserve">Teoria </w:t>
            </w:r>
            <w:r w:rsidRPr="005E5C6F">
              <w:rPr>
                <w:rFonts w:ascii="Gill Sans MT" w:hAnsi="Gill Sans MT" w:cs="Gill Sans MT"/>
                <w:color w:val="000000"/>
                <w:lang w:eastAsia="ro-RO"/>
              </w:rPr>
              <w:t>ş</w:t>
            </w:r>
            <w:r w:rsidRPr="005E5C6F">
              <w:rPr>
                <w:color w:val="000000"/>
                <w:lang w:eastAsia="ro-RO"/>
              </w:rPr>
              <w:t xml:space="preserve">i practica instruirii </w:t>
            </w:r>
            <w:r w:rsidRPr="005E5C6F">
              <w:rPr>
                <w:rFonts w:ascii="Gill Sans MT" w:hAnsi="Gill Sans MT" w:cs="Gill Sans MT"/>
                <w:color w:val="000000"/>
                <w:lang w:eastAsia="ro-RO"/>
              </w:rPr>
              <w:t>şi evalu</w:t>
            </w:r>
            <w:r w:rsidRPr="005E5C6F">
              <w:rPr>
                <w:rFonts w:ascii="Times New Roman" w:hAnsi="Times New Roman" w:cs="Times New Roman"/>
                <w:color w:val="000000"/>
                <w:lang w:eastAsia="ro-RO"/>
              </w:rPr>
              <w:t>ă</w:t>
            </w:r>
            <w:r w:rsidRPr="005E5C6F">
              <w:rPr>
                <w:rFonts w:ascii="Gill Sans MT" w:hAnsi="Gill Sans MT" w:cs="Gill Sans MT"/>
                <w:color w:val="000000"/>
                <w:lang w:eastAsia="ro-RO"/>
              </w:rPr>
              <w:t>rii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9,75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Hurgoiu Luminita</w:t>
            </w:r>
          </w:p>
        </w:tc>
      </w:tr>
      <w:tr w:rsidR="002613B0" w:rsidRPr="00F276BF">
        <w:trPr>
          <w:trHeight w:val="41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14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Antica Ema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Psihologie generală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7.50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Pana Luminita</w:t>
            </w:r>
          </w:p>
        </w:tc>
      </w:tr>
      <w:tr w:rsidR="002613B0" w:rsidRPr="00F276BF">
        <w:trPr>
          <w:trHeight w:val="38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15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Ardelean Cosmina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Psihologie generală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8,60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Luminita</w:t>
            </w:r>
          </w:p>
        </w:tc>
      </w:tr>
      <w:tr w:rsidR="002613B0" w:rsidRPr="00F276BF">
        <w:trPr>
          <w:trHeight w:val="49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16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B</w:t>
            </w:r>
            <w:r w:rsidRPr="005E5C6F">
              <w:rPr>
                <w:rFonts w:ascii="Times New Roman" w:hAnsi="Times New Roman" w:cs="Times New Roman"/>
                <w:color w:val="000000"/>
                <w:lang w:eastAsia="ro-RO"/>
              </w:rPr>
              <w:t>ă</w:t>
            </w:r>
            <w:r w:rsidRPr="005E5C6F">
              <w:rPr>
                <w:color w:val="000000"/>
                <w:lang w:eastAsia="ro-RO"/>
              </w:rPr>
              <w:t>ţ</w:t>
            </w:r>
            <w:r w:rsidRPr="005E5C6F">
              <w:rPr>
                <w:rFonts w:ascii="Times New Roman" w:hAnsi="Times New Roman" w:cs="Times New Roman"/>
                <w:color w:val="000000"/>
                <w:lang w:eastAsia="ro-RO"/>
              </w:rPr>
              <w:t>ălan Adelina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Psihologie generală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7.60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Pana Luminita</w:t>
            </w:r>
          </w:p>
        </w:tc>
      </w:tr>
      <w:tr w:rsidR="002613B0" w:rsidRPr="00F276BF">
        <w:trPr>
          <w:trHeight w:val="42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17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Coste Alina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Teoria şi practica instruirii şi evaluării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9,50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Hurgoiu Luminita</w:t>
            </w:r>
          </w:p>
        </w:tc>
      </w:tr>
      <w:tr w:rsidR="002613B0" w:rsidRPr="00F276BF">
        <w:trPr>
          <w:trHeight w:val="443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18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Danciu Georgiana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Psihologie generală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8,40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Luminita</w:t>
            </w:r>
          </w:p>
        </w:tc>
      </w:tr>
      <w:tr w:rsidR="002613B0" w:rsidRPr="00F276BF">
        <w:trPr>
          <w:trHeight w:val="4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19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Gomoi Andreea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Psihologie generală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7,70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Luminita</w:t>
            </w:r>
          </w:p>
        </w:tc>
      </w:tr>
      <w:tr w:rsidR="002613B0" w:rsidRPr="00F276BF">
        <w:trPr>
          <w:trHeight w:val="39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Iacob Emilia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Teoria şi practica instruirii şi evaluării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8,75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Hurgoiu Luminita</w:t>
            </w:r>
          </w:p>
        </w:tc>
      </w:tr>
      <w:tr w:rsidR="002613B0" w:rsidRPr="00F276BF">
        <w:trPr>
          <w:trHeight w:val="37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Luca Teodora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Teoria şi practica instruirii şi evaluării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8,50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Hurgoiu Luminita</w:t>
            </w:r>
          </w:p>
        </w:tc>
      </w:tr>
      <w:tr w:rsidR="002613B0" w:rsidRPr="00F276BF">
        <w:trPr>
          <w:trHeight w:val="40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22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Meroniuc M</w:t>
            </w:r>
            <w:r w:rsidRPr="005E5C6F">
              <w:rPr>
                <w:rFonts w:ascii="Times New Roman" w:hAnsi="Times New Roman" w:cs="Times New Roman"/>
                <w:color w:val="000000"/>
                <w:lang w:eastAsia="ro-RO"/>
              </w:rPr>
              <w:t>ă</w:t>
            </w:r>
            <w:r w:rsidRPr="005E5C6F">
              <w:rPr>
                <w:color w:val="000000"/>
                <w:lang w:eastAsia="ro-RO"/>
              </w:rPr>
              <w:t>lina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Psihologie generală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8,80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Luminita</w:t>
            </w:r>
          </w:p>
        </w:tc>
      </w:tr>
      <w:tr w:rsidR="002613B0" w:rsidRPr="00F276BF">
        <w:trPr>
          <w:trHeight w:val="38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23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Onea Adriana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Psihologie generală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9,35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Luminita</w:t>
            </w:r>
          </w:p>
        </w:tc>
      </w:tr>
      <w:tr w:rsidR="002613B0" w:rsidRPr="00F276BF">
        <w:trPr>
          <w:trHeight w:val="35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24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Petrasc Andreea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Psihologie generală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abs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46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25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R</w:t>
            </w:r>
            <w:r w:rsidRPr="005E5C6F">
              <w:rPr>
                <w:rFonts w:ascii="Times New Roman" w:hAnsi="Times New Roman" w:cs="Times New Roman"/>
                <w:color w:val="000000"/>
                <w:lang w:eastAsia="ro-RO"/>
              </w:rPr>
              <w:t>ă</w:t>
            </w:r>
            <w:r w:rsidRPr="005E5C6F">
              <w:rPr>
                <w:color w:val="000000"/>
                <w:lang w:eastAsia="ro-RO"/>
              </w:rPr>
              <w:t>do</w:t>
            </w:r>
            <w:r w:rsidRPr="005E5C6F">
              <w:rPr>
                <w:rFonts w:ascii="Gill Sans MT" w:hAnsi="Gill Sans MT" w:cs="Gill Sans MT"/>
                <w:color w:val="000000"/>
                <w:lang w:eastAsia="ro-RO"/>
              </w:rPr>
              <w:t>ş Florina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Psihologia general</w:t>
            </w:r>
            <w:r w:rsidRPr="005E5C6F">
              <w:rPr>
                <w:rFonts w:ascii="Times New Roman" w:hAnsi="Times New Roman" w:cs="Times New Roman"/>
                <w:color w:val="000000"/>
                <w:lang w:eastAsia="ro-RO"/>
              </w:rPr>
              <w:t>ă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8,00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Luminita</w:t>
            </w:r>
          </w:p>
        </w:tc>
      </w:tr>
      <w:tr w:rsidR="002613B0" w:rsidRPr="00F276BF">
        <w:trPr>
          <w:trHeight w:val="41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26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Roman Claudia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Psihologie generală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abs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51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27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Str</w:t>
            </w:r>
            <w:r>
              <w:rPr>
                <w:color w:val="000000"/>
                <w:lang w:eastAsia="ro-RO"/>
              </w:rPr>
              <w:t>ă</w:t>
            </w:r>
            <w:r w:rsidRPr="005E5C6F">
              <w:rPr>
                <w:color w:val="000000"/>
                <w:lang w:eastAsia="ro-RO"/>
              </w:rPr>
              <w:t>jer  Sorina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Teoria şi practica instruirii şi evaluării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9,00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Hurgoiu Luminita</w:t>
            </w:r>
          </w:p>
        </w:tc>
      </w:tr>
      <w:tr w:rsidR="002613B0" w:rsidRPr="00F276BF">
        <w:trPr>
          <w:trHeight w:val="49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28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T</w:t>
            </w:r>
            <w:r w:rsidRPr="005E5C6F">
              <w:rPr>
                <w:rFonts w:ascii="Times New Roman" w:hAnsi="Times New Roman" w:cs="Times New Roman"/>
                <w:color w:val="000000"/>
                <w:lang w:eastAsia="ro-RO"/>
              </w:rPr>
              <w:t>ă</w:t>
            </w:r>
            <w:r w:rsidRPr="005E5C6F">
              <w:rPr>
                <w:color w:val="000000"/>
                <w:lang w:eastAsia="ro-RO"/>
              </w:rPr>
              <w:t>taru Sidonia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Psihologie generală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8,20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Luminita</w:t>
            </w:r>
          </w:p>
        </w:tc>
      </w:tr>
      <w:tr w:rsidR="002613B0" w:rsidRPr="00F276BF">
        <w:trPr>
          <w:trHeight w:val="42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Trif Larisa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Teoria şi practica instruirii şi evaluării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9,25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Hurgoiu Luminita</w:t>
            </w:r>
          </w:p>
        </w:tc>
      </w:tr>
      <w:tr w:rsidR="002613B0" w:rsidRPr="00F276BF">
        <w:trPr>
          <w:trHeight w:val="44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30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Tripa Nicoleta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Psihologie generală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9,80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Luminita</w:t>
            </w:r>
          </w:p>
        </w:tc>
      </w:tr>
      <w:tr w:rsidR="002613B0" w:rsidRPr="00F276BF">
        <w:trPr>
          <w:trHeight w:val="40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31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Vitalis Ildiko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Psihologie generală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7,80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Luminita</w:t>
            </w:r>
          </w:p>
        </w:tc>
      </w:tr>
      <w:tr w:rsidR="002613B0" w:rsidRPr="00F276BF">
        <w:trPr>
          <w:trHeight w:val="41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32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Bodea Maria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XI-a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Managementul clasei de elevi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abs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4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33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Cri</w:t>
            </w:r>
            <w:r w:rsidRPr="005E5C6F">
              <w:rPr>
                <w:rFonts w:ascii="Gill Sans MT" w:hAnsi="Gill Sans MT" w:cs="Gill Sans MT"/>
                <w:color w:val="000000"/>
                <w:lang w:eastAsia="ro-RO"/>
              </w:rPr>
              <w:t>ş</w:t>
            </w:r>
            <w:r w:rsidRPr="005E5C6F">
              <w:rPr>
                <w:color w:val="000000"/>
                <w:lang w:eastAsia="ro-RO"/>
              </w:rPr>
              <w:t>an Cristina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XI-a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Managementul clasei de elevi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8,00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Luminita</w:t>
            </w:r>
          </w:p>
        </w:tc>
      </w:tr>
      <w:tr w:rsidR="002613B0" w:rsidRPr="00F276BF">
        <w:trPr>
          <w:trHeight w:val="42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34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Galaţi Naomi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XI-a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Managementul clasei de elevi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8,50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Luminita</w:t>
            </w:r>
          </w:p>
        </w:tc>
      </w:tr>
      <w:tr w:rsidR="002613B0" w:rsidRPr="00F276BF">
        <w:trPr>
          <w:trHeight w:val="417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35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Giurgiu Amalia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XI-a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Psihologia vârstelor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9,55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Luminita</w:t>
            </w:r>
          </w:p>
        </w:tc>
      </w:tr>
      <w:tr w:rsidR="002613B0" w:rsidRPr="00F276BF">
        <w:trPr>
          <w:trHeight w:val="39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36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L</w:t>
            </w:r>
            <w:r>
              <w:rPr>
                <w:color w:val="000000"/>
                <w:lang w:eastAsia="ro-RO"/>
              </w:rPr>
              <w:t>ă</w:t>
            </w:r>
            <w:r w:rsidRPr="005E5C6F">
              <w:rPr>
                <w:color w:val="000000"/>
                <w:lang w:eastAsia="ro-RO"/>
              </w:rPr>
              <w:t>scoiu Mihaela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XI-a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Managementul clasei de elevi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abs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9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37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Prodan Loredana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XI-a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Psihologia vârstelor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8,70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Luminita</w:t>
            </w:r>
          </w:p>
        </w:tc>
      </w:tr>
      <w:tr w:rsidR="002613B0" w:rsidRPr="00F276BF">
        <w:trPr>
          <w:trHeight w:val="427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38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Socolan Amalia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XI-a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Psihologia vârstelor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9,20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5E6165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Luminita</w:t>
            </w:r>
          </w:p>
        </w:tc>
      </w:tr>
    </w:tbl>
    <w:p w:rsidR="002613B0" w:rsidRPr="00F97569" w:rsidRDefault="002613B0" w:rsidP="0063045B">
      <w:pPr>
        <w:rPr>
          <w:rFonts w:ascii="Times New Roman" w:hAnsi="Times New Roman" w:cs="Times New Roman"/>
          <w:sz w:val="28"/>
          <w:szCs w:val="28"/>
        </w:rPr>
      </w:pPr>
    </w:p>
    <w:p w:rsidR="002613B0" w:rsidRDefault="002613B0" w:rsidP="00EB4ED3">
      <w:pPr>
        <w:jc w:val="center"/>
      </w:pPr>
      <w:r>
        <w:t>Inspector școlar,</w:t>
      </w:r>
    </w:p>
    <w:p w:rsidR="002613B0" w:rsidRDefault="002613B0" w:rsidP="00EB4ED3">
      <w:pPr>
        <w:jc w:val="center"/>
      </w:pPr>
      <w:r>
        <w:t>Vlaic Agnes</w:t>
      </w:r>
    </w:p>
    <w:p w:rsidR="002613B0" w:rsidRDefault="002613B0" w:rsidP="0063045B">
      <w:pPr>
        <w:spacing w:line="360" w:lineRule="auto"/>
        <w:rPr>
          <w:sz w:val="24"/>
          <w:szCs w:val="24"/>
        </w:rPr>
      </w:pPr>
    </w:p>
    <w:p w:rsidR="002613B0" w:rsidRDefault="002613B0" w:rsidP="0063045B">
      <w:pPr>
        <w:spacing w:line="360" w:lineRule="auto"/>
        <w:rPr>
          <w:sz w:val="24"/>
          <w:szCs w:val="24"/>
        </w:rPr>
      </w:pPr>
    </w:p>
    <w:p w:rsidR="002613B0" w:rsidRPr="002A663F" w:rsidRDefault="002613B0" w:rsidP="0063045B">
      <w:pPr>
        <w:spacing w:line="360" w:lineRule="auto"/>
        <w:rPr>
          <w:sz w:val="24"/>
          <w:szCs w:val="24"/>
        </w:rPr>
      </w:pPr>
    </w:p>
    <w:p w:rsidR="002613B0" w:rsidRPr="00EB4ED3" w:rsidRDefault="002613B0" w:rsidP="0063045B">
      <w:pPr>
        <w:jc w:val="center"/>
        <w:rPr>
          <w:sz w:val="28"/>
          <w:szCs w:val="28"/>
          <w:lang w:val="es-ES"/>
        </w:rPr>
      </w:pPr>
      <w:r w:rsidRPr="00EB4ED3">
        <w:rPr>
          <w:sz w:val="28"/>
          <w:szCs w:val="28"/>
          <w:lang w:val="es-ES"/>
        </w:rPr>
        <w:t>TABEL CU  REZULTATELE LA OLIMPIADA DE PEDAGOGIE-PSIHOLOGIE</w:t>
      </w:r>
    </w:p>
    <w:p w:rsidR="002613B0" w:rsidRPr="00EB4ED3" w:rsidRDefault="002613B0" w:rsidP="00930512">
      <w:pPr>
        <w:jc w:val="center"/>
        <w:rPr>
          <w:sz w:val="24"/>
          <w:szCs w:val="24"/>
          <w:lang w:val="es-ES"/>
        </w:rPr>
      </w:pPr>
      <w:r w:rsidRPr="00EB4ED3">
        <w:rPr>
          <w:sz w:val="24"/>
          <w:szCs w:val="24"/>
          <w:lang w:val="es-ES"/>
        </w:rPr>
        <w:t>FAZA JUDEȚEANĂ</w:t>
      </w:r>
    </w:p>
    <w:p w:rsidR="002613B0" w:rsidRPr="00EB4ED3" w:rsidRDefault="002613B0" w:rsidP="00930512">
      <w:pPr>
        <w:jc w:val="center"/>
        <w:rPr>
          <w:rFonts w:ascii="Times New Roman" w:hAnsi="Times New Roman" w:cs="Times New Roman"/>
          <w:lang w:val="es-ES"/>
        </w:rPr>
      </w:pPr>
      <w:r w:rsidRPr="00EB4ED3">
        <w:rPr>
          <w:rFonts w:ascii="Times New Roman" w:hAnsi="Times New Roman" w:cs="Times New Roman"/>
          <w:lang w:val="es-ES"/>
        </w:rPr>
        <w:t xml:space="preserve"> Februarie 2015</w:t>
      </w:r>
    </w:p>
    <w:p w:rsidR="002613B0" w:rsidRPr="00EB4ED3" w:rsidRDefault="002613B0" w:rsidP="0063045B">
      <w:pPr>
        <w:spacing w:line="360" w:lineRule="auto"/>
        <w:jc w:val="center"/>
        <w:rPr>
          <w:sz w:val="28"/>
          <w:szCs w:val="28"/>
          <w:lang w:val="pt-PT"/>
        </w:rPr>
      </w:pPr>
      <w:r w:rsidRPr="00EB4ED3">
        <w:rPr>
          <w:color w:val="000000"/>
          <w:sz w:val="28"/>
          <w:szCs w:val="28"/>
          <w:lang w:val="pt-PT" w:eastAsia="ro-RO"/>
        </w:rPr>
        <w:t xml:space="preserve">Introducere in pedagogie </w:t>
      </w:r>
      <w:r w:rsidRPr="00EB4ED3">
        <w:rPr>
          <w:rFonts w:ascii="Gill Sans MT" w:hAnsi="Gill Sans MT" w:cs="Gill Sans MT"/>
          <w:color w:val="000000"/>
          <w:sz w:val="28"/>
          <w:szCs w:val="28"/>
          <w:lang w:val="pt-PT" w:eastAsia="ro-RO"/>
        </w:rPr>
        <w:t>ş</w:t>
      </w:r>
      <w:r w:rsidRPr="00EB4ED3">
        <w:rPr>
          <w:color w:val="000000"/>
          <w:sz w:val="28"/>
          <w:szCs w:val="28"/>
          <w:lang w:val="pt-PT" w:eastAsia="ro-RO"/>
        </w:rPr>
        <w:t xml:space="preserve">i teoria </w:t>
      </w:r>
      <w:r w:rsidRPr="00EB4ED3">
        <w:rPr>
          <w:rFonts w:ascii="Gill Sans MT" w:hAnsi="Gill Sans MT" w:cs="Gill Sans MT"/>
          <w:color w:val="000000"/>
          <w:sz w:val="28"/>
          <w:szCs w:val="28"/>
          <w:lang w:val="pt-PT" w:eastAsia="ro-RO"/>
        </w:rPr>
        <w:t>ş</w:t>
      </w:r>
      <w:r w:rsidRPr="00EB4ED3">
        <w:rPr>
          <w:color w:val="000000"/>
          <w:sz w:val="28"/>
          <w:szCs w:val="28"/>
          <w:lang w:val="pt-PT" w:eastAsia="ro-RO"/>
        </w:rPr>
        <w:t>i metodologia curriculumului</w:t>
      </w:r>
    </w:p>
    <w:p w:rsidR="002613B0" w:rsidRPr="00EB4ED3" w:rsidRDefault="002613B0" w:rsidP="0063045B">
      <w:pPr>
        <w:jc w:val="center"/>
        <w:rPr>
          <w:rFonts w:ascii="Times New Roman" w:hAnsi="Times New Roman" w:cs="Times New Roman"/>
          <w:sz w:val="28"/>
          <w:szCs w:val="28"/>
          <w:lang w:val="pt-PT"/>
        </w:rPr>
      </w:pPr>
    </w:p>
    <w:tbl>
      <w:tblPr>
        <w:tblW w:w="9587" w:type="dxa"/>
        <w:tblInd w:w="-106" w:type="dxa"/>
        <w:tblLook w:val="00A0"/>
      </w:tblPr>
      <w:tblGrid>
        <w:gridCol w:w="568"/>
        <w:gridCol w:w="2126"/>
        <w:gridCol w:w="850"/>
        <w:gridCol w:w="2628"/>
        <w:gridCol w:w="1440"/>
        <w:gridCol w:w="1975"/>
      </w:tblGrid>
      <w:tr w:rsidR="002613B0" w:rsidRPr="00F276BF">
        <w:trPr>
          <w:trHeight w:val="6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5E5C6F">
              <w:rPr>
                <w:b/>
                <w:bCs/>
                <w:color w:val="000000"/>
                <w:lang w:eastAsia="ro-RO"/>
              </w:rPr>
              <w:t>Nr. Crt.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5E5C6F">
              <w:rPr>
                <w:b/>
                <w:bCs/>
                <w:color w:val="000000"/>
                <w:lang w:eastAsia="ro-RO"/>
              </w:rPr>
              <w:t xml:space="preserve">Nume </w:t>
            </w:r>
            <w:r w:rsidRPr="005E5C6F">
              <w:rPr>
                <w:rFonts w:ascii="Gill Sans MT" w:hAnsi="Gill Sans MT" w:cs="Gill Sans MT"/>
                <w:b/>
                <w:bCs/>
                <w:color w:val="000000"/>
                <w:lang w:eastAsia="ro-RO"/>
              </w:rPr>
              <w:t>ş</w:t>
            </w:r>
            <w:r w:rsidRPr="005E5C6F">
              <w:rPr>
                <w:b/>
                <w:bCs/>
                <w:color w:val="000000"/>
                <w:lang w:eastAsia="ro-RO"/>
              </w:rPr>
              <w:t>i prenume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5E5C6F">
              <w:rPr>
                <w:b/>
                <w:bCs/>
                <w:color w:val="000000"/>
                <w:lang w:eastAsia="ro-RO"/>
              </w:rPr>
              <w:t>Clasa</w:t>
            </w:r>
          </w:p>
        </w:tc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>
              <w:rPr>
                <w:b/>
                <w:bCs/>
                <w:color w:val="000000"/>
                <w:lang w:eastAsia="ro-RO"/>
              </w:rPr>
              <w:t>Nota obținută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>
              <w:rPr>
                <w:b/>
                <w:bCs/>
                <w:color w:val="000000"/>
                <w:lang w:eastAsia="ro-RO"/>
              </w:rPr>
              <w:t>Premiul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63045B" w:rsidRDefault="002613B0" w:rsidP="006B5BAF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3045B">
              <w:rPr>
                <w:b/>
                <w:bCs/>
                <w:color w:val="000000"/>
                <w:sz w:val="20"/>
                <w:szCs w:val="20"/>
                <w:lang w:eastAsia="ro-RO"/>
              </w:rPr>
              <w:t>Profesorul coordonator</w:t>
            </w:r>
          </w:p>
        </w:tc>
      </w:tr>
      <w:tr w:rsidR="002613B0" w:rsidRPr="00F276BF">
        <w:trPr>
          <w:trHeight w:val="3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Ungureanu Iulia Georgiana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9.80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6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Default="002613B0" w:rsidP="006B5BAF">
            <w:pPr>
              <w:spacing w:after="0" w:line="240" w:lineRule="auto"/>
              <w:jc w:val="center"/>
              <w:rPr>
                <w:color w:val="000000"/>
                <w:lang w:val="ro-RO" w:eastAsia="ro-RO"/>
              </w:rPr>
            </w:pPr>
            <w:r>
              <w:rPr>
                <w:color w:val="000000"/>
                <w:lang w:eastAsia="ro-RO"/>
              </w:rPr>
              <w:t>Galaț</w:t>
            </w:r>
            <w:r>
              <w:rPr>
                <w:color w:val="000000"/>
                <w:lang w:val="ro-RO" w:eastAsia="ro-RO"/>
              </w:rPr>
              <w:t>i Ligia</w:t>
            </w:r>
          </w:p>
          <w:p w:rsidR="002613B0" w:rsidRPr="003F0DB9" w:rsidRDefault="002613B0" w:rsidP="006B5BAF">
            <w:pPr>
              <w:spacing w:after="0" w:line="240" w:lineRule="auto"/>
              <w:jc w:val="center"/>
              <w:rPr>
                <w:color w:val="000000"/>
                <w:lang w:val="ro-RO" w:eastAsia="ro-RO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9.50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II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Todea Roxana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III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Sima Raluca Andreea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8.80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Mențiune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Adaș Maria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8.25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Mențiune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Mustea Ioana Mădălina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Oprean Renata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Ungur Maria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Zgârdea Malina Loredana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Lup Georgiana Diana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Naznean Flavia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6B5BAF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9B5AA3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9B5AA3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Garna Alina Beatrice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9B5AA3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a IX-a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9B5AA3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9B5AA3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9B5AA3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9B5AA3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</w:tbl>
    <w:p w:rsidR="002613B0" w:rsidRDefault="002613B0" w:rsidP="0063045B"/>
    <w:p w:rsidR="002613B0" w:rsidRDefault="002613B0" w:rsidP="0063045B"/>
    <w:p w:rsidR="002613B0" w:rsidRDefault="002613B0" w:rsidP="00EB4ED3">
      <w:pPr>
        <w:jc w:val="center"/>
      </w:pPr>
      <w:r>
        <w:t>Inspector școlar,</w:t>
      </w:r>
    </w:p>
    <w:p w:rsidR="002613B0" w:rsidRDefault="002613B0" w:rsidP="00EB4ED3">
      <w:pPr>
        <w:jc w:val="center"/>
      </w:pPr>
      <w:r>
        <w:t>Vlaic Agnes</w:t>
      </w:r>
    </w:p>
    <w:p w:rsidR="002613B0" w:rsidRDefault="002613B0"/>
    <w:p w:rsidR="002613B0" w:rsidRDefault="002613B0"/>
    <w:p w:rsidR="002613B0" w:rsidRDefault="002613B0"/>
    <w:p w:rsidR="002613B0" w:rsidRDefault="002613B0" w:rsidP="0032426D">
      <w:pPr>
        <w:jc w:val="center"/>
        <w:rPr>
          <w:sz w:val="28"/>
          <w:szCs w:val="28"/>
        </w:rPr>
      </w:pPr>
      <w:r>
        <w:rPr>
          <w:sz w:val="28"/>
          <w:szCs w:val="28"/>
        </w:rPr>
        <w:t>TABEL NOMINAL CU  REZULTATELE LA OLIMPIADA DE PEDAGOGIE-PSIHOLOGIE</w:t>
      </w:r>
    </w:p>
    <w:p w:rsidR="002613B0" w:rsidRDefault="002613B0" w:rsidP="0032426D">
      <w:pPr>
        <w:jc w:val="center"/>
        <w:rPr>
          <w:sz w:val="24"/>
          <w:szCs w:val="24"/>
        </w:rPr>
      </w:pPr>
      <w:r w:rsidRPr="002A663F">
        <w:rPr>
          <w:sz w:val="24"/>
          <w:szCs w:val="24"/>
        </w:rPr>
        <w:t>FAZA JUDEȚEANĂ</w:t>
      </w:r>
    </w:p>
    <w:p w:rsidR="002613B0" w:rsidRPr="0063045B" w:rsidRDefault="002613B0" w:rsidP="0032426D">
      <w:pPr>
        <w:jc w:val="center"/>
        <w:rPr>
          <w:rFonts w:ascii="Times New Roman" w:hAnsi="Times New Roman" w:cs="Times New Roman"/>
        </w:rPr>
      </w:pPr>
      <w:r w:rsidRPr="0063045B">
        <w:rPr>
          <w:rFonts w:ascii="Times New Roman" w:hAnsi="Times New Roman" w:cs="Times New Roman"/>
        </w:rPr>
        <w:t>Februarie 2015</w:t>
      </w:r>
    </w:p>
    <w:p w:rsidR="002613B0" w:rsidRPr="0063045B" w:rsidRDefault="002613B0" w:rsidP="0032426D">
      <w:pPr>
        <w:spacing w:line="360" w:lineRule="auto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eastAsia="ro-RO"/>
        </w:rPr>
        <w:t>Psihologie generală</w:t>
      </w:r>
    </w:p>
    <w:p w:rsidR="002613B0" w:rsidRDefault="002613B0" w:rsidP="0032426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87" w:type="dxa"/>
        <w:tblInd w:w="-106" w:type="dxa"/>
        <w:tblLook w:val="00A0"/>
      </w:tblPr>
      <w:tblGrid>
        <w:gridCol w:w="568"/>
        <w:gridCol w:w="2126"/>
        <w:gridCol w:w="850"/>
        <w:gridCol w:w="2628"/>
        <w:gridCol w:w="1440"/>
        <w:gridCol w:w="1975"/>
      </w:tblGrid>
      <w:tr w:rsidR="002613B0" w:rsidRPr="00F276BF">
        <w:trPr>
          <w:trHeight w:val="6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5E5C6F">
              <w:rPr>
                <w:b/>
                <w:bCs/>
                <w:color w:val="000000"/>
                <w:lang w:eastAsia="ro-RO"/>
              </w:rPr>
              <w:t>Nr. Crt.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5E5C6F">
              <w:rPr>
                <w:b/>
                <w:bCs/>
                <w:color w:val="000000"/>
                <w:lang w:eastAsia="ro-RO"/>
              </w:rPr>
              <w:t xml:space="preserve">Nume </w:t>
            </w:r>
            <w:r w:rsidRPr="005E5C6F">
              <w:rPr>
                <w:rFonts w:ascii="Gill Sans MT" w:hAnsi="Gill Sans MT" w:cs="Gill Sans MT"/>
                <w:b/>
                <w:bCs/>
                <w:color w:val="000000"/>
                <w:lang w:eastAsia="ro-RO"/>
              </w:rPr>
              <w:t>ş</w:t>
            </w:r>
            <w:r w:rsidRPr="005E5C6F">
              <w:rPr>
                <w:b/>
                <w:bCs/>
                <w:color w:val="000000"/>
                <w:lang w:eastAsia="ro-RO"/>
              </w:rPr>
              <w:t>i prenume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5E5C6F">
              <w:rPr>
                <w:b/>
                <w:bCs/>
                <w:color w:val="000000"/>
                <w:lang w:eastAsia="ro-RO"/>
              </w:rPr>
              <w:t>Clasa</w:t>
            </w:r>
          </w:p>
        </w:tc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>
              <w:rPr>
                <w:b/>
                <w:bCs/>
                <w:color w:val="000000"/>
                <w:lang w:eastAsia="ro-RO"/>
              </w:rPr>
              <w:t>Nota obținută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>
              <w:rPr>
                <w:b/>
                <w:bCs/>
                <w:color w:val="000000"/>
                <w:lang w:eastAsia="ro-RO"/>
              </w:rPr>
              <w:t>Premiul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63045B" w:rsidRDefault="002613B0" w:rsidP="00BF368A"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3045B">
              <w:rPr>
                <w:b/>
                <w:bCs/>
                <w:color w:val="000000"/>
                <w:sz w:val="20"/>
                <w:szCs w:val="20"/>
                <w:lang w:eastAsia="ro-RO"/>
              </w:rPr>
              <w:t>Profesorul coordonator</w:t>
            </w:r>
          </w:p>
        </w:tc>
      </w:tr>
      <w:tr w:rsidR="002613B0" w:rsidRPr="00F276BF">
        <w:trPr>
          <w:trHeight w:val="3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Tripa Antoanela Nicoleta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9.80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BF368A">
            <w:pPr>
              <w:spacing w:after="0" w:line="240" w:lineRule="auto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BF368A">
            <w:pPr>
              <w:spacing w:after="0" w:line="240" w:lineRule="auto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6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Onea Adriana Liliana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9.35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II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BF368A">
            <w:pPr>
              <w:spacing w:after="0" w:line="240" w:lineRule="auto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Meroniuc</w:t>
            </w:r>
          </w:p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Mălina Ștefania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8.80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III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BF368A">
            <w:pPr>
              <w:spacing w:after="0" w:line="240" w:lineRule="auto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Ardelean Cosmina Maria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8.60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Mențiune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BF368A">
            <w:pPr>
              <w:spacing w:after="0" w:line="240" w:lineRule="auto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Danciu Adela Georgiana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8.40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Mențiune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BF368A">
            <w:pPr>
              <w:spacing w:after="0" w:line="240" w:lineRule="auto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Tătaru Sidonia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8.20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BF368A">
            <w:pPr>
              <w:spacing w:after="0" w:line="240" w:lineRule="auto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Rădos Florina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BF368A">
            <w:pPr>
              <w:spacing w:after="0" w:line="240" w:lineRule="auto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Vitalis Ildiko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3545F9">
            <w:pPr>
              <w:spacing w:after="0" w:line="240" w:lineRule="auto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                    7.80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BF368A">
            <w:pPr>
              <w:spacing w:after="0" w:line="240" w:lineRule="auto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Gomoi Andreea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BF368A">
            <w:pPr>
              <w:spacing w:after="0" w:line="240" w:lineRule="auto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9B5AA3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9B5AA3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Batalan Adelina Maria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9B5AA3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9B5AA3">
            <w:pPr>
              <w:spacing w:after="0" w:line="240" w:lineRule="auto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                    7.60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9B5AA3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9B5AA3">
            <w:pPr>
              <w:spacing w:after="0" w:line="240" w:lineRule="auto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9B5AA3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9B5AA3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8A5318">
            <w:pPr>
              <w:spacing w:after="0" w:line="240" w:lineRule="auto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Antica Emanuela Paula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9B5AA3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9B5AA3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7.50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9B5AA3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Default="002613B0" w:rsidP="009B5AA3">
            <w:pPr>
              <w:spacing w:after="0" w:line="240" w:lineRule="auto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  <w:p w:rsidR="002613B0" w:rsidRPr="005E5C6F" w:rsidRDefault="002613B0" w:rsidP="009B5AA3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</w:tr>
    </w:tbl>
    <w:p w:rsidR="002613B0" w:rsidRDefault="002613B0"/>
    <w:p w:rsidR="002613B0" w:rsidRDefault="002613B0"/>
    <w:p w:rsidR="002613B0" w:rsidRDefault="002613B0" w:rsidP="00EB4ED3">
      <w:pPr>
        <w:jc w:val="center"/>
      </w:pPr>
      <w:r>
        <w:t>Inspector școlar,</w:t>
      </w:r>
    </w:p>
    <w:p w:rsidR="002613B0" w:rsidRDefault="002613B0" w:rsidP="00EB4ED3">
      <w:pPr>
        <w:jc w:val="center"/>
      </w:pPr>
      <w:r>
        <w:t>Vlaic Agnes</w:t>
      </w: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F50976">
      <w:pPr>
        <w:jc w:val="center"/>
        <w:rPr>
          <w:sz w:val="28"/>
          <w:szCs w:val="28"/>
        </w:rPr>
      </w:pPr>
      <w:r>
        <w:rPr>
          <w:sz w:val="28"/>
          <w:szCs w:val="28"/>
        </w:rPr>
        <w:t>TABEL NOMINAL CU  REZULTATELE LA OLIMPIADA DE PEDAGOGIE-PSIHOLOGIE</w:t>
      </w:r>
    </w:p>
    <w:p w:rsidR="002613B0" w:rsidRPr="0063045B" w:rsidRDefault="002613B0" w:rsidP="00F50976">
      <w:pPr>
        <w:jc w:val="center"/>
        <w:rPr>
          <w:rFonts w:ascii="Times New Roman" w:hAnsi="Times New Roman" w:cs="Times New Roman"/>
        </w:rPr>
      </w:pPr>
      <w:r w:rsidRPr="002A663F">
        <w:rPr>
          <w:sz w:val="24"/>
          <w:szCs w:val="24"/>
        </w:rPr>
        <w:t>FAZA JUDEȚEANĂ</w:t>
      </w:r>
      <w:r>
        <w:rPr>
          <w:sz w:val="24"/>
          <w:szCs w:val="24"/>
        </w:rPr>
        <w:t>,</w:t>
      </w:r>
      <w:r w:rsidRPr="00930512">
        <w:rPr>
          <w:rFonts w:ascii="Times New Roman" w:hAnsi="Times New Roman" w:cs="Times New Roman"/>
        </w:rPr>
        <w:t xml:space="preserve"> </w:t>
      </w:r>
      <w:r w:rsidRPr="0063045B">
        <w:rPr>
          <w:rFonts w:ascii="Times New Roman" w:hAnsi="Times New Roman" w:cs="Times New Roman"/>
        </w:rPr>
        <w:t>Februarie 2015</w:t>
      </w:r>
    </w:p>
    <w:p w:rsidR="002613B0" w:rsidRPr="0063045B" w:rsidRDefault="002613B0" w:rsidP="00F50976">
      <w:pPr>
        <w:spacing w:line="360" w:lineRule="auto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eastAsia="ro-RO"/>
        </w:rPr>
        <w:t>Teoria și practica instruirii și evaluării</w:t>
      </w:r>
    </w:p>
    <w:p w:rsidR="002613B0" w:rsidRDefault="002613B0" w:rsidP="00F50976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87" w:type="dxa"/>
        <w:tblInd w:w="-106" w:type="dxa"/>
        <w:tblLook w:val="00A0"/>
      </w:tblPr>
      <w:tblGrid>
        <w:gridCol w:w="568"/>
        <w:gridCol w:w="2126"/>
        <w:gridCol w:w="850"/>
        <w:gridCol w:w="2628"/>
        <w:gridCol w:w="1440"/>
        <w:gridCol w:w="1975"/>
      </w:tblGrid>
      <w:tr w:rsidR="002613B0" w:rsidRPr="00F276BF">
        <w:trPr>
          <w:trHeight w:val="6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5E5C6F">
              <w:rPr>
                <w:b/>
                <w:bCs/>
                <w:color w:val="000000"/>
                <w:lang w:eastAsia="ro-RO"/>
              </w:rPr>
              <w:t>Nr. Crt.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5E5C6F">
              <w:rPr>
                <w:b/>
                <w:bCs/>
                <w:color w:val="000000"/>
                <w:lang w:eastAsia="ro-RO"/>
              </w:rPr>
              <w:t xml:space="preserve">Nume </w:t>
            </w:r>
            <w:r w:rsidRPr="005E5C6F">
              <w:rPr>
                <w:rFonts w:ascii="Gill Sans MT" w:hAnsi="Gill Sans MT" w:cs="Gill Sans MT"/>
                <w:b/>
                <w:bCs/>
                <w:color w:val="000000"/>
                <w:lang w:eastAsia="ro-RO"/>
              </w:rPr>
              <w:t>ş</w:t>
            </w:r>
            <w:r w:rsidRPr="005E5C6F">
              <w:rPr>
                <w:b/>
                <w:bCs/>
                <w:color w:val="000000"/>
                <w:lang w:eastAsia="ro-RO"/>
              </w:rPr>
              <w:t>i prenume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5E5C6F">
              <w:rPr>
                <w:b/>
                <w:bCs/>
                <w:color w:val="000000"/>
                <w:lang w:eastAsia="ro-RO"/>
              </w:rPr>
              <w:t>Clasa</w:t>
            </w:r>
          </w:p>
        </w:tc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>
              <w:rPr>
                <w:b/>
                <w:bCs/>
                <w:color w:val="000000"/>
                <w:lang w:eastAsia="ro-RO"/>
              </w:rPr>
              <w:t>Nota obținută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>
              <w:rPr>
                <w:b/>
                <w:bCs/>
                <w:color w:val="000000"/>
                <w:lang w:eastAsia="ro-RO"/>
              </w:rPr>
              <w:t>Premiul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63045B" w:rsidRDefault="002613B0" w:rsidP="00BF368A"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3045B">
              <w:rPr>
                <w:b/>
                <w:bCs/>
                <w:color w:val="000000"/>
                <w:sz w:val="20"/>
                <w:szCs w:val="20"/>
                <w:lang w:eastAsia="ro-RO"/>
              </w:rPr>
              <w:t>Profesorul coordonator</w:t>
            </w:r>
          </w:p>
        </w:tc>
      </w:tr>
      <w:tr w:rsidR="002613B0" w:rsidRPr="00F276BF">
        <w:trPr>
          <w:trHeight w:val="3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Andresesc Larisa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9.75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BF368A">
            <w:pPr>
              <w:spacing w:after="0" w:line="240" w:lineRule="auto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Hurgoiu Luminița</w:t>
            </w:r>
          </w:p>
        </w:tc>
      </w:tr>
      <w:tr w:rsidR="002613B0" w:rsidRPr="00F276BF">
        <w:trPr>
          <w:trHeight w:val="6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Coste Alina Gabriela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9.50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II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Hurgoiu Luminița</w:t>
            </w: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Trif Larisa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9.25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III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Hurgoiu Luminița</w:t>
            </w:r>
          </w:p>
        </w:tc>
      </w:tr>
      <w:tr w:rsidR="002613B0" w:rsidRPr="00F276BF">
        <w:trPr>
          <w:trHeight w:val="3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Strajer Sorina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Mentiune</w:t>
            </w:r>
          </w:p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Hurgoiu Luminița</w:t>
            </w: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Iacob Emilia Diana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8.75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Mentiune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Hurgoiu Luminița</w:t>
            </w:r>
          </w:p>
        </w:tc>
      </w:tr>
      <w:tr w:rsidR="002613B0" w:rsidRPr="00F276B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Luca Dana Teodora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8.50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Hurgoiu Luminița</w:t>
            </w:r>
          </w:p>
        </w:tc>
      </w:tr>
    </w:tbl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EB4ED3">
      <w:pPr>
        <w:jc w:val="center"/>
      </w:pPr>
      <w:r>
        <w:t>Inspector școlar,</w:t>
      </w:r>
    </w:p>
    <w:p w:rsidR="002613B0" w:rsidRDefault="002613B0" w:rsidP="00EB4ED3">
      <w:pPr>
        <w:jc w:val="center"/>
      </w:pPr>
      <w:r>
        <w:t>Vlaic Agnes</w:t>
      </w: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C77C5A">
      <w:pPr>
        <w:jc w:val="center"/>
        <w:rPr>
          <w:sz w:val="28"/>
          <w:szCs w:val="28"/>
        </w:rPr>
      </w:pPr>
      <w:r>
        <w:rPr>
          <w:sz w:val="28"/>
          <w:szCs w:val="28"/>
        </w:rPr>
        <w:t>TABEL CU  REZULTATELE LA OLIMPIADA DE PEDAGOGIE-PSIHOLOGIE</w:t>
      </w:r>
    </w:p>
    <w:p w:rsidR="002613B0" w:rsidRDefault="002613B0" w:rsidP="00C77C5A">
      <w:pPr>
        <w:jc w:val="center"/>
        <w:rPr>
          <w:sz w:val="24"/>
          <w:szCs w:val="24"/>
        </w:rPr>
      </w:pPr>
      <w:r w:rsidRPr="002A663F">
        <w:rPr>
          <w:sz w:val="24"/>
          <w:szCs w:val="24"/>
        </w:rPr>
        <w:t>FAZA JUDEȚEANĂ</w:t>
      </w:r>
    </w:p>
    <w:p w:rsidR="002613B0" w:rsidRPr="0063045B" w:rsidRDefault="002613B0" w:rsidP="00C77C5A">
      <w:pPr>
        <w:jc w:val="center"/>
        <w:rPr>
          <w:rFonts w:ascii="Times New Roman" w:hAnsi="Times New Roman" w:cs="Times New Roman"/>
        </w:rPr>
      </w:pPr>
      <w:r w:rsidRPr="00930512">
        <w:rPr>
          <w:rFonts w:ascii="Times New Roman" w:hAnsi="Times New Roman" w:cs="Times New Roman"/>
        </w:rPr>
        <w:t xml:space="preserve"> </w:t>
      </w:r>
      <w:r w:rsidRPr="0063045B">
        <w:rPr>
          <w:rFonts w:ascii="Times New Roman" w:hAnsi="Times New Roman" w:cs="Times New Roman"/>
        </w:rPr>
        <w:t>Februarie 2015</w:t>
      </w:r>
    </w:p>
    <w:p w:rsidR="002613B0" w:rsidRPr="0063045B" w:rsidRDefault="002613B0" w:rsidP="00C77C5A">
      <w:pPr>
        <w:spacing w:line="360" w:lineRule="auto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eastAsia="ro-RO"/>
        </w:rPr>
        <w:t>Managementul clasei de elevi</w:t>
      </w:r>
    </w:p>
    <w:p w:rsidR="002613B0" w:rsidRDefault="002613B0" w:rsidP="00C77C5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87" w:type="dxa"/>
        <w:tblInd w:w="-106" w:type="dxa"/>
        <w:tblLook w:val="00A0"/>
      </w:tblPr>
      <w:tblGrid>
        <w:gridCol w:w="568"/>
        <w:gridCol w:w="2126"/>
        <w:gridCol w:w="850"/>
        <w:gridCol w:w="2628"/>
        <w:gridCol w:w="1440"/>
        <w:gridCol w:w="1975"/>
      </w:tblGrid>
      <w:tr w:rsidR="002613B0" w:rsidRPr="00F276BF">
        <w:trPr>
          <w:trHeight w:val="6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5E5C6F">
              <w:rPr>
                <w:b/>
                <w:bCs/>
                <w:color w:val="000000"/>
                <w:lang w:eastAsia="ro-RO"/>
              </w:rPr>
              <w:t>Nr. Crt.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5E5C6F">
              <w:rPr>
                <w:b/>
                <w:bCs/>
                <w:color w:val="000000"/>
                <w:lang w:eastAsia="ro-RO"/>
              </w:rPr>
              <w:t xml:space="preserve">Nume </w:t>
            </w:r>
            <w:r w:rsidRPr="005E5C6F">
              <w:rPr>
                <w:rFonts w:ascii="Gill Sans MT" w:hAnsi="Gill Sans MT" w:cs="Gill Sans MT"/>
                <w:b/>
                <w:bCs/>
                <w:color w:val="000000"/>
                <w:lang w:eastAsia="ro-RO"/>
              </w:rPr>
              <w:t>ş</w:t>
            </w:r>
            <w:r w:rsidRPr="005E5C6F">
              <w:rPr>
                <w:b/>
                <w:bCs/>
                <w:color w:val="000000"/>
                <w:lang w:eastAsia="ro-RO"/>
              </w:rPr>
              <w:t>i prenume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5E5C6F">
              <w:rPr>
                <w:b/>
                <w:bCs/>
                <w:color w:val="000000"/>
                <w:lang w:eastAsia="ro-RO"/>
              </w:rPr>
              <w:t>Clasa</w:t>
            </w:r>
          </w:p>
        </w:tc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>
              <w:rPr>
                <w:b/>
                <w:bCs/>
                <w:color w:val="000000"/>
                <w:lang w:eastAsia="ro-RO"/>
              </w:rPr>
              <w:t>Nota obținută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>
              <w:rPr>
                <w:b/>
                <w:bCs/>
                <w:color w:val="000000"/>
                <w:lang w:eastAsia="ro-RO"/>
              </w:rPr>
              <w:t>Premiul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63045B" w:rsidRDefault="002613B0" w:rsidP="00BF368A"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3045B">
              <w:rPr>
                <w:b/>
                <w:bCs/>
                <w:color w:val="000000"/>
                <w:sz w:val="20"/>
                <w:szCs w:val="20"/>
                <w:lang w:eastAsia="ro-RO"/>
              </w:rPr>
              <w:t>Profesorul coordonator</w:t>
            </w:r>
          </w:p>
        </w:tc>
      </w:tr>
      <w:tr w:rsidR="002613B0" w:rsidRPr="00F276BF">
        <w:trPr>
          <w:trHeight w:val="3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Galati Naomi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</w:t>
            </w:r>
            <w:r>
              <w:rPr>
                <w:color w:val="000000"/>
                <w:lang w:eastAsia="ro-RO"/>
              </w:rPr>
              <w:t>I</w:t>
            </w:r>
            <w:r w:rsidRPr="005E5C6F">
              <w:rPr>
                <w:color w:val="000000"/>
                <w:lang w:eastAsia="ro-RO"/>
              </w:rPr>
              <w:t>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8.50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II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</w:tc>
      </w:tr>
      <w:tr w:rsidR="002613B0" w:rsidRPr="00F276BF">
        <w:trPr>
          <w:trHeight w:val="6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Crisan Cristina Monica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</w:t>
            </w:r>
            <w:r>
              <w:rPr>
                <w:color w:val="000000"/>
                <w:lang w:eastAsia="ro-RO"/>
              </w:rPr>
              <w:t>I</w:t>
            </w:r>
            <w:r w:rsidRPr="005E5C6F">
              <w:rPr>
                <w:color w:val="000000"/>
                <w:lang w:eastAsia="ro-RO"/>
              </w:rPr>
              <w:t>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III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</w:tc>
      </w:tr>
    </w:tbl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EB4ED3">
      <w:pPr>
        <w:jc w:val="center"/>
      </w:pPr>
      <w:r>
        <w:t>Inspector școlar,</w:t>
      </w:r>
    </w:p>
    <w:p w:rsidR="002613B0" w:rsidRDefault="002613B0" w:rsidP="00EB4ED3">
      <w:pPr>
        <w:jc w:val="center"/>
      </w:pPr>
      <w:r>
        <w:t>Vlaic Agnes</w:t>
      </w: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  <w:bookmarkStart w:id="0" w:name="_GoBack"/>
      <w:bookmarkEnd w:id="0"/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p w:rsidR="002613B0" w:rsidRDefault="002613B0" w:rsidP="00C77C5A">
      <w:pPr>
        <w:jc w:val="center"/>
        <w:rPr>
          <w:sz w:val="28"/>
          <w:szCs w:val="28"/>
        </w:rPr>
      </w:pPr>
      <w:r>
        <w:rPr>
          <w:sz w:val="28"/>
          <w:szCs w:val="28"/>
        </w:rPr>
        <w:t>TABEL CU  REZULTATELE LA OLIMPIADA DE PEDAGOGIE-PSIHOLOGIE</w:t>
      </w:r>
    </w:p>
    <w:p w:rsidR="002613B0" w:rsidRDefault="002613B0" w:rsidP="00C77C5A">
      <w:pPr>
        <w:jc w:val="center"/>
        <w:rPr>
          <w:rFonts w:ascii="Times New Roman" w:hAnsi="Times New Roman" w:cs="Times New Roman"/>
        </w:rPr>
      </w:pPr>
      <w:r w:rsidRPr="002A663F">
        <w:rPr>
          <w:sz w:val="24"/>
          <w:szCs w:val="24"/>
        </w:rPr>
        <w:t>FAZA JUDEȚEANĂ</w:t>
      </w:r>
      <w:r>
        <w:rPr>
          <w:sz w:val="24"/>
          <w:szCs w:val="24"/>
        </w:rPr>
        <w:t>,</w:t>
      </w:r>
    </w:p>
    <w:p w:rsidR="002613B0" w:rsidRPr="0063045B" w:rsidRDefault="002613B0" w:rsidP="00C77C5A">
      <w:pPr>
        <w:jc w:val="center"/>
        <w:rPr>
          <w:rFonts w:ascii="Times New Roman" w:hAnsi="Times New Roman" w:cs="Times New Roman"/>
        </w:rPr>
      </w:pPr>
      <w:r w:rsidRPr="0063045B">
        <w:rPr>
          <w:rFonts w:ascii="Times New Roman" w:hAnsi="Times New Roman" w:cs="Times New Roman"/>
        </w:rPr>
        <w:t>Februarie 2015</w:t>
      </w:r>
    </w:p>
    <w:p w:rsidR="002613B0" w:rsidRPr="0063045B" w:rsidRDefault="002613B0" w:rsidP="00C77C5A">
      <w:pPr>
        <w:spacing w:line="360" w:lineRule="auto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eastAsia="ro-RO"/>
        </w:rPr>
        <w:t>Psihologia vârstelor</w:t>
      </w:r>
    </w:p>
    <w:p w:rsidR="002613B0" w:rsidRDefault="002613B0" w:rsidP="00C77C5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87" w:type="dxa"/>
        <w:tblInd w:w="-106" w:type="dxa"/>
        <w:tblLook w:val="00A0"/>
      </w:tblPr>
      <w:tblGrid>
        <w:gridCol w:w="568"/>
        <w:gridCol w:w="2126"/>
        <w:gridCol w:w="850"/>
        <w:gridCol w:w="2628"/>
        <w:gridCol w:w="1440"/>
        <w:gridCol w:w="1975"/>
      </w:tblGrid>
      <w:tr w:rsidR="002613B0" w:rsidRPr="00F276BF">
        <w:trPr>
          <w:trHeight w:val="6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5E5C6F">
              <w:rPr>
                <w:b/>
                <w:bCs/>
                <w:color w:val="000000"/>
                <w:lang w:eastAsia="ro-RO"/>
              </w:rPr>
              <w:t>Nr. Crt.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5E5C6F">
              <w:rPr>
                <w:b/>
                <w:bCs/>
                <w:color w:val="000000"/>
                <w:lang w:eastAsia="ro-RO"/>
              </w:rPr>
              <w:t xml:space="preserve">Nume </w:t>
            </w:r>
            <w:r w:rsidRPr="005E5C6F">
              <w:rPr>
                <w:rFonts w:ascii="Gill Sans MT" w:hAnsi="Gill Sans MT" w:cs="Gill Sans MT"/>
                <w:b/>
                <w:bCs/>
                <w:color w:val="000000"/>
                <w:lang w:eastAsia="ro-RO"/>
              </w:rPr>
              <w:t>ş</w:t>
            </w:r>
            <w:r w:rsidRPr="005E5C6F">
              <w:rPr>
                <w:b/>
                <w:bCs/>
                <w:color w:val="000000"/>
                <w:lang w:eastAsia="ro-RO"/>
              </w:rPr>
              <w:t>i prenume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 w:rsidRPr="005E5C6F">
              <w:rPr>
                <w:b/>
                <w:bCs/>
                <w:color w:val="000000"/>
                <w:lang w:eastAsia="ro-RO"/>
              </w:rPr>
              <w:t>Clasa</w:t>
            </w:r>
          </w:p>
        </w:tc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>
              <w:rPr>
                <w:b/>
                <w:bCs/>
                <w:color w:val="000000"/>
                <w:lang w:eastAsia="ro-RO"/>
              </w:rPr>
              <w:t>Nota obținută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b/>
                <w:bCs/>
                <w:color w:val="000000"/>
                <w:lang w:eastAsia="ro-RO"/>
              </w:rPr>
            </w:pPr>
            <w:r>
              <w:rPr>
                <w:b/>
                <w:bCs/>
                <w:color w:val="000000"/>
                <w:lang w:eastAsia="ro-RO"/>
              </w:rPr>
              <w:t>Premiul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63045B" w:rsidRDefault="002613B0" w:rsidP="00BF368A"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63045B">
              <w:rPr>
                <w:b/>
                <w:bCs/>
                <w:color w:val="000000"/>
                <w:sz w:val="20"/>
                <w:szCs w:val="20"/>
                <w:lang w:eastAsia="ro-RO"/>
              </w:rPr>
              <w:t>Profesorul coordonator</w:t>
            </w:r>
          </w:p>
        </w:tc>
      </w:tr>
      <w:tr w:rsidR="002613B0" w:rsidRPr="00F276BF">
        <w:trPr>
          <w:trHeight w:val="3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Giurgiu  Romelia Amalia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</w:t>
            </w:r>
            <w:r>
              <w:rPr>
                <w:color w:val="000000"/>
                <w:lang w:eastAsia="ro-RO"/>
              </w:rPr>
              <w:t>I</w:t>
            </w:r>
            <w:r w:rsidRPr="005E5C6F">
              <w:rPr>
                <w:color w:val="000000"/>
                <w:lang w:eastAsia="ro-RO"/>
              </w:rPr>
              <w:t>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9.55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</w:tc>
      </w:tr>
      <w:tr w:rsidR="002613B0" w:rsidRPr="00F276BF">
        <w:trPr>
          <w:trHeight w:val="6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 w:rsidRPr="005E5C6F">
              <w:rPr>
                <w:color w:val="000000"/>
                <w:lang w:eastAsia="ro-RO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Socolan Amalia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</w:t>
            </w:r>
            <w:r>
              <w:rPr>
                <w:color w:val="000000"/>
                <w:lang w:eastAsia="ro-RO"/>
              </w:rPr>
              <w:t>I</w:t>
            </w:r>
            <w:r w:rsidRPr="005E5C6F">
              <w:rPr>
                <w:color w:val="000000"/>
                <w:lang w:eastAsia="ro-RO"/>
              </w:rPr>
              <w:t>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9.20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II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</w:tc>
      </w:tr>
      <w:tr w:rsidR="002613B0" w:rsidRPr="00F276BF">
        <w:trPr>
          <w:trHeight w:val="6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Prodan Loredana Maria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a </w:t>
            </w:r>
            <w:r w:rsidRPr="005E5C6F">
              <w:rPr>
                <w:color w:val="000000"/>
                <w:lang w:eastAsia="ro-RO"/>
              </w:rPr>
              <w:t>X</w:t>
            </w:r>
            <w:r>
              <w:rPr>
                <w:color w:val="000000"/>
                <w:lang w:eastAsia="ro-RO"/>
              </w:rPr>
              <w:t>I</w:t>
            </w:r>
            <w:r w:rsidRPr="005E5C6F">
              <w:rPr>
                <w:color w:val="000000"/>
                <w:lang w:eastAsia="ro-RO"/>
              </w:rPr>
              <w:t>-a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8.70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III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13B0" w:rsidRPr="005E5C6F" w:rsidRDefault="002613B0" w:rsidP="00BF368A">
            <w:pPr>
              <w:spacing w:after="0" w:line="240" w:lineRule="auto"/>
              <w:jc w:val="center"/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Pană Luminița</w:t>
            </w:r>
          </w:p>
        </w:tc>
      </w:tr>
    </w:tbl>
    <w:p w:rsidR="002613B0" w:rsidRDefault="002613B0" w:rsidP="00C77C5A">
      <w:pPr>
        <w:spacing w:line="360" w:lineRule="auto"/>
        <w:rPr>
          <w:sz w:val="24"/>
          <w:szCs w:val="24"/>
        </w:rPr>
      </w:pPr>
    </w:p>
    <w:p w:rsidR="002613B0" w:rsidRDefault="002613B0" w:rsidP="00C77C5A">
      <w:pPr>
        <w:spacing w:line="360" w:lineRule="auto"/>
        <w:rPr>
          <w:sz w:val="24"/>
          <w:szCs w:val="24"/>
        </w:rPr>
      </w:pPr>
    </w:p>
    <w:p w:rsidR="002613B0" w:rsidRDefault="002613B0" w:rsidP="00EB4ED3">
      <w:pPr>
        <w:jc w:val="center"/>
      </w:pPr>
      <w:r>
        <w:t>Inspector școlar,</w:t>
      </w:r>
    </w:p>
    <w:p w:rsidR="002613B0" w:rsidRDefault="002613B0" w:rsidP="00EB4ED3">
      <w:pPr>
        <w:jc w:val="center"/>
      </w:pPr>
      <w:r>
        <w:t>Vlaic Agnes</w:t>
      </w:r>
    </w:p>
    <w:p w:rsidR="002613B0" w:rsidRDefault="002613B0" w:rsidP="00930512">
      <w:pPr>
        <w:spacing w:line="360" w:lineRule="auto"/>
        <w:rPr>
          <w:sz w:val="24"/>
          <w:szCs w:val="24"/>
        </w:rPr>
      </w:pPr>
    </w:p>
    <w:sectPr w:rsidR="002613B0" w:rsidSect="00AB27E3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ill Sans MT">
    <w:altName w:val="Segoe UI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045B"/>
    <w:rsid w:val="000B7241"/>
    <w:rsid w:val="000C7E27"/>
    <w:rsid w:val="0010534B"/>
    <w:rsid w:val="001054D2"/>
    <w:rsid w:val="00112557"/>
    <w:rsid w:val="00210E1B"/>
    <w:rsid w:val="00234EA5"/>
    <w:rsid w:val="002613B0"/>
    <w:rsid w:val="00283761"/>
    <w:rsid w:val="002A58BB"/>
    <w:rsid w:val="002A663F"/>
    <w:rsid w:val="002E6C5D"/>
    <w:rsid w:val="0032426D"/>
    <w:rsid w:val="00343D64"/>
    <w:rsid w:val="003545F9"/>
    <w:rsid w:val="003F0DB9"/>
    <w:rsid w:val="005E5C6F"/>
    <w:rsid w:val="005E6165"/>
    <w:rsid w:val="0060670F"/>
    <w:rsid w:val="0063045B"/>
    <w:rsid w:val="006B5BAF"/>
    <w:rsid w:val="006E7DA4"/>
    <w:rsid w:val="007C73A9"/>
    <w:rsid w:val="00847DB3"/>
    <w:rsid w:val="00876135"/>
    <w:rsid w:val="008A5318"/>
    <w:rsid w:val="00930512"/>
    <w:rsid w:val="009B5AA3"/>
    <w:rsid w:val="00A25D80"/>
    <w:rsid w:val="00AB27E3"/>
    <w:rsid w:val="00AB4823"/>
    <w:rsid w:val="00AC5209"/>
    <w:rsid w:val="00AC6949"/>
    <w:rsid w:val="00AD05D4"/>
    <w:rsid w:val="00AE04B9"/>
    <w:rsid w:val="00B37B23"/>
    <w:rsid w:val="00B43B52"/>
    <w:rsid w:val="00BC1A28"/>
    <w:rsid w:val="00BF368A"/>
    <w:rsid w:val="00C54912"/>
    <w:rsid w:val="00C77C5A"/>
    <w:rsid w:val="00D7503F"/>
    <w:rsid w:val="00DA1452"/>
    <w:rsid w:val="00E1466A"/>
    <w:rsid w:val="00E8372C"/>
    <w:rsid w:val="00EA627B"/>
    <w:rsid w:val="00EB41AB"/>
    <w:rsid w:val="00EB4ED3"/>
    <w:rsid w:val="00F2032C"/>
    <w:rsid w:val="00F276BF"/>
    <w:rsid w:val="00F50976"/>
    <w:rsid w:val="00F97569"/>
    <w:rsid w:val="00FB7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8BB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7</Pages>
  <Words>945</Words>
  <Characters>5392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TABEL NOMINAL CU  REZULTATELE LA OLIMPIADA DE PEDAGOGIE-PSIHOLOGIE</dc:title>
  <dc:subject/>
  <dc:creator>USER</dc:creator>
  <cp:keywords/>
  <dc:description/>
  <cp:lastModifiedBy>Agnes</cp:lastModifiedBy>
  <cp:revision>3</cp:revision>
  <dcterms:created xsi:type="dcterms:W3CDTF">2015-03-03T15:27:00Z</dcterms:created>
  <dcterms:modified xsi:type="dcterms:W3CDTF">2015-03-03T15:30:00Z</dcterms:modified>
</cp:coreProperties>
</file>