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9E2" w:rsidRDefault="002C19E2" w:rsidP="0098763B">
      <w:pPr>
        <w:rPr>
          <w:lang w:val="en-US"/>
        </w:rPr>
      </w:pPr>
      <w:r>
        <w:rPr>
          <w:lang w:val="en-US"/>
        </w:rPr>
        <w:t>Nr.                     /02.03.2015</w:t>
      </w:r>
    </w:p>
    <w:p w:rsidR="002C19E2" w:rsidRDefault="002C19E2" w:rsidP="0098763B">
      <w:pPr>
        <w:spacing w:after="0" w:line="240" w:lineRule="auto"/>
        <w:rPr>
          <w:lang w:val="en-US"/>
        </w:rPr>
      </w:pPr>
      <w:r>
        <w:rPr>
          <w:lang w:val="en-US"/>
        </w:rPr>
        <w:t>Către:</w:t>
      </w:r>
    </w:p>
    <w:p w:rsidR="002C19E2" w:rsidRDefault="002C19E2" w:rsidP="0098763B">
      <w:pPr>
        <w:spacing w:after="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MINISTERUL EDUCAŢIEI ŞI CERCETĂRII ŞTIINŢIFICE</w:t>
      </w:r>
    </w:p>
    <w:p w:rsidR="002C19E2" w:rsidRDefault="002C19E2" w:rsidP="0098763B">
      <w:pPr>
        <w:spacing w:after="0" w:line="240" w:lineRule="auto"/>
        <w:rPr>
          <w:b/>
          <w:bCs/>
        </w:rPr>
      </w:pPr>
    </w:p>
    <w:p w:rsidR="002C19E2" w:rsidRDefault="002C19E2" w:rsidP="0098763B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În atenţia </w:t>
      </w:r>
    </w:p>
    <w:p w:rsidR="002C19E2" w:rsidRDefault="002C19E2" w:rsidP="0098763B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DOMNULUI  INSPECTOR GENERAL </w:t>
      </w:r>
    </w:p>
    <w:p w:rsidR="002C19E2" w:rsidRDefault="002C19E2" w:rsidP="0098763B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SORIN TROCARU</w:t>
      </w:r>
    </w:p>
    <w:p w:rsidR="002C19E2" w:rsidRDefault="002C19E2" w:rsidP="0098763B">
      <w:pPr>
        <w:spacing w:after="0" w:line="240" w:lineRule="auto"/>
        <w:jc w:val="center"/>
      </w:pPr>
    </w:p>
    <w:p w:rsidR="002C19E2" w:rsidRDefault="002C19E2" w:rsidP="0098763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TABEL NOMINAL CU ELEVII PARTICIPANŢI DIN JUDEŢUL HUNEDOARA LA</w:t>
      </w:r>
    </w:p>
    <w:p w:rsidR="002C19E2" w:rsidRDefault="002C19E2" w:rsidP="0098763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OLIMPIADA NAŢIONALĂ DE ASTRONOMIE ŞI ASTROFIZICĂ </w:t>
      </w:r>
    </w:p>
    <w:p w:rsidR="002C19E2" w:rsidRDefault="002C19E2" w:rsidP="0098763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2015</w:t>
      </w:r>
    </w:p>
    <w:p w:rsidR="002C19E2" w:rsidRDefault="002C19E2" w:rsidP="0098763B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9"/>
        <w:gridCol w:w="2329"/>
        <w:gridCol w:w="681"/>
        <w:gridCol w:w="2554"/>
        <w:gridCol w:w="1192"/>
        <w:gridCol w:w="1854"/>
        <w:gridCol w:w="1854"/>
        <w:gridCol w:w="2455"/>
      </w:tblGrid>
      <w:tr w:rsidR="002C19E2" w:rsidRPr="0098763B">
        <w:tc>
          <w:tcPr>
            <w:tcW w:w="0" w:type="auto"/>
          </w:tcPr>
          <w:p w:rsidR="002C19E2" w:rsidRDefault="002C19E2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Profesori (la clasă)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Profesori (la cerc)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Punctajul obţinut la etapa judeţeană</w:t>
            </w:r>
          </w:p>
        </w:tc>
      </w:tr>
      <w:tr w:rsidR="002C19E2">
        <w:tc>
          <w:tcPr>
            <w:tcW w:w="0" w:type="auto"/>
          </w:tcPr>
          <w:p w:rsidR="002C19E2" w:rsidRDefault="002C19E2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2C19E2" w:rsidRDefault="002C19E2">
            <w:pPr>
              <w:spacing w:after="0" w:line="240" w:lineRule="auto"/>
              <w:jc w:val="center"/>
            </w:pPr>
            <w:r>
              <w:t xml:space="preserve">MOLDOVAN I. </w:t>
            </w:r>
          </w:p>
          <w:p w:rsidR="002C19E2" w:rsidRDefault="002C19E2">
            <w:pPr>
              <w:spacing w:after="0" w:line="240" w:lineRule="auto"/>
              <w:jc w:val="center"/>
            </w:pPr>
            <w:r>
              <w:t>HORIA-ALEXANDRU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COLEGIUL NAŢIONAL „AUREL VLAICU”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ORĂŞTIE</w:t>
            </w:r>
          </w:p>
        </w:tc>
        <w:tc>
          <w:tcPr>
            <w:tcW w:w="0" w:type="auto"/>
          </w:tcPr>
          <w:p w:rsidR="002C19E2" w:rsidRDefault="002C19E2">
            <w:pPr>
              <w:spacing w:after="0" w:line="240" w:lineRule="auto"/>
              <w:jc w:val="center"/>
            </w:pPr>
            <w:r>
              <w:t>GIURGIU MARGARETA</w:t>
            </w:r>
          </w:p>
          <w:p w:rsidR="002C19E2" w:rsidRDefault="002C19E2">
            <w:pPr>
              <w:spacing w:after="0" w:line="240" w:lineRule="auto"/>
              <w:jc w:val="center"/>
            </w:pPr>
            <w:r>
              <w:t>TODORAN DANIEL</w:t>
            </w:r>
          </w:p>
        </w:tc>
        <w:tc>
          <w:tcPr>
            <w:tcW w:w="0" w:type="auto"/>
          </w:tcPr>
          <w:p w:rsidR="002C19E2" w:rsidRDefault="002C19E2">
            <w:pPr>
              <w:spacing w:after="0" w:line="240" w:lineRule="auto"/>
              <w:jc w:val="center"/>
            </w:pPr>
            <w:r>
              <w:t>GIURGIU MARGARETA</w:t>
            </w:r>
          </w:p>
          <w:p w:rsidR="002C19E2" w:rsidRDefault="002C19E2">
            <w:pPr>
              <w:jc w:val="center"/>
            </w:pPr>
            <w:r>
              <w:t>TODORAN DANIEL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19,15</w:t>
            </w:r>
          </w:p>
        </w:tc>
      </w:tr>
      <w:tr w:rsidR="002C19E2">
        <w:tc>
          <w:tcPr>
            <w:tcW w:w="0" w:type="auto"/>
          </w:tcPr>
          <w:p w:rsidR="002C19E2" w:rsidRDefault="002C19E2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MACOVEI C. ALEXANDRA-OANA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 xml:space="preserve">LICEUL TEORETIC „MIRCEA  ELIADE" 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LUPENI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IANOŞI DANIEL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IANOŞI DANIEL</w:t>
            </w:r>
          </w:p>
        </w:tc>
        <w:tc>
          <w:tcPr>
            <w:tcW w:w="0" w:type="auto"/>
          </w:tcPr>
          <w:p w:rsidR="002C19E2" w:rsidRDefault="002C19E2">
            <w:pPr>
              <w:jc w:val="center"/>
            </w:pPr>
            <w:r>
              <w:t>15,30</w:t>
            </w:r>
          </w:p>
        </w:tc>
      </w:tr>
    </w:tbl>
    <w:p w:rsidR="002C19E2" w:rsidRDefault="002C19E2" w:rsidP="0098763B">
      <w:pPr>
        <w:spacing w:after="0" w:line="240" w:lineRule="auto"/>
        <w:jc w:val="both"/>
      </w:pPr>
    </w:p>
    <w:p w:rsidR="002C19E2" w:rsidRDefault="002C19E2" w:rsidP="0098763B">
      <w:pPr>
        <w:spacing w:after="0" w:line="240" w:lineRule="auto"/>
        <w:jc w:val="both"/>
      </w:pPr>
      <w:r>
        <w:t>INSPECTOR ŞCOLAR GENERAL,                                                                                                                          INSPECTOR ŞCOLAR – FIZICĂ,</w:t>
      </w:r>
    </w:p>
    <w:p w:rsidR="002C19E2" w:rsidRDefault="002C19E2" w:rsidP="0098763B">
      <w:pPr>
        <w:spacing w:after="0" w:line="240" w:lineRule="auto"/>
        <w:jc w:val="both"/>
      </w:pPr>
      <w:r>
        <w:t xml:space="preserve">  PROF. DR. MARIA ŞTEFĂNIE                                                                                                                                PROF. DR. DANIEL LAZĂR</w:t>
      </w:r>
    </w:p>
    <w:p w:rsidR="002C19E2" w:rsidRPr="009B4004" w:rsidRDefault="002C19E2" w:rsidP="009B4004"/>
    <w:sectPr w:rsidR="002C19E2" w:rsidRPr="009B4004" w:rsidSect="0098763B">
      <w:headerReference w:type="default" r:id="rId6"/>
      <w:footerReference w:type="default" r:id="rId7"/>
      <w:pgSz w:w="15840" w:h="12240" w:orient="landscape"/>
      <w:pgMar w:top="1440" w:right="998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9E2" w:rsidRDefault="002C19E2" w:rsidP="00B031B2">
      <w:pPr>
        <w:spacing w:after="0" w:line="240" w:lineRule="auto"/>
      </w:pPr>
      <w:r>
        <w:separator/>
      </w:r>
    </w:p>
  </w:endnote>
  <w:endnote w:type="continuationSeparator" w:id="0">
    <w:p w:rsidR="002C19E2" w:rsidRDefault="002C19E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9E2" w:rsidRPr="00B031B2" w:rsidRDefault="002C19E2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18"/>
    </w:tblGrid>
    <w:tr w:rsidR="002C19E2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2C19E2" w:rsidRPr="00C7069E" w:rsidRDefault="002C19E2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2C19E2" w:rsidRPr="00C7069E" w:rsidRDefault="002C19E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2C19E2" w:rsidRPr="00C7069E" w:rsidRDefault="002C19E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2C19E2" w:rsidRPr="00C7069E" w:rsidRDefault="002C19E2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2C19E2" w:rsidRPr="00C7069E" w:rsidRDefault="002C19E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2C19E2" w:rsidRDefault="002C19E2">
    <w:pPr>
      <w:pStyle w:val="Footer"/>
    </w:pPr>
  </w:p>
  <w:p w:rsidR="002C19E2" w:rsidRDefault="002C19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9E2" w:rsidRDefault="002C19E2" w:rsidP="00B031B2">
      <w:pPr>
        <w:spacing w:after="0" w:line="240" w:lineRule="auto"/>
      </w:pPr>
      <w:r>
        <w:separator/>
      </w:r>
    </w:p>
  </w:footnote>
  <w:footnote w:type="continuationSeparator" w:id="0">
    <w:p w:rsidR="002C19E2" w:rsidRDefault="002C19E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9E2" w:rsidRDefault="002C19E2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3"/>
      <w:gridCol w:w="1448"/>
      <w:gridCol w:w="2622"/>
    </w:tblGrid>
    <w:tr w:rsidR="002C19E2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2C19E2" w:rsidRPr="00C7069E" w:rsidRDefault="002C19E2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2C19E2" w:rsidRPr="00C7069E" w:rsidRDefault="002C19E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2C19E2" w:rsidRPr="00C7069E" w:rsidRDefault="002C19E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2C19E2" w:rsidRPr="00C7069E" w:rsidRDefault="002C19E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2C19E2" w:rsidRPr="00C7069E" w:rsidRDefault="002C19E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2C19E2" w:rsidRPr="00C7069E" w:rsidRDefault="002C19E2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2C19E2" w:rsidRPr="00C7069E" w:rsidRDefault="002C19E2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2C19E2" w:rsidRPr="00B031B2" w:rsidRDefault="002C19E2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4716A"/>
    <w:rsid w:val="000474BF"/>
    <w:rsid w:val="002C19E2"/>
    <w:rsid w:val="00353A57"/>
    <w:rsid w:val="003B045D"/>
    <w:rsid w:val="004A2931"/>
    <w:rsid w:val="00580767"/>
    <w:rsid w:val="00853A75"/>
    <w:rsid w:val="00900758"/>
    <w:rsid w:val="00916FEE"/>
    <w:rsid w:val="0098763B"/>
    <w:rsid w:val="009B4004"/>
    <w:rsid w:val="00AB763C"/>
    <w:rsid w:val="00B031B2"/>
    <w:rsid w:val="00BC2175"/>
    <w:rsid w:val="00C062F8"/>
    <w:rsid w:val="00C7069E"/>
    <w:rsid w:val="00E56C92"/>
    <w:rsid w:val="00E74B91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63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191</Words>
  <Characters>1091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5</cp:revision>
  <cp:lastPrinted>2015-01-13T14:14:00Z</cp:lastPrinted>
  <dcterms:created xsi:type="dcterms:W3CDTF">2015-01-13T14:01:00Z</dcterms:created>
  <dcterms:modified xsi:type="dcterms:W3CDTF">2015-03-03T20:00:00Z</dcterms:modified>
</cp:coreProperties>
</file>