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B98" w:rsidRDefault="00897B98" w:rsidP="009B4004">
      <w:pPr>
        <w:rPr>
          <w:lang w:val="en-US"/>
        </w:rPr>
      </w:pPr>
    </w:p>
    <w:p w:rsidR="00897B98" w:rsidRDefault="00897B98" w:rsidP="009B4004">
      <w:pPr>
        <w:rPr>
          <w:lang w:val="en-US"/>
        </w:rPr>
      </w:pPr>
      <w:r>
        <w:rPr>
          <w:lang w:val="en-US"/>
        </w:rPr>
        <w:t>Nr.                     /12.03.2015</w:t>
      </w:r>
    </w:p>
    <w:p w:rsidR="00897B98" w:rsidRDefault="00897B98" w:rsidP="00347780">
      <w:pPr>
        <w:spacing w:after="0" w:line="240" w:lineRule="auto"/>
        <w:rPr>
          <w:lang w:val="en-US"/>
        </w:rPr>
      </w:pPr>
      <w:r>
        <w:rPr>
          <w:lang w:val="en-US"/>
        </w:rPr>
        <w:t>Către:</w:t>
      </w:r>
    </w:p>
    <w:p w:rsidR="00897B98" w:rsidRPr="001039B8" w:rsidRDefault="00897B98" w:rsidP="00347780">
      <w:pPr>
        <w:spacing w:after="0" w:line="240" w:lineRule="auto"/>
        <w:rPr>
          <w:b/>
          <w:bCs/>
          <w:lang w:val="en-US"/>
        </w:rPr>
      </w:pPr>
      <w:r w:rsidRPr="001039B8">
        <w:rPr>
          <w:b/>
          <w:bCs/>
          <w:lang w:val="en-US"/>
        </w:rPr>
        <w:t>MINISTERUL EDUCAŢIEI ŞI CERCETĂRII ŞTIINŢIFICE</w:t>
      </w:r>
    </w:p>
    <w:p w:rsidR="00897B98" w:rsidRPr="001039B8" w:rsidRDefault="00897B98" w:rsidP="00347780">
      <w:pPr>
        <w:spacing w:after="0" w:line="240" w:lineRule="auto"/>
        <w:rPr>
          <w:b/>
          <w:bCs/>
        </w:rPr>
      </w:pPr>
    </w:p>
    <w:p w:rsidR="00897B98" w:rsidRPr="001039B8" w:rsidRDefault="00897B98" w:rsidP="00347780">
      <w:pPr>
        <w:spacing w:after="0" w:line="240" w:lineRule="auto"/>
        <w:rPr>
          <w:b/>
          <w:bCs/>
        </w:rPr>
      </w:pPr>
      <w:r w:rsidRPr="001039B8">
        <w:rPr>
          <w:b/>
          <w:bCs/>
        </w:rPr>
        <w:t xml:space="preserve">                                                                               În atenţia </w:t>
      </w:r>
    </w:p>
    <w:p w:rsidR="00897B98" w:rsidRPr="001039B8" w:rsidRDefault="00897B98" w:rsidP="00347780">
      <w:pPr>
        <w:spacing w:after="0" w:line="240" w:lineRule="auto"/>
        <w:rPr>
          <w:b/>
          <w:bCs/>
        </w:rPr>
      </w:pPr>
      <w:r w:rsidRPr="001039B8">
        <w:rPr>
          <w:b/>
          <w:bCs/>
        </w:rPr>
        <w:t xml:space="preserve">                                                                                           DOMNULUI  INSPECTOR GENERAL </w:t>
      </w:r>
    </w:p>
    <w:p w:rsidR="00897B98" w:rsidRPr="001039B8" w:rsidRDefault="00897B98" w:rsidP="00347780">
      <w:pPr>
        <w:spacing w:after="0" w:line="240" w:lineRule="auto"/>
        <w:rPr>
          <w:b/>
          <w:bCs/>
        </w:rPr>
      </w:pPr>
      <w:r w:rsidRPr="001039B8">
        <w:rPr>
          <w:b/>
          <w:bCs/>
        </w:rPr>
        <w:t xml:space="preserve">                                                                                                            SORIN TROCARU</w:t>
      </w:r>
    </w:p>
    <w:p w:rsidR="00897B98" w:rsidRDefault="00897B98" w:rsidP="00347780">
      <w:pPr>
        <w:spacing w:after="0" w:line="240" w:lineRule="auto"/>
        <w:jc w:val="center"/>
      </w:pPr>
    </w:p>
    <w:p w:rsidR="00897B98" w:rsidRPr="001A5D99" w:rsidRDefault="00897B98" w:rsidP="00347780">
      <w:pPr>
        <w:spacing w:after="0" w:line="240" w:lineRule="auto"/>
        <w:jc w:val="center"/>
        <w:rPr>
          <w:b/>
          <w:bCs/>
        </w:rPr>
      </w:pPr>
      <w:r w:rsidRPr="001A5D99">
        <w:rPr>
          <w:b/>
          <w:bCs/>
        </w:rPr>
        <w:t>TABEL NOMINAL CU ELEVII PARTIC</w:t>
      </w:r>
      <w:r>
        <w:rPr>
          <w:b/>
          <w:bCs/>
        </w:rPr>
        <w:t>I</w:t>
      </w:r>
      <w:r w:rsidRPr="001A5D99">
        <w:rPr>
          <w:b/>
          <w:bCs/>
        </w:rPr>
        <w:t xml:space="preserve">PANŢI </w:t>
      </w:r>
      <w:r>
        <w:rPr>
          <w:b/>
          <w:bCs/>
        </w:rPr>
        <w:t xml:space="preserve">DIN JUDEŢUL HUNEDOARA </w:t>
      </w:r>
      <w:r w:rsidRPr="001A5D99">
        <w:rPr>
          <w:b/>
          <w:bCs/>
        </w:rPr>
        <w:t>LA</w:t>
      </w:r>
    </w:p>
    <w:p w:rsidR="00897B98" w:rsidRPr="001A5D99" w:rsidRDefault="00897B98" w:rsidP="00347780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CONCURSUL NAŢIONAL </w:t>
      </w:r>
      <w:r w:rsidRPr="001A5D99">
        <w:rPr>
          <w:b/>
          <w:bCs/>
        </w:rPr>
        <w:t>DE FIZICĂ</w:t>
      </w:r>
      <w:r>
        <w:rPr>
          <w:b/>
          <w:bCs/>
        </w:rPr>
        <w:t xml:space="preserve"> „EVRIKA”</w:t>
      </w:r>
      <w:r w:rsidRPr="001A5D99">
        <w:rPr>
          <w:b/>
          <w:bCs/>
        </w:rPr>
        <w:t xml:space="preserve"> </w:t>
      </w:r>
    </w:p>
    <w:p w:rsidR="00897B98" w:rsidRPr="001A5D99" w:rsidRDefault="00897B98" w:rsidP="00347780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20-22 martie </w:t>
      </w:r>
      <w:r w:rsidRPr="001A5D99">
        <w:rPr>
          <w:b/>
          <w:bCs/>
        </w:rPr>
        <w:t>2015</w:t>
      </w:r>
    </w:p>
    <w:p w:rsidR="00897B98" w:rsidRDefault="00897B98" w:rsidP="00444D53">
      <w:pPr>
        <w:jc w:val="center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6"/>
        <w:gridCol w:w="2633"/>
        <w:gridCol w:w="681"/>
        <w:gridCol w:w="2675"/>
        <w:gridCol w:w="1399"/>
        <w:gridCol w:w="1758"/>
        <w:gridCol w:w="1758"/>
        <w:gridCol w:w="2068"/>
      </w:tblGrid>
      <w:tr w:rsidR="00897B98"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Nr. crt.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Nume şi prenume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Clasa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Şcoala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Localitatea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Profesor (la clasă)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Profesor (la cerc)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Punctajul obţinut la etapa judeţeană</w:t>
            </w:r>
          </w:p>
        </w:tc>
      </w:tr>
      <w:tr w:rsidR="00897B98"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1.</w:t>
            </w:r>
          </w:p>
        </w:tc>
        <w:tc>
          <w:tcPr>
            <w:tcW w:w="0" w:type="auto"/>
          </w:tcPr>
          <w:p w:rsidR="00897B98" w:rsidRDefault="00897B98" w:rsidP="006464E1">
            <w:pPr>
              <w:spacing w:after="0" w:line="240" w:lineRule="auto"/>
              <w:jc w:val="center"/>
            </w:pPr>
            <w:r w:rsidRPr="00F55EA0">
              <w:t xml:space="preserve">MUSCALAGIU I. </w:t>
            </w:r>
          </w:p>
          <w:p w:rsidR="00897B98" w:rsidRPr="00F55EA0" w:rsidRDefault="00897B98" w:rsidP="006464E1">
            <w:pPr>
              <w:spacing w:after="0" w:line="240" w:lineRule="auto"/>
              <w:jc w:val="center"/>
            </w:pPr>
            <w:r w:rsidRPr="00F55EA0">
              <w:t>ANCA-IOANA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897B98" w:rsidRPr="00F55EA0" w:rsidRDefault="00897B98" w:rsidP="00976036">
            <w:pPr>
              <w:jc w:val="center"/>
            </w:pPr>
            <w:r>
              <w:t>COLEGIUL ECONOMIC                   „</w:t>
            </w:r>
            <w:r w:rsidRPr="00F55EA0">
              <w:t xml:space="preserve">E. GOJDU" 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HUNEDOARA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PERPEGEL MARIA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PERPEGEL MARIA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16,50</w:t>
            </w:r>
          </w:p>
        </w:tc>
      </w:tr>
      <w:tr w:rsidR="00897B98"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2.</w:t>
            </w:r>
          </w:p>
        </w:tc>
        <w:tc>
          <w:tcPr>
            <w:tcW w:w="0" w:type="auto"/>
          </w:tcPr>
          <w:p w:rsidR="00897B98" w:rsidRPr="00F55EA0" w:rsidRDefault="00897B98" w:rsidP="00976036">
            <w:pPr>
              <w:jc w:val="center"/>
            </w:pPr>
            <w:r w:rsidRPr="00F55EA0">
              <w:t>HIRSCH E. ALEXANDRA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897B98" w:rsidRPr="00347780" w:rsidRDefault="00897B98" w:rsidP="00976036">
            <w:pPr>
              <w:jc w:val="center"/>
            </w:pPr>
            <w:r>
              <w:t>C.T. „</w:t>
            </w:r>
            <w:r w:rsidRPr="00347780">
              <w:t xml:space="preserve">M.VITEAZU" </w:t>
            </w:r>
            <w:r>
              <w:t xml:space="preserve">- </w:t>
            </w:r>
            <w:r w:rsidRPr="00347780">
              <w:t>ŞC. GIMN. NR. 5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VULCAN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PERŢ MARIA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PERŢ MARIA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24,50</w:t>
            </w:r>
          </w:p>
        </w:tc>
      </w:tr>
      <w:tr w:rsidR="00897B98"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3.</w:t>
            </w:r>
          </w:p>
        </w:tc>
        <w:tc>
          <w:tcPr>
            <w:tcW w:w="0" w:type="auto"/>
          </w:tcPr>
          <w:p w:rsidR="00897B98" w:rsidRPr="00F55EA0" w:rsidRDefault="00897B98" w:rsidP="00976036">
            <w:pPr>
              <w:jc w:val="center"/>
            </w:pPr>
            <w:r w:rsidRPr="00F55EA0">
              <w:t xml:space="preserve">DOSAN V. </w:t>
            </w:r>
            <w:r>
              <w:t xml:space="preserve">                             </w:t>
            </w:r>
            <w:r w:rsidRPr="00F55EA0">
              <w:t>VASILE - LAURENŢIU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897B98" w:rsidRPr="00347780" w:rsidRDefault="00897B98" w:rsidP="00976036">
            <w:pPr>
              <w:jc w:val="center"/>
            </w:pPr>
            <w:r>
              <w:t>C. N. „</w:t>
            </w:r>
            <w:r w:rsidRPr="00347780">
              <w:t>M. EMINESCU”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PETROŞANI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LĂPĂDUŞ ADRIANA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LĂPĂDUŞ ADRIANA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19,05</w:t>
            </w:r>
          </w:p>
        </w:tc>
      </w:tr>
      <w:tr w:rsidR="00897B98"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4.</w:t>
            </w:r>
          </w:p>
        </w:tc>
        <w:tc>
          <w:tcPr>
            <w:tcW w:w="0" w:type="auto"/>
          </w:tcPr>
          <w:p w:rsidR="00897B98" w:rsidRPr="00F55EA0" w:rsidRDefault="00897B98" w:rsidP="00976036">
            <w:pPr>
              <w:jc w:val="center"/>
            </w:pPr>
            <w:r w:rsidRPr="00F55EA0">
              <w:t>DUMITRIU-IOVĂNESCU C. ALEXANDRA-DARIA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10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COLEGIUL NAŢIONAL „IANCU DE HUNEDOARA”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HUNEDOARA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897B98" w:rsidRDefault="00897B98" w:rsidP="00693176">
            <w:pPr>
              <w:jc w:val="center"/>
            </w:pPr>
            <w:r>
              <w:t>23,50</w:t>
            </w:r>
          </w:p>
        </w:tc>
      </w:tr>
      <w:tr w:rsidR="00897B98"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5.</w:t>
            </w:r>
          </w:p>
        </w:tc>
        <w:tc>
          <w:tcPr>
            <w:tcW w:w="0" w:type="auto"/>
          </w:tcPr>
          <w:p w:rsidR="00897B98" w:rsidRPr="00F55EA0" w:rsidRDefault="00897B98" w:rsidP="00976036">
            <w:pPr>
              <w:jc w:val="center"/>
            </w:pPr>
            <w:r w:rsidRPr="00F55EA0">
              <w:t xml:space="preserve">DUMITRESCU I. </w:t>
            </w:r>
            <w:r>
              <w:t xml:space="preserve">                </w:t>
            </w:r>
            <w:r w:rsidRPr="00F55EA0">
              <w:t>DRAGOŞ-LUCIAN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COLEGIUL NAŢIONAL „IANCU DE HUNEDOARA”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HUNEDOARA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22,55</w:t>
            </w:r>
          </w:p>
        </w:tc>
      </w:tr>
      <w:tr w:rsidR="00897B98"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6.</w:t>
            </w:r>
          </w:p>
        </w:tc>
        <w:tc>
          <w:tcPr>
            <w:tcW w:w="0" w:type="auto"/>
          </w:tcPr>
          <w:p w:rsidR="00897B98" w:rsidRPr="00F55EA0" w:rsidRDefault="00897B98" w:rsidP="00976036">
            <w:pPr>
              <w:jc w:val="center"/>
            </w:pPr>
            <w:r>
              <w:t>AVRAMESCU D. DANA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12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COLEGIUL NAŢIONAL „DECEBAL”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DEVA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STĂNCULESCU SORIN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STĂNCULESCU SORIN</w:t>
            </w:r>
          </w:p>
        </w:tc>
        <w:tc>
          <w:tcPr>
            <w:tcW w:w="0" w:type="auto"/>
          </w:tcPr>
          <w:p w:rsidR="00897B98" w:rsidRDefault="00897B98" w:rsidP="00976036">
            <w:pPr>
              <w:jc w:val="center"/>
            </w:pPr>
            <w:r>
              <w:t>15,00</w:t>
            </w:r>
          </w:p>
        </w:tc>
      </w:tr>
    </w:tbl>
    <w:p w:rsidR="00897B98" w:rsidRDefault="00897B98" w:rsidP="00444D53">
      <w:pPr>
        <w:jc w:val="center"/>
      </w:pPr>
    </w:p>
    <w:p w:rsidR="00897B98" w:rsidRDefault="00897B98" w:rsidP="00347780">
      <w:pPr>
        <w:jc w:val="both"/>
      </w:pPr>
      <w:r>
        <w:t>Elevii vor fi însoţiţi de prof. Stănculescu Sorin, de la Colegiul Naţional „Decebal” Deva, telefon mobil 0771335738.</w:t>
      </w:r>
    </w:p>
    <w:p w:rsidR="00897B98" w:rsidRDefault="00897B98" w:rsidP="00347780">
      <w:pPr>
        <w:jc w:val="both"/>
      </w:pPr>
    </w:p>
    <w:p w:rsidR="00897B98" w:rsidRDefault="00897B98" w:rsidP="00347780">
      <w:pPr>
        <w:jc w:val="both"/>
      </w:pPr>
    </w:p>
    <w:p w:rsidR="00897B98" w:rsidRDefault="00897B98" w:rsidP="00347780">
      <w:pPr>
        <w:jc w:val="both"/>
      </w:pPr>
      <w:r>
        <w:t>INSPECTOR ŞCOLAR GENERAL,                                                                                                                          INSPECTOR ŞCOLAR – FIZICĂ,</w:t>
      </w:r>
    </w:p>
    <w:p w:rsidR="00897B98" w:rsidRPr="00444D53" w:rsidRDefault="00897B98" w:rsidP="00347780">
      <w:pPr>
        <w:jc w:val="both"/>
      </w:pPr>
      <w:r>
        <w:t xml:space="preserve">  PROF. DR. MARIA ŞTEFĂNIE                                                                                                                                PROF. DR. DANIEL LAZĂR</w:t>
      </w:r>
    </w:p>
    <w:sectPr w:rsidR="00897B98" w:rsidRPr="00444D53" w:rsidSect="00444D53">
      <w:headerReference w:type="default" r:id="rId6"/>
      <w:footerReference w:type="default" r:id="rId7"/>
      <w:pgSz w:w="15840" w:h="12240" w:orient="landscape"/>
      <w:pgMar w:top="1440" w:right="998" w:bottom="1440" w:left="1440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7B98" w:rsidRDefault="00897B98" w:rsidP="00B031B2">
      <w:pPr>
        <w:spacing w:after="0" w:line="240" w:lineRule="auto"/>
      </w:pPr>
      <w:r>
        <w:separator/>
      </w:r>
    </w:p>
  </w:endnote>
  <w:endnote w:type="continuationSeparator" w:id="0">
    <w:p w:rsidR="00897B98" w:rsidRDefault="00897B98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B98" w:rsidRPr="00B031B2" w:rsidRDefault="00897B98">
    <w:pPr>
      <w:pStyle w:val="Footer"/>
      <w:rPr>
        <w:sz w:val="2"/>
        <w:szCs w:val="2"/>
      </w:rPr>
    </w:pPr>
  </w:p>
  <w:tbl>
    <w:tblPr>
      <w:tblW w:w="5000" w:type="pct"/>
      <w:tblInd w:w="-106" w:type="dxa"/>
      <w:tblBorders>
        <w:top w:val="single" w:sz="4" w:space="0" w:color="auto"/>
      </w:tblBorders>
      <w:tblLook w:val="00A0"/>
    </w:tblPr>
    <w:tblGrid>
      <w:gridCol w:w="13618"/>
    </w:tblGrid>
    <w:tr w:rsidR="00897B98" w:rsidRPr="00C7069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897B98" w:rsidRPr="00C7069E" w:rsidRDefault="00897B98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  <w:t>Str. Gh. Baritiu  nr. 2, 330065 - DEVA, jud. HUNEDOARA</w:t>
          </w:r>
        </w:p>
        <w:p w:rsidR="00897B98" w:rsidRPr="00C7069E" w:rsidRDefault="00897B98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897B98" w:rsidRPr="00C7069E" w:rsidRDefault="00897B98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897B98" w:rsidRPr="00C7069E" w:rsidRDefault="00897B98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897B98" w:rsidRPr="00C7069E" w:rsidRDefault="00897B98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Pr="00C7069E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897B98" w:rsidRDefault="00897B98">
    <w:pPr>
      <w:pStyle w:val="Footer"/>
    </w:pPr>
  </w:p>
  <w:p w:rsidR="00897B98" w:rsidRDefault="00897B9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7B98" w:rsidRDefault="00897B98" w:rsidP="00B031B2">
      <w:pPr>
        <w:spacing w:after="0" w:line="240" w:lineRule="auto"/>
      </w:pPr>
      <w:r>
        <w:separator/>
      </w:r>
    </w:p>
  </w:footnote>
  <w:footnote w:type="continuationSeparator" w:id="0">
    <w:p w:rsidR="00897B98" w:rsidRDefault="00897B98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B98" w:rsidRDefault="00897B98">
    <w:pPr>
      <w:pStyle w:val="Header"/>
    </w:pPr>
  </w:p>
  <w:tbl>
    <w:tblPr>
      <w:tblW w:w="5000" w:type="pct"/>
      <w:tblInd w:w="-26" w:type="dxa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3"/>
      <w:gridCol w:w="1448"/>
      <w:gridCol w:w="2622"/>
    </w:tblGrid>
    <w:tr w:rsidR="00897B98" w:rsidRPr="00C7069E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897B98" w:rsidRPr="00C7069E" w:rsidRDefault="00897B98" w:rsidP="00015F8E">
          <w:pPr>
            <w:spacing w:line="240" w:lineRule="auto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251660288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897B98" w:rsidRPr="00C7069E" w:rsidRDefault="00897B98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51661312;visibility:visible;mso-position-horizontal-relative:text;mso-position-vertical-relative:text">
                <v:imagedata r:id="rId2" o:title=""/>
              </v:shape>
            </w:pict>
          </w:r>
          <w:r w:rsidRPr="00C7069E"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  <w:t xml:space="preserve">INSPECTORATUL </w:t>
          </w:r>
        </w:p>
        <w:p w:rsidR="00897B98" w:rsidRPr="00C7069E" w:rsidRDefault="00897B98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C7069E"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ŞCOLAR JUDEŢEAN </w:t>
          </w:r>
        </w:p>
        <w:p w:rsidR="00897B98" w:rsidRPr="00C7069E" w:rsidRDefault="00897B98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</w:pPr>
          <w:r w:rsidRPr="00C7069E"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  <w:t>HUNEDOARA</w:t>
          </w:r>
        </w:p>
        <w:p w:rsidR="00897B98" w:rsidRPr="00C7069E" w:rsidRDefault="00897B98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897B98" w:rsidRPr="00C7069E" w:rsidRDefault="00897B98" w:rsidP="00015F8E">
          <w:pPr>
            <w:spacing w:line="240" w:lineRule="auto"/>
            <w:ind w:firstLine="14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897B98" w:rsidRPr="00C7069E" w:rsidRDefault="00897B98" w:rsidP="00015F8E">
          <w:pPr>
            <w:spacing w:line="240" w:lineRule="auto"/>
            <w:ind w:firstLine="14"/>
            <w:rPr>
              <w:rFonts w:ascii="Times New Roman" w:hAnsi="Times New Roman" w:cs="Times New Roman"/>
              <w:spacing w:val="24"/>
              <w:sz w:val="20"/>
              <w:szCs w:val="20"/>
            </w:rPr>
          </w:pPr>
        </w:p>
      </w:tc>
    </w:tr>
  </w:tbl>
  <w:p w:rsidR="00897B98" w:rsidRPr="00B031B2" w:rsidRDefault="00897B98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5F8E"/>
    <w:rsid w:val="00053D40"/>
    <w:rsid w:val="00096B51"/>
    <w:rsid w:val="000B2ACF"/>
    <w:rsid w:val="000B74D5"/>
    <w:rsid w:val="001039B8"/>
    <w:rsid w:val="001854AF"/>
    <w:rsid w:val="001A5D99"/>
    <w:rsid w:val="0024235F"/>
    <w:rsid w:val="002E5FB1"/>
    <w:rsid w:val="00300344"/>
    <w:rsid w:val="00347780"/>
    <w:rsid w:val="003B045D"/>
    <w:rsid w:val="00444D53"/>
    <w:rsid w:val="004A2931"/>
    <w:rsid w:val="004E372E"/>
    <w:rsid w:val="006319A7"/>
    <w:rsid w:val="006464E1"/>
    <w:rsid w:val="00693176"/>
    <w:rsid w:val="00782C1B"/>
    <w:rsid w:val="007B27D0"/>
    <w:rsid w:val="00897B98"/>
    <w:rsid w:val="00900758"/>
    <w:rsid w:val="00904F78"/>
    <w:rsid w:val="00976036"/>
    <w:rsid w:val="009766C5"/>
    <w:rsid w:val="009B4004"/>
    <w:rsid w:val="009E08FB"/>
    <w:rsid w:val="00B031B2"/>
    <w:rsid w:val="00C7069E"/>
    <w:rsid w:val="00CB1A9F"/>
    <w:rsid w:val="00CC3268"/>
    <w:rsid w:val="00E275CD"/>
    <w:rsid w:val="00E67AA0"/>
    <w:rsid w:val="00E74B91"/>
    <w:rsid w:val="00E86F62"/>
    <w:rsid w:val="00EB6DE2"/>
    <w:rsid w:val="00EE5937"/>
    <w:rsid w:val="00F55EA0"/>
    <w:rsid w:val="00F931F9"/>
    <w:rsid w:val="00FD2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203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color w:val="0000FF"/>
      <w:u w:val="single"/>
    </w:rPr>
  </w:style>
  <w:style w:type="table" w:styleId="TableGrid">
    <w:name w:val="Table Grid"/>
    <w:basedOn w:val="TableNormal"/>
    <w:uiPriority w:val="99"/>
    <w:locked/>
    <w:rsid w:val="00444D53"/>
    <w:pPr>
      <w:spacing w:after="200" w:line="276" w:lineRule="auto"/>
    </w:pPr>
    <w:rPr>
      <w:rFonts w:eastAsia="Times New Roman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208</TotalTime>
  <Pages>2</Pages>
  <Words>276</Words>
  <Characters>1579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</dc:creator>
  <cp:keywords/>
  <dc:description/>
  <cp:lastModifiedBy>Admin</cp:lastModifiedBy>
  <cp:revision>13</cp:revision>
  <cp:lastPrinted>2015-02-19T20:25:00Z</cp:lastPrinted>
  <dcterms:created xsi:type="dcterms:W3CDTF">2015-01-13T14:01:00Z</dcterms:created>
  <dcterms:modified xsi:type="dcterms:W3CDTF">2015-03-11T19:56:00Z</dcterms:modified>
</cp:coreProperties>
</file>