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904" w:rsidRPr="00CC1AD1" w:rsidRDefault="006F4904" w:rsidP="006F4904">
      <w:pPr>
        <w:jc w:val="center"/>
        <w:rPr>
          <w:lang w:val="fr-FR"/>
        </w:rPr>
      </w:pPr>
      <w:r w:rsidRPr="00CC1AD1"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6532" w:rsidRPr="00CC1AD1">
        <w:rPr>
          <w:noProof/>
        </w:rPr>
        <w:drawing>
          <wp:anchor distT="0" distB="0" distL="114935" distR="114935" simplePos="0" relativeHeight="251661312" behindDoc="0" locked="0" layoutInCell="1" allowOverlap="1" wp14:anchorId="7D8ECFB7" wp14:editId="6AC39A5C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6532" w:rsidRPr="00CC1AD1">
        <w:rPr>
          <w:lang w:val="fr-FR"/>
        </w:rPr>
        <w:t>MINISTERUL EDUCAŢIEI ŞI CERCETĂRII ŞTIINŢIFICE</w:t>
      </w:r>
    </w:p>
    <w:p w:rsidR="006F4904" w:rsidRPr="00CC1AD1" w:rsidRDefault="006F4904" w:rsidP="006F4904">
      <w:pPr>
        <w:jc w:val="center"/>
      </w:pPr>
      <w:r w:rsidRPr="00CC1AD1">
        <w:t>INSPECTORATUL ŞCOLAR AL JUDEŢULUI HUNEDOARA</w:t>
      </w:r>
    </w:p>
    <w:p w:rsidR="006F4904" w:rsidRPr="00CC1AD1" w:rsidRDefault="006F4904" w:rsidP="006F4904">
      <w:pPr>
        <w:jc w:val="center"/>
      </w:pPr>
      <w:r w:rsidRPr="00CC1AD1">
        <w:t>ŞCOALA GIMNAZIALĂ GURASADA</w:t>
      </w:r>
    </w:p>
    <w:p w:rsidR="006F4904" w:rsidRPr="00CC1AD1" w:rsidRDefault="006F4904" w:rsidP="006F4904">
      <w:pPr>
        <w:jc w:val="center"/>
        <w:rPr>
          <w:lang w:val="fr-FR"/>
        </w:rPr>
      </w:pPr>
      <w:r w:rsidRPr="00CC1AD1">
        <w:t xml:space="preserve">Gurasada, Str. </w:t>
      </w:r>
      <w:proofErr w:type="spellStart"/>
      <w:r w:rsidRPr="00CC1AD1">
        <w:rPr>
          <w:lang w:val="fr-FR"/>
        </w:rPr>
        <w:t>Principală</w:t>
      </w:r>
      <w:proofErr w:type="spellEnd"/>
      <w:r w:rsidRPr="00CC1AD1">
        <w:rPr>
          <w:lang w:val="fr-FR"/>
        </w:rPr>
        <w:t>, Nr. 116, Tel</w:t>
      </w:r>
      <w:proofErr w:type="gramStart"/>
      <w:r w:rsidRPr="00CC1AD1">
        <w:rPr>
          <w:lang w:val="fr-FR"/>
        </w:rPr>
        <w:t>./</w:t>
      </w:r>
      <w:proofErr w:type="gramEnd"/>
      <w:r w:rsidRPr="00CC1AD1">
        <w:rPr>
          <w:lang w:val="fr-FR"/>
        </w:rPr>
        <w:t>Fax: 0254/648334</w:t>
      </w:r>
    </w:p>
    <w:p w:rsidR="006F4904" w:rsidRPr="00CC1AD1" w:rsidRDefault="006F4904" w:rsidP="006F4904">
      <w:pPr>
        <w:jc w:val="center"/>
        <w:rPr>
          <w:lang w:val="fr-FR"/>
        </w:rPr>
      </w:pPr>
      <w:proofErr w:type="gramStart"/>
      <w:r w:rsidRPr="00CC1AD1">
        <w:rPr>
          <w:lang w:val="fr-FR"/>
        </w:rPr>
        <w:t>e-mail</w:t>
      </w:r>
      <w:proofErr w:type="gramEnd"/>
      <w:r w:rsidRPr="00CC1AD1">
        <w:rPr>
          <w:lang w:val="fr-FR"/>
        </w:rPr>
        <w:t xml:space="preserve">: </w:t>
      </w:r>
      <w:hyperlink r:id="rId7" w:history="1">
        <w:r w:rsidRPr="00CC1AD1">
          <w:rPr>
            <w:rStyle w:val="Hyperlink"/>
            <w:lang w:val="fr-FR"/>
          </w:rPr>
          <w:t>scoalagurasada@yahoo.com</w:t>
        </w:r>
      </w:hyperlink>
    </w:p>
    <w:p w:rsidR="006F4904" w:rsidRDefault="006F4904" w:rsidP="006F4904">
      <w:pPr>
        <w:jc w:val="center"/>
        <w:rPr>
          <w:sz w:val="28"/>
        </w:rPr>
      </w:pPr>
    </w:p>
    <w:p w:rsidR="006F4904" w:rsidRDefault="006F4904" w:rsidP="006F4904">
      <w:r>
        <w:t>NR.</w:t>
      </w:r>
      <w:r w:rsidR="003D13A2">
        <w:t>240</w:t>
      </w:r>
      <w:r>
        <w:t>/</w:t>
      </w:r>
      <w:r w:rsidR="003D13A2">
        <w:t>20</w:t>
      </w:r>
      <w:r w:rsidR="00CC274C">
        <w:t>.03.</w:t>
      </w:r>
      <w:r w:rsidR="003D13A2">
        <w:t>2015</w:t>
      </w:r>
      <w:r>
        <w:t xml:space="preserve">                                                                                     </w:t>
      </w:r>
    </w:p>
    <w:p w:rsidR="0093215E" w:rsidRPr="00456660" w:rsidRDefault="00456660" w:rsidP="00C5276D">
      <w:pPr>
        <w:jc w:val="center"/>
        <w:rPr>
          <w:b/>
          <w:lang w:val="en-US"/>
        </w:rPr>
      </w:pPr>
      <w:r>
        <w:rPr>
          <w:b/>
        </w:rPr>
        <w:t xml:space="preserve">” Să </w:t>
      </w:r>
      <w:proofErr w:type="spellStart"/>
      <w:r>
        <w:rPr>
          <w:b/>
        </w:rPr>
        <w:t>ştii</w:t>
      </w:r>
      <w:proofErr w:type="spellEnd"/>
      <w:r>
        <w:rPr>
          <w:b/>
        </w:rPr>
        <w:t xml:space="preserve"> mai multe </w:t>
      </w:r>
      <w:r w:rsidR="003D13A2">
        <w:rPr>
          <w:b/>
        </w:rPr>
        <w:t>,</w:t>
      </w:r>
      <w:r>
        <w:rPr>
          <w:b/>
        </w:rPr>
        <w:t>să fii mai bun</w:t>
      </w:r>
      <w:r w:rsidR="003D13A2">
        <w:rPr>
          <w:b/>
        </w:rPr>
        <w:t>!</w:t>
      </w:r>
      <w:r>
        <w:rPr>
          <w:b/>
          <w:lang w:val="en-US"/>
        </w:rPr>
        <w:t>”</w:t>
      </w:r>
    </w:p>
    <w:tbl>
      <w:tblPr>
        <w:tblStyle w:val="Tabelgril"/>
        <w:tblW w:w="13518" w:type="dxa"/>
        <w:tblLayout w:type="fixed"/>
        <w:tblLook w:val="04A0" w:firstRow="1" w:lastRow="0" w:firstColumn="1" w:lastColumn="0" w:noHBand="0" w:noVBand="1"/>
      </w:tblPr>
      <w:tblGrid>
        <w:gridCol w:w="558"/>
        <w:gridCol w:w="1882"/>
        <w:gridCol w:w="1241"/>
        <w:gridCol w:w="3717"/>
        <w:gridCol w:w="1260"/>
        <w:gridCol w:w="1402"/>
        <w:gridCol w:w="2648"/>
        <w:gridCol w:w="810"/>
      </w:tblGrid>
      <w:tr w:rsidR="006F4904" w:rsidTr="00C4095A">
        <w:tc>
          <w:tcPr>
            <w:tcW w:w="558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Nr.crt</w:t>
            </w:r>
          </w:p>
        </w:tc>
        <w:tc>
          <w:tcPr>
            <w:tcW w:w="1882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Unitatea de invatamant</w:t>
            </w:r>
          </w:p>
        </w:tc>
        <w:tc>
          <w:tcPr>
            <w:tcW w:w="1241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Loc.</w:t>
            </w:r>
          </w:p>
        </w:tc>
        <w:tc>
          <w:tcPr>
            <w:tcW w:w="3717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Tema/activitate</w:t>
            </w:r>
          </w:p>
        </w:tc>
        <w:tc>
          <w:tcPr>
            <w:tcW w:w="1260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Clasa/clasele</w:t>
            </w:r>
          </w:p>
        </w:tc>
        <w:tc>
          <w:tcPr>
            <w:tcW w:w="1402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Data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 xml:space="preserve">Prof. coordonator 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6F4904" w:rsidRPr="005B7BDC" w:rsidRDefault="006F4904" w:rsidP="006F4904">
            <w:pPr>
              <w:rPr>
                <w:b/>
              </w:rPr>
            </w:pPr>
            <w:r w:rsidRPr="005B7BDC">
              <w:rPr>
                <w:b/>
              </w:rPr>
              <w:t>Nr. elevi implicati</w:t>
            </w:r>
          </w:p>
        </w:tc>
      </w:tr>
      <w:tr w:rsidR="00B81E0B" w:rsidTr="00C4095A">
        <w:tc>
          <w:tcPr>
            <w:tcW w:w="558" w:type="dxa"/>
            <w:vMerge w:val="restart"/>
          </w:tcPr>
          <w:p w:rsidR="00B81E0B" w:rsidRDefault="00B81E0B">
            <w:r>
              <w:t>1.</w:t>
            </w:r>
          </w:p>
        </w:tc>
        <w:tc>
          <w:tcPr>
            <w:tcW w:w="1882" w:type="dxa"/>
            <w:vMerge w:val="restart"/>
          </w:tcPr>
          <w:p w:rsidR="00B81E0B" w:rsidRDefault="00B81E0B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B81E0B" w:rsidRDefault="00B81E0B">
            <w:r>
              <w:t>Gurasada</w:t>
            </w:r>
          </w:p>
        </w:tc>
        <w:tc>
          <w:tcPr>
            <w:tcW w:w="3717" w:type="dxa"/>
            <w:tcBorders>
              <w:bottom w:val="single" w:sz="4" w:space="0" w:color="auto"/>
            </w:tcBorders>
          </w:tcPr>
          <w:p w:rsidR="00B81E0B" w:rsidRDefault="00B81E0B" w:rsidP="00491630">
            <w:r>
              <w:t>„</w:t>
            </w:r>
            <w:r w:rsidR="00491630">
              <w:t xml:space="preserve">Sa ne </w:t>
            </w:r>
            <w:proofErr w:type="spellStart"/>
            <w:r w:rsidR="00491630">
              <w:t>cunoastem</w:t>
            </w:r>
            <w:proofErr w:type="spellEnd"/>
            <w:r w:rsidR="00491630">
              <w:t xml:space="preserve"> fauna si flora locala</w:t>
            </w:r>
            <w:r>
              <w:t>”!</w:t>
            </w:r>
          </w:p>
          <w:p w:rsidR="00287339" w:rsidRDefault="00287339" w:rsidP="00491630">
            <w:r>
              <w:t>„Un copil</w:t>
            </w:r>
            <w:r w:rsidR="00E52DB2">
              <w:t>,</w:t>
            </w:r>
            <w:r>
              <w:t xml:space="preserve"> o floare!”</w:t>
            </w:r>
          </w:p>
          <w:p w:rsidR="00287339" w:rsidRDefault="00287339" w:rsidP="00491630">
            <w:r>
              <w:t>„ E frumos si curat in jurul meu!”</w:t>
            </w:r>
          </w:p>
        </w:tc>
        <w:tc>
          <w:tcPr>
            <w:tcW w:w="1260" w:type="dxa"/>
          </w:tcPr>
          <w:p w:rsidR="00B81E0B" w:rsidRDefault="00B81E0B">
            <w:r>
              <w:t>Primar</w:t>
            </w:r>
          </w:p>
          <w:p w:rsidR="00B81E0B" w:rsidRDefault="00B81E0B">
            <w:r>
              <w:t>Gradinita, P,II,III,IV</w:t>
            </w:r>
          </w:p>
        </w:tc>
        <w:tc>
          <w:tcPr>
            <w:tcW w:w="1402" w:type="dxa"/>
          </w:tcPr>
          <w:p w:rsidR="00B81E0B" w:rsidRDefault="00491630">
            <w:r>
              <w:t>06.04.2015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B81E0B" w:rsidRDefault="00B81E0B">
            <w:r>
              <w:t>Ed. Nagy Andreea, Prof. Todea Elena, Prof. Balasoiu Camelia, Prof. Tal Gheorghe, Ed. Dehelean Diana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B81E0B" w:rsidRDefault="00DD0FAB">
            <w:r>
              <w:t>68</w:t>
            </w:r>
          </w:p>
        </w:tc>
      </w:tr>
      <w:tr w:rsidR="00B81E0B" w:rsidTr="00C5276D">
        <w:trPr>
          <w:trHeight w:val="693"/>
        </w:trPr>
        <w:tc>
          <w:tcPr>
            <w:tcW w:w="558" w:type="dxa"/>
            <w:vMerge/>
          </w:tcPr>
          <w:p w:rsidR="00B81E0B" w:rsidRDefault="00B81E0B"/>
        </w:tc>
        <w:tc>
          <w:tcPr>
            <w:tcW w:w="1882" w:type="dxa"/>
            <w:vMerge/>
          </w:tcPr>
          <w:p w:rsidR="00B81E0B" w:rsidRDefault="00B81E0B"/>
        </w:tc>
        <w:tc>
          <w:tcPr>
            <w:tcW w:w="1241" w:type="dxa"/>
            <w:vMerge/>
          </w:tcPr>
          <w:p w:rsidR="00B81E0B" w:rsidRDefault="00B81E0B"/>
        </w:tc>
        <w:tc>
          <w:tcPr>
            <w:tcW w:w="3717" w:type="dxa"/>
            <w:tcBorders>
              <w:bottom w:val="single" w:sz="4" w:space="0" w:color="auto"/>
            </w:tcBorders>
          </w:tcPr>
          <w:p w:rsidR="00B81E0B" w:rsidRPr="00C4095A" w:rsidRDefault="003D13A2">
            <w:r>
              <w:rPr>
                <w:color w:val="FF0000"/>
              </w:rPr>
              <w:t xml:space="preserve"> „</w:t>
            </w:r>
            <w:proofErr w:type="spellStart"/>
            <w:r>
              <w:t>T</w:t>
            </w:r>
            <w:r w:rsidR="00C4095A">
              <w:t>raditie</w:t>
            </w:r>
            <w:proofErr w:type="spellEnd"/>
            <w:r w:rsidR="00C4095A">
              <w:t xml:space="preserve"> si </w:t>
            </w:r>
            <w:proofErr w:type="spellStart"/>
            <w:r w:rsidR="00C4095A">
              <w:t>creatie</w:t>
            </w:r>
            <w:proofErr w:type="spellEnd"/>
            <w:r w:rsidR="00C4095A">
              <w:t xml:space="preserve"> in satul romanesc”</w:t>
            </w:r>
          </w:p>
          <w:p w:rsidR="001B3178" w:rsidRDefault="00C5276D">
            <w:r>
              <w:t xml:space="preserve">„ </w:t>
            </w:r>
            <w:proofErr w:type="spellStart"/>
            <w:r>
              <w:t>Sanatatea</w:t>
            </w:r>
            <w:proofErr w:type="spellEnd"/>
            <w:r>
              <w:t xml:space="preserve"> – lucrul cel mai de </w:t>
            </w:r>
            <w:proofErr w:type="spellStart"/>
            <w:r>
              <w:t>pret</w:t>
            </w:r>
            <w:proofErr w:type="spellEnd"/>
          </w:p>
          <w:p w:rsidR="00E53ECA" w:rsidRDefault="00E53ECA">
            <w:r>
              <w:t xml:space="preserve">„Concurs de poezii si desene specifice </w:t>
            </w:r>
            <w:proofErr w:type="spellStart"/>
            <w:r>
              <w:t>Frantei</w:t>
            </w:r>
            <w:proofErr w:type="spellEnd"/>
            <w:r>
              <w:t xml:space="preserve"> si zonelor francofone”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81E0B" w:rsidRDefault="00B81E0B">
            <w:r>
              <w:t>V, VI.VII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B81E0B" w:rsidRDefault="00C4095A">
            <w:r>
              <w:t>06.04.2015</w:t>
            </w:r>
          </w:p>
        </w:tc>
        <w:tc>
          <w:tcPr>
            <w:tcW w:w="2648" w:type="dxa"/>
            <w:tcBorders>
              <w:bottom w:val="single" w:sz="4" w:space="0" w:color="auto"/>
              <w:right w:val="single" w:sz="4" w:space="0" w:color="auto"/>
            </w:tcBorders>
          </w:tcPr>
          <w:p w:rsidR="00B81E0B" w:rsidRDefault="00491630" w:rsidP="00491630">
            <w:proofErr w:type="spellStart"/>
            <w:r>
              <w:t>Prof.Tulbure</w:t>
            </w:r>
            <w:proofErr w:type="spellEnd"/>
            <w:r>
              <w:t xml:space="preserve"> Claudia, Pro. Iorga Anca</w:t>
            </w:r>
            <w:r w:rsidR="00B81E0B">
              <w:t xml:space="preserve">, 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B81E0B" w:rsidRDefault="00491630">
            <w:r>
              <w:t>40</w:t>
            </w:r>
          </w:p>
        </w:tc>
      </w:tr>
      <w:tr w:rsidR="00A553EE" w:rsidTr="00C4095A">
        <w:trPr>
          <w:trHeight w:val="585"/>
        </w:trPr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  <w:tcBorders>
              <w:top w:val="single" w:sz="4" w:space="0" w:color="auto"/>
            </w:tcBorders>
          </w:tcPr>
          <w:p w:rsidR="00A553EE" w:rsidRDefault="00A553EE" w:rsidP="00A553EE"/>
          <w:p w:rsidR="00A553EE" w:rsidRDefault="00A553EE" w:rsidP="00A553EE">
            <w:r>
              <w:t xml:space="preserve">Probleme de </w:t>
            </w:r>
            <w:proofErr w:type="spellStart"/>
            <w:r>
              <w:t>matimatica</w:t>
            </w:r>
            <w:proofErr w:type="spellEnd"/>
            <w:r>
              <w:t xml:space="preserve"> distractiva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A553EE" w:rsidRDefault="00A553EE" w:rsidP="00A553EE">
            <w:r>
              <w:t>V, VI.VII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</w:tcBorders>
          </w:tcPr>
          <w:p w:rsidR="00A553EE" w:rsidRDefault="00C4095A" w:rsidP="00C4095A">
            <w:r>
              <w:t>06.04.2015</w:t>
            </w:r>
          </w:p>
        </w:tc>
        <w:tc>
          <w:tcPr>
            <w:tcW w:w="2648" w:type="dxa"/>
            <w:tcBorders>
              <w:top w:val="single" w:sz="4" w:space="0" w:color="auto"/>
              <w:right w:val="single" w:sz="4" w:space="0" w:color="auto"/>
            </w:tcBorders>
          </w:tcPr>
          <w:p w:rsidR="00A553EE" w:rsidRDefault="0005397F" w:rsidP="00A553EE">
            <w:r>
              <w:t>Prof. Rus</w:t>
            </w:r>
            <w:r w:rsidR="00C4095A">
              <w:t>u</w:t>
            </w:r>
            <w:r>
              <w:t xml:space="preserve"> Octavian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3D13A2" w:rsidP="00A553EE">
            <w:r>
              <w:t xml:space="preserve">Crosul de </w:t>
            </w:r>
            <w:proofErr w:type="spellStart"/>
            <w:r>
              <w:t>primavara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A553EE" w:rsidRDefault="00A553EE" w:rsidP="00A553EE">
            <w:r>
              <w:t>V, VI.VII</w:t>
            </w: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A553EE" w:rsidRDefault="00A553EE" w:rsidP="00A553EE">
            <w:r>
              <w:t>06.04.2015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A553EE">
            <w:r>
              <w:t>Prof. Voica Mihai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 w:val="restart"/>
          </w:tcPr>
          <w:p w:rsidR="00A553EE" w:rsidRDefault="00A553EE" w:rsidP="00A553EE">
            <w:r>
              <w:t>2</w:t>
            </w:r>
          </w:p>
        </w:tc>
        <w:tc>
          <w:tcPr>
            <w:tcW w:w="1882" w:type="dxa"/>
            <w:vMerge w:val="restart"/>
          </w:tcPr>
          <w:p w:rsidR="00A553EE" w:rsidRDefault="00A553EE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A553EE" w:rsidRDefault="00A553EE" w:rsidP="00A553EE">
            <w:r>
              <w:t>Gurasada</w:t>
            </w:r>
          </w:p>
        </w:tc>
        <w:tc>
          <w:tcPr>
            <w:tcW w:w="3717" w:type="dxa"/>
          </w:tcPr>
          <w:p w:rsidR="00A553EE" w:rsidRDefault="00A553EE" w:rsidP="00A553EE">
            <w:r>
              <w:t xml:space="preserve">Ce-mi aduce </w:t>
            </w:r>
            <w:proofErr w:type="spellStart"/>
            <w:r>
              <w:t>iepurasul</w:t>
            </w:r>
            <w:proofErr w:type="spellEnd"/>
          </w:p>
        </w:tc>
        <w:tc>
          <w:tcPr>
            <w:tcW w:w="1260" w:type="dxa"/>
            <w:vMerge w:val="restart"/>
          </w:tcPr>
          <w:p w:rsidR="00A553EE" w:rsidRDefault="00A553EE" w:rsidP="00A553EE">
            <w:r>
              <w:t>Primar</w:t>
            </w:r>
          </w:p>
          <w:p w:rsidR="00A553EE" w:rsidRDefault="00A553EE" w:rsidP="00A553EE">
            <w:r>
              <w:t>Gradinita, P,II,III,IV</w:t>
            </w:r>
          </w:p>
        </w:tc>
        <w:tc>
          <w:tcPr>
            <w:tcW w:w="1402" w:type="dxa"/>
            <w:vMerge w:val="restart"/>
          </w:tcPr>
          <w:p w:rsidR="00A553EE" w:rsidRDefault="00A553EE" w:rsidP="00A553EE">
            <w:r>
              <w:t>07.04.2015</w:t>
            </w:r>
          </w:p>
        </w:tc>
        <w:tc>
          <w:tcPr>
            <w:tcW w:w="2648" w:type="dxa"/>
            <w:vMerge w:val="restart"/>
            <w:tcBorders>
              <w:right w:val="single" w:sz="4" w:space="0" w:color="auto"/>
            </w:tcBorders>
          </w:tcPr>
          <w:p w:rsidR="00A553EE" w:rsidRDefault="00A553EE" w:rsidP="00A553EE">
            <w:r>
              <w:t>Ed. Nagy Andreea, Prof. Todea Elena, Prof. Balasoiu Camelia, Prof. Tal Gheorghe, Ed. Dehelean Diana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53EE" w:rsidRDefault="00DD0FAB" w:rsidP="00A553EE">
            <w:r>
              <w:t>68</w:t>
            </w:r>
          </w:p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287339" w:rsidP="00A553EE">
            <w:r>
              <w:t xml:space="preserve">„Copii si </w:t>
            </w:r>
            <w:proofErr w:type="spellStart"/>
            <w:r>
              <w:t>parintii</w:t>
            </w:r>
            <w:proofErr w:type="spellEnd"/>
            <w:r>
              <w:t xml:space="preserve"> in echipa!”</w:t>
            </w:r>
          </w:p>
          <w:p w:rsidR="00287339" w:rsidRDefault="00287339" w:rsidP="00A553EE">
            <w:r>
              <w:t xml:space="preserve">„Sa </w:t>
            </w:r>
            <w:proofErr w:type="spellStart"/>
            <w:r>
              <w:t>cunoastem</w:t>
            </w:r>
            <w:proofErr w:type="spellEnd"/>
            <w:r>
              <w:t xml:space="preserve"> </w:t>
            </w:r>
            <w:proofErr w:type="spellStart"/>
            <w:r>
              <w:t>institutiile</w:t>
            </w:r>
            <w:proofErr w:type="spellEnd"/>
            <w:r>
              <w:t xml:space="preserve"> comunei”</w:t>
            </w:r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vMerge/>
            <w:tcBorders>
              <w:right w:val="single" w:sz="4" w:space="0" w:color="auto"/>
            </w:tcBorders>
          </w:tcPr>
          <w:p w:rsidR="00A553EE" w:rsidRDefault="00A553EE" w:rsidP="00A553EE"/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Pr="00A542BF" w:rsidRDefault="00C5276D" w:rsidP="00A553EE">
            <w:pPr>
              <w:rPr>
                <w:color w:val="FF0000"/>
              </w:rPr>
            </w:pPr>
            <w:r>
              <w:rPr>
                <w:color w:val="FF0000"/>
              </w:rPr>
              <w:t>„</w:t>
            </w:r>
            <w:r>
              <w:t xml:space="preserve">Welcome </w:t>
            </w:r>
            <w:proofErr w:type="spellStart"/>
            <w:r>
              <w:t>to</w:t>
            </w:r>
            <w:proofErr w:type="spellEnd"/>
            <w:r>
              <w:t xml:space="preserve"> L</w:t>
            </w:r>
            <w:r w:rsidRPr="00C5276D">
              <w:t>ondon</w:t>
            </w:r>
            <w:r>
              <w:rPr>
                <w:color w:val="FF0000"/>
              </w:rPr>
              <w:t>!</w:t>
            </w:r>
          </w:p>
        </w:tc>
        <w:tc>
          <w:tcPr>
            <w:tcW w:w="1260" w:type="dxa"/>
            <w:vMerge w:val="restart"/>
          </w:tcPr>
          <w:p w:rsidR="00A553EE" w:rsidRDefault="00A553EE" w:rsidP="00A553EE">
            <w:r>
              <w:t>V, VI.VII</w:t>
            </w:r>
          </w:p>
        </w:tc>
        <w:tc>
          <w:tcPr>
            <w:tcW w:w="1402" w:type="dxa"/>
            <w:vMerge w:val="restart"/>
          </w:tcPr>
          <w:p w:rsidR="00A553EE" w:rsidRDefault="003D13A2" w:rsidP="00A553EE">
            <w:r>
              <w:t>07</w:t>
            </w:r>
            <w:r w:rsidR="00A542BF">
              <w:t>.04.2015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42BF" w:rsidP="00A553EE">
            <w:proofErr w:type="spellStart"/>
            <w:r>
              <w:t>Prof.Tulbure</w:t>
            </w:r>
            <w:proofErr w:type="spellEnd"/>
            <w:r>
              <w:t xml:space="preserve"> Claudia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53EE" w:rsidRDefault="00C5276D" w:rsidP="00A553EE">
            <w:r>
              <w:t>40</w:t>
            </w:r>
          </w:p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A542BF" w:rsidP="00A553EE">
            <w:proofErr w:type="spellStart"/>
            <w:r>
              <w:t>Solutii</w:t>
            </w:r>
            <w:proofErr w:type="spellEnd"/>
            <w:r>
              <w:t xml:space="preserve"> matematice false pe desen </w:t>
            </w:r>
            <w:proofErr w:type="spellStart"/>
            <w:r>
              <w:t>gresit</w:t>
            </w:r>
            <w:proofErr w:type="spellEnd"/>
            <w:r>
              <w:t xml:space="preserve"> sau ipoteza incompleta</w:t>
            </w:r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42BF" w:rsidP="00A553EE">
            <w:r>
              <w:t>Prof. Rusu Octavian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3D13A2" w:rsidP="00A553EE">
            <w:r>
              <w:t xml:space="preserve">Refolosirea </w:t>
            </w:r>
            <w:proofErr w:type="spellStart"/>
            <w:r>
              <w:t>d</w:t>
            </w:r>
            <w:r w:rsidR="00A542BF">
              <w:t>eseurilor</w:t>
            </w:r>
            <w:proofErr w:type="spellEnd"/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A553EE">
            <w:r>
              <w:t>Prof. Toderas Carmen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42BF" w:rsidTr="00C4095A">
        <w:trPr>
          <w:trHeight w:val="1339"/>
        </w:trPr>
        <w:tc>
          <w:tcPr>
            <w:tcW w:w="558" w:type="dxa"/>
            <w:vMerge w:val="restart"/>
          </w:tcPr>
          <w:p w:rsidR="00A542BF" w:rsidRDefault="00A542BF" w:rsidP="00A553EE">
            <w:r>
              <w:t>3.</w:t>
            </w:r>
          </w:p>
        </w:tc>
        <w:tc>
          <w:tcPr>
            <w:tcW w:w="1882" w:type="dxa"/>
            <w:vMerge w:val="restart"/>
          </w:tcPr>
          <w:p w:rsidR="00A542BF" w:rsidRDefault="00A542BF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A542BF" w:rsidRDefault="00A542BF" w:rsidP="00A553EE">
            <w:r>
              <w:t>Gurasada</w:t>
            </w:r>
          </w:p>
        </w:tc>
        <w:tc>
          <w:tcPr>
            <w:tcW w:w="3717" w:type="dxa"/>
          </w:tcPr>
          <w:p w:rsidR="00A542BF" w:rsidRDefault="00A542BF" w:rsidP="00A553EE">
            <w:r>
              <w:t xml:space="preserve">Eroi din basme-posibile modele de </w:t>
            </w:r>
            <w:proofErr w:type="spellStart"/>
            <w:r>
              <w:t>viata</w:t>
            </w:r>
            <w:proofErr w:type="spellEnd"/>
          </w:p>
          <w:p w:rsidR="00287339" w:rsidRDefault="00287339" w:rsidP="00E52DB2">
            <w:r>
              <w:t>„Si eu pot sa fiu actor</w:t>
            </w:r>
            <w:r w:rsidR="00E52DB2">
              <w:t>!</w:t>
            </w:r>
            <w:r>
              <w:t>”</w:t>
            </w:r>
          </w:p>
          <w:p w:rsidR="00287339" w:rsidRDefault="00287339" w:rsidP="00A553EE">
            <w:r>
              <w:t>„La picnic”</w:t>
            </w:r>
          </w:p>
          <w:p w:rsidR="00287339" w:rsidRDefault="00287339" w:rsidP="00A553EE">
            <w:r>
              <w:t>„Munca ,</w:t>
            </w:r>
            <w:proofErr w:type="spellStart"/>
            <w:r>
              <w:t>bratara</w:t>
            </w:r>
            <w:proofErr w:type="spellEnd"/>
            <w:r>
              <w:t xml:space="preserve"> de aur!”</w:t>
            </w:r>
          </w:p>
        </w:tc>
        <w:tc>
          <w:tcPr>
            <w:tcW w:w="1260" w:type="dxa"/>
          </w:tcPr>
          <w:p w:rsidR="00A542BF" w:rsidRDefault="00A542BF" w:rsidP="00A553EE">
            <w:r>
              <w:t>Primar</w:t>
            </w:r>
          </w:p>
          <w:p w:rsidR="00A542BF" w:rsidRDefault="00A542BF" w:rsidP="00A553EE">
            <w:r>
              <w:t>Gradinita, P,II,III,IV</w:t>
            </w:r>
          </w:p>
        </w:tc>
        <w:tc>
          <w:tcPr>
            <w:tcW w:w="1402" w:type="dxa"/>
            <w:vMerge w:val="restart"/>
          </w:tcPr>
          <w:p w:rsidR="00A542BF" w:rsidRDefault="00A542BF" w:rsidP="00A553EE">
            <w:r>
              <w:t>08.04.2015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C5276D">
            <w:r>
              <w:t>Ed. Nagy Andreea, Prof. Todea Elena, Prof. Balasoiu Camelia, Prof. Tal Gheorghe, Ed. Dehelean Diana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42BF" w:rsidRDefault="00DD0FAB" w:rsidP="00A553EE">
            <w:r>
              <w:t>68</w:t>
            </w:r>
          </w:p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>
            <w:r>
              <w:t>40</w:t>
            </w:r>
          </w:p>
        </w:tc>
      </w:tr>
      <w:tr w:rsidR="00A542BF" w:rsidTr="00C4095A"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</w:tcPr>
          <w:p w:rsidR="00A542BF" w:rsidRPr="00A542BF" w:rsidRDefault="00C5276D" w:rsidP="00A553EE">
            <w:pPr>
              <w:rPr>
                <w:color w:val="FF0000"/>
              </w:rPr>
            </w:pPr>
            <w:r>
              <w:t>Literatura ci cinematografia</w:t>
            </w:r>
          </w:p>
        </w:tc>
        <w:tc>
          <w:tcPr>
            <w:tcW w:w="1260" w:type="dxa"/>
            <w:vMerge w:val="restart"/>
          </w:tcPr>
          <w:p w:rsidR="00A542BF" w:rsidRDefault="00A542BF" w:rsidP="00A553EE">
            <w:r>
              <w:t>V, VI.VII</w:t>
            </w:r>
          </w:p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A542BF">
            <w:r>
              <w:t>Prof. Tulbure Claudia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</w:tcPr>
          <w:p w:rsidR="00A542BF" w:rsidRPr="00A542BF" w:rsidRDefault="00A542BF" w:rsidP="00A553EE">
            <w:pPr>
              <w:rPr>
                <w:color w:val="FF0000"/>
              </w:rPr>
            </w:pPr>
            <w:proofErr w:type="spellStart"/>
            <w:r w:rsidRPr="00A542BF">
              <w:rPr>
                <w:color w:val="000000" w:themeColor="text1"/>
              </w:rPr>
              <w:t>Constructia</w:t>
            </w:r>
            <w:proofErr w:type="spellEnd"/>
            <w:r w:rsidRPr="00A542BF">
              <w:rPr>
                <w:color w:val="000000" w:themeColor="text1"/>
              </w:rPr>
              <w:t xml:space="preserve"> unui factor, fulg de nea</w:t>
            </w:r>
          </w:p>
        </w:tc>
        <w:tc>
          <w:tcPr>
            <w:tcW w:w="1260" w:type="dxa"/>
            <w:vMerge/>
          </w:tcPr>
          <w:p w:rsidR="00A542BF" w:rsidRDefault="00A542BF" w:rsidP="00A553EE"/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A542BF">
            <w:proofErr w:type="spellStart"/>
            <w:r>
              <w:t>Prof.Rusu</w:t>
            </w:r>
            <w:proofErr w:type="spellEnd"/>
            <w:r>
              <w:t xml:space="preserve"> Octavian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</w:tcPr>
          <w:p w:rsidR="00A542BF" w:rsidRDefault="00A542BF" w:rsidP="00A553EE">
            <w:r>
              <w:t>Minunile chimiei</w:t>
            </w:r>
          </w:p>
        </w:tc>
        <w:tc>
          <w:tcPr>
            <w:tcW w:w="1260" w:type="dxa"/>
            <w:vMerge/>
          </w:tcPr>
          <w:p w:rsidR="00A542BF" w:rsidRDefault="00A542BF" w:rsidP="00A553EE"/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A553EE">
            <w:r>
              <w:t>Prof. Mitrofan Victoria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rPr>
          <w:trHeight w:val="360"/>
        </w:trPr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  <w:tcBorders>
              <w:bottom w:val="single" w:sz="4" w:space="0" w:color="auto"/>
            </w:tcBorders>
          </w:tcPr>
          <w:p w:rsidR="00A542BF" w:rsidRDefault="00A542BF" w:rsidP="00A553EE">
            <w:proofErr w:type="spellStart"/>
            <w:r>
              <w:t>Miscare</w:t>
            </w:r>
            <w:proofErr w:type="spellEnd"/>
            <w:r>
              <w:t xml:space="preserve"> in ritmul muzicii</w:t>
            </w:r>
          </w:p>
          <w:p w:rsidR="00A542BF" w:rsidRDefault="00A542BF" w:rsidP="00A553EE"/>
        </w:tc>
        <w:tc>
          <w:tcPr>
            <w:tcW w:w="1260" w:type="dxa"/>
            <w:vMerge/>
          </w:tcPr>
          <w:p w:rsidR="00A542BF" w:rsidRDefault="00A542BF" w:rsidP="00A553EE"/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bottom w:val="single" w:sz="4" w:space="0" w:color="auto"/>
              <w:right w:val="single" w:sz="4" w:space="0" w:color="auto"/>
            </w:tcBorders>
          </w:tcPr>
          <w:p w:rsidR="00A542BF" w:rsidRDefault="00A542BF" w:rsidP="00A553EE">
            <w:r>
              <w:t>Prof. Voica Mihai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rPr>
          <w:trHeight w:val="180"/>
        </w:trPr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  <w:tcBorders>
              <w:top w:val="single" w:sz="4" w:space="0" w:color="auto"/>
            </w:tcBorders>
          </w:tcPr>
          <w:p w:rsidR="00A542BF" w:rsidRDefault="00A542BF" w:rsidP="00A553EE">
            <w:r>
              <w:t>Sunt ecologist</w:t>
            </w: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A542BF" w:rsidRDefault="00A542BF" w:rsidP="00A553EE"/>
        </w:tc>
        <w:tc>
          <w:tcPr>
            <w:tcW w:w="1402" w:type="dxa"/>
            <w:vMerge/>
            <w:tcBorders>
              <w:bottom w:val="single" w:sz="4" w:space="0" w:color="auto"/>
            </w:tcBorders>
          </w:tcPr>
          <w:p w:rsidR="00A542BF" w:rsidRDefault="00A542BF" w:rsidP="00A553EE"/>
        </w:tc>
        <w:tc>
          <w:tcPr>
            <w:tcW w:w="2648" w:type="dxa"/>
            <w:tcBorders>
              <w:top w:val="single" w:sz="4" w:space="0" w:color="auto"/>
              <w:right w:val="single" w:sz="4" w:space="0" w:color="auto"/>
            </w:tcBorders>
          </w:tcPr>
          <w:p w:rsidR="00A542BF" w:rsidRDefault="00A542BF" w:rsidP="00A553EE">
            <w:r>
              <w:t xml:space="preserve">Prof. </w:t>
            </w:r>
            <w:proofErr w:type="spellStart"/>
            <w:r>
              <w:t>Toderas</w:t>
            </w:r>
            <w:proofErr w:type="spellEnd"/>
            <w:r>
              <w:t xml:space="preserve"> Carmen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53EE" w:rsidTr="00C4095A">
        <w:tc>
          <w:tcPr>
            <w:tcW w:w="558" w:type="dxa"/>
            <w:vMerge w:val="restart"/>
          </w:tcPr>
          <w:p w:rsidR="00A553EE" w:rsidRDefault="00A553EE" w:rsidP="00A553EE">
            <w:r>
              <w:t>4</w:t>
            </w:r>
          </w:p>
        </w:tc>
        <w:tc>
          <w:tcPr>
            <w:tcW w:w="1882" w:type="dxa"/>
            <w:vMerge w:val="restart"/>
          </w:tcPr>
          <w:p w:rsidR="00A553EE" w:rsidRDefault="00A553EE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A553EE" w:rsidRDefault="00A553EE" w:rsidP="00A553EE">
            <w:r>
              <w:t>Gurasada</w:t>
            </w:r>
          </w:p>
        </w:tc>
        <w:tc>
          <w:tcPr>
            <w:tcW w:w="3717" w:type="dxa"/>
          </w:tcPr>
          <w:p w:rsidR="00A553EE" w:rsidRDefault="00A553EE" w:rsidP="00A553EE">
            <w:proofErr w:type="spellStart"/>
            <w:r>
              <w:t>Drumetie</w:t>
            </w:r>
            <w:proofErr w:type="spellEnd"/>
            <w:r>
              <w:t xml:space="preserve"> la Gurasada Parc</w:t>
            </w:r>
          </w:p>
          <w:p w:rsidR="00D549BD" w:rsidRDefault="00D549BD" w:rsidP="00A553EE">
            <w:r>
              <w:t>„</w:t>
            </w:r>
            <w:proofErr w:type="spellStart"/>
            <w:r>
              <w:t>Cercetasii</w:t>
            </w:r>
            <w:proofErr w:type="spellEnd"/>
            <w:r>
              <w:t xml:space="preserve"> in </w:t>
            </w:r>
            <w:proofErr w:type="spellStart"/>
            <w:r>
              <w:t>padure</w:t>
            </w:r>
            <w:proofErr w:type="spellEnd"/>
            <w:r>
              <w:t>”</w:t>
            </w:r>
          </w:p>
          <w:p w:rsidR="00D549BD" w:rsidRDefault="00D549BD" w:rsidP="00A553EE">
            <w:r>
              <w:t xml:space="preserve">Micii campioni – jocurile </w:t>
            </w:r>
            <w:proofErr w:type="spellStart"/>
            <w:r>
              <w:t>copilariei</w:t>
            </w:r>
            <w:proofErr w:type="spellEnd"/>
          </w:p>
        </w:tc>
        <w:tc>
          <w:tcPr>
            <w:tcW w:w="1260" w:type="dxa"/>
          </w:tcPr>
          <w:p w:rsidR="00A553EE" w:rsidRDefault="00A553EE" w:rsidP="00A553EE">
            <w:r>
              <w:t>Primar</w:t>
            </w:r>
          </w:p>
          <w:p w:rsidR="00A553EE" w:rsidRDefault="00A553EE" w:rsidP="00A553EE">
            <w:r>
              <w:t>Gradinita, P,II,III,IV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A553EE" w:rsidRDefault="00A553EE" w:rsidP="00A553EE">
            <w:r>
              <w:t>09.04.2015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A553EE">
            <w:r>
              <w:t xml:space="preserve">Ed. Nagy Andreea, Prof. Todea Elena, Prof. Balasoiu Camelia, Prof. Tal Gheorghe, Ed. </w:t>
            </w:r>
            <w:proofErr w:type="spellStart"/>
            <w:r>
              <w:t>Dehelean</w:t>
            </w:r>
            <w:proofErr w:type="spellEnd"/>
            <w:r>
              <w:t xml:space="preserve"> Diana</w:t>
            </w:r>
            <w:r w:rsidR="003B5E12">
              <w:t>, Prof. Voica Mihai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53EE" w:rsidRDefault="00DD0FAB" w:rsidP="00A553EE">
            <w:r>
              <w:t>68</w:t>
            </w:r>
          </w:p>
          <w:p w:rsidR="00425D45" w:rsidRDefault="00425D45" w:rsidP="00A553EE"/>
          <w:p w:rsidR="00425D45" w:rsidRDefault="00425D45" w:rsidP="00A553EE"/>
          <w:p w:rsidR="00425D45" w:rsidRDefault="00425D45" w:rsidP="00A553EE"/>
          <w:p w:rsidR="00425D45" w:rsidRDefault="00425D45" w:rsidP="00A553EE"/>
          <w:p w:rsidR="00425D45" w:rsidRDefault="00425D45" w:rsidP="00A553EE"/>
          <w:p w:rsidR="00425D45" w:rsidRDefault="00425D45" w:rsidP="00A553EE">
            <w:r>
              <w:t>40</w:t>
            </w:r>
          </w:p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A553EE" w:rsidP="00A553EE">
            <w:r>
              <w:t>„Pe urmele stramosilor”</w:t>
            </w:r>
          </w:p>
        </w:tc>
        <w:tc>
          <w:tcPr>
            <w:tcW w:w="1260" w:type="dxa"/>
            <w:vMerge w:val="restart"/>
          </w:tcPr>
          <w:p w:rsidR="00A553EE" w:rsidRDefault="00A553EE" w:rsidP="00A553EE">
            <w:r>
              <w:t>V, VI.VII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</w:tcBorders>
          </w:tcPr>
          <w:p w:rsidR="00A553EE" w:rsidRDefault="00A542BF" w:rsidP="00A553EE">
            <w:r>
              <w:t>10.04.2015</w:t>
            </w:r>
          </w:p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A553EE">
            <w:r>
              <w:t>Prof</w:t>
            </w:r>
            <w:r w:rsidR="00A542BF">
              <w:t xml:space="preserve">. </w:t>
            </w:r>
            <w:proofErr w:type="spellStart"/>
            <w:r w:rsidR="00A542BF">
              <w:t>Burza</w:t>
            </w:r>
            <w:proofErr w:type="spellEnd"/>
            <w:r w:rsidR="00A542BF">
              <w:t xml:space="preserve"> Daniel,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A553EE" w:rsidP="00A553EE">
            <w:r>
              <w:t>Minunile stiintei</w:t>
            </w:r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A553EE">
            <w:r>
              <w:t>Prof. Mitrofan Victoria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C5276D" w:rsidP="00A553EE">
            <w:r w:rsidRPr="00C5276D">
              <w:t xml:space="preserve">„ Cine </w:t>
            </w:r>
            <w:proofErr w:type="spellStart"/>
            <w:r w:rsidRPr="00C5276D">
              <w:t>stie</w:t>
            </w:r>
            <w:proofErr w:type="spellEnd"/>
            <w:r w:rsidR="00E52DB2">
              <w:t>,</w:t>
            </w:r>
            <w:r w:rsidRPr="00C5276D">
              <w:t xml:space="preserve"> </w:t>
            </w:r>
            <w:proofErr w:type="spellStart"/>
            <w:r w:rsidRPr="00C5276D">
              <w:t>castiga</w:t>
            </w:r>
            <w:proofErr w:type="spellEnd"/>
            <w:r w:rsidRPr="00C5276D">
              <w:t>!</w:t>
            </w:r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42BF" w:rsidP="00A553EE">
            <w:proofErr w:type="spellStart"/>
            <w:r>
              <w:t>Prof.Tulbure</w:t>
            </w:r>
            <w:proofErr w:type="spellEnd"/>
            <w:r>
              <w:t xml:space="preserve"> Claudia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EB146A" w:rsidTr="00C4095A">
        <w:tc>
          <w:tcPr>
            <w:tcW w:w="558" w:type="dxa"/>
            <w:vMerge w:val="restart"/>
          </w:tcPr>
          <w:p w:rsidR="00EB146A" w:rsidRDefault="00EB146A" w:rsidP="00A553EE">
            <w:r>
              <w:t>5</w:t>
            </w:r>
          </w:p>
        </w:tc>
        <w:tc>
          <w:tcPr>
            <w:tcW w:w="1882" w:type="dxa"/>
            <w:vMerge w:val="restart"/>
          </w:tcPr>
          <w:p w:rsidR="00EB146A" w:rsidRDefault="00EB146A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EB146A" w:rsidRDefault="00EB146A" w:rsidP="00A553EE">
            <w:r>
              <w:t>Gurasada</w:t>
            </w:r>
          </w:p>
        </w:tc>
        <w:tc>
          <w:tcPr>
            <w:tcW w:w="3717" w:type="dxa"/>
          </w:tcPr>
          <w:p w:rsidR="00EB146A" w:rsidRDefault="00EB146A" w:rsidP="00A553EE">
            <w:proofErr w:type="spellStart"/>
            <w:r>
              <w:t>Traieste</w:t>
            </w:r>
            <w:proofErr w:type="spellEnd"/>
            <w:r>
              <w:t xml:space="preserve"> </w:t>
            </w:r>
            <w:proofErr w:type="spellStart"/>
            <w:r>
              <w:t>sanatos</w:t>
            </w:r>
            <w:proofErr w:type="spellEnd"/>
          </w:p>
        </w:tc>
        <w:tc>
          <w:tcPr>
            <w:tcW w:w="1260" w:type="dxa"/>
            <w:vMerge w:val="restart"/>
          </w:tcPr>
          <w:p w:rsidR="00EB146A" w:rsidRDefault="00EB146A" w:rsidP="00A553EE">
            <w:r>
              <w:t>Primar</w:t>
            </w:r>
          </w:p>
          <w:p w:rsidR="00EB146A" w:rsidRDefault="00EB146A" w:rsidP="00A553EE">
            <w:r>
              <w:t>Gradinita, P,II,III,IV</w:t>
            </w:r>
          </w:p>
        </w:tc>
        <w:tc>
          <w:tcPr>
            <w:tcW w:w="1402" w:type="dxa"/>
            <w:vMerge w:val="restart"/>
          </w:tcPr>
          <w:p w:rsidR="00EB146A" w:rsidRDefault="00EB146A" w:rsidP="00A553EE">
            <w:r>
              <w:t>10.04.2015</w:t>
            </w:r>
          </w:p>
        </w:tc>
        <w:tc>
          <w:tcPr>
            <w:tcW w:w="2648" w:type="dxa"/>
            <w:vMerge w:val="restart"/>
            <w:tcBorders>
              <w:right w:val="single" w:sz="4" w:space="0" w:color="auto"/>
            </w:tcBorders>
          </w:tcPr>
          <w:p w:rsidR="00EB146A" w:rsidRDefault="00EB146A" w:rsidP="00A553EE">
            <w:r>
              <w:t>Ed. Nagy Andreea, Prof. Todea Elena, Prof. Balasoiu Camelia, Prof. Tal Gheorghe, Ed. Dehelean Diana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EB146A" w:rsidRDefault="00EB146A" w:rsidP="00A553EE">
            <w:r>
              <w:t>68</w:t>
            </w:r>
          </w:p>
        </w:tc>
      </w:tr>
      <w:tr w:rsidR="00EB146A" w:rsidTr="00C4095A">
        <w:trPr>
          <w:trHeight w:val="845"/>
        </w:trPr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</w:tcPr>
          <w:p w:rsidR="00EB146A" w:rsidRDefault="00EB146A" w:rsidP="00A553EE">
            <w:proofErr w:type="spellStart"/>
            <w:r>
              <w:t>Intreceri</w:t>
            </w:r>
            <w:proofErr w:type="spellEnd"/>
            <w:r>
              <w:t xml:space="preserve"> sportive</w:t>
            </w:r>
          </w:p>
          <w:p w:rsidR="00EB146A" w:rsidRDefault="00EB146A" w:rsidP="00A553EE">
            <w:r>
              <w:t xml:space="preserve">„ Vine </w:t>
            </w:r>
            <w:proofErr w:type="spellStart"/>
            <w:r>
              <w:t>iepurasul</w:t>
            </w:r>
            <w:proofErr w:type="spellEnd"/>
            <w:r>
              <w:t xml:space="preserve"> drag!”</w:t>
            </w:r>
          </w:p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B146A" w:rsidRDefault="00EB146A" w:rsidP="00A553EE"/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B146A" w:rsidRDefault="00EB146A" w:rsidP="00A553EE"/>
        </w:tc>
      </w:tr>
      <w:tr w:rsidR="00EB146A" w:rsidTr="00C4095A"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</w:tcPr>
          <w:p w:rsidR="00EB146A" w:rsidRDefault="00EB146A" w:rsidP="00A553EE">
            <w:proofErr w:type="spellStart"/>
            <w:r>
              <w:t>Drumetii</w:t>
            </w:r>
            <w:proofErr w:type="spellEnd"/>
            <w:r>
              <w:t xml:space="preserve"> in localitate</w:t>
            </w:r>
          </w:p>
        </w:tc>
        <w:tc>
          <w:tcPr>
            <w:tcW w:w="1260" w:type="dxa"/>
            <w:vMerge w:val="restart"/>
          </w:tcPr>
          <w:p w:rsidR="00EB146A" w:rsidRDefault="00EB146A" w:rsidP="00A553EE">
            <w:r>
              <w:t>V, VI.VII</w:t>
            </w:r>
          </w:p>
        </w:tc>
        <w:tc>
          <w:tcPr>
            <w:tcW w:w="1402" w:type="dxa"/>
            <w:vMerge w:val="restart"/>
          </w:tcPr>
          <w:p w:rsidR="00EB146A" w:rsidRDefault="00EB146A" w:rsidP="00CC1AD1">
            <w:r>
              <w:t>10.04.2015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EB146A" w:rsidRDefault="00EB146A" w:rsidP="00A553EE">
            <w:r>
              <w:t>Prof. Voica Mihai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B146A" w:rsidRDefault="00EB146A" w:rsidP="00C5276D">
            <w:r>
              <w:t xml:space="preserve">40 </w:t>
            </w:r>
          </w:p>
        </w:tc>
      </w:tr>
      <w:tr w:rsidR="00EB146A" w:rsidTr="00C4095A"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</w:tcPr>
          <w:p w:rsidR="00EB146A" w:rsidRDefault="00EB146A" w:rsidP="00A553EE">
            <w:r>
              <w:t>Intuire in cercetarea arheologica</w:t>
            </w:r>
          </w:p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EB146A" w:rsidRDefault="00EB146A" w:rsidP="00A553EE">
            <w:r>
              <w:t>Prof. Burza Daniel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EB146A" w:rsidRDefault="00EB146A" w:rsidP="00A553EE"/>
        </w:tc>
      </w:tr>
      <w:tr w:rsidR="00EB146A" w:rsidTr="00EB146A">
        <w:trPr>
          <w:trHeight w:val="435"/>
        </w:trPr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  <w:tcBorders>
              <w:bottom w:val="single" w:sz="4" w:space="0" w:color="auto"/>
            </w:tcBorders>
          </w:tcPr>
          <w:p w:rsidR="00EB146A" w:rsidRDefault="00EB146A" w:rsidP="00A553EE">
            <w:r>
              <w:t xml:space="preserve">Sa ne </w:t>
            </w:r>
            <w:proofErr w:type="spellStart"/>
            <w:r>
              <w:t>cunoastem</w:t>
            </w:r>
            <w:proofErr w:type="spellEnd"/>
            <w:r>
              <w:t xml:space="preserve"> comuna!</w:t>
            </w:r>
          </w:p>
          <w:p w:rsidR="00EB146A" w:rsidRDefault="00EB146A" w:rsidP="00A553EE"/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tcBorders>
              <w:bottom w:val="single" w:sz="4" w:space="0" w:color="auto"/>
              <w:right w:val="single" w:sz="4" w:space="0" w:color="auto"/>
            </w:tcBorders>
          </w:tcPr>
          <w:p w:rsidR="00EB146A" w:rsidRDefault="00EB146A" w:rsidP="00425D45">
            <w:r>
              <w:t>Prof. Tulbure Claudia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EB146A" w:rsidRDefault="00EB146A" w:rsidP="00A553EE"/>
        </w:tc>
      </w:tr>
      <w:tr w:rsidR="00EB146A" w:rsidTr="00EB146A">
        <w:trPr>
          <w:trHeight w:val="375"/>
        </w:trPr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  <w:tcBorders>
              <w:bottom w:val="nil"/>
            </w:tcBorders>
          </w:tcPr>
          <w:p w:rsidR="00EB146A" w:rsidRDefault="00EB146A" w:rsidP="00A553EE"/>
        </w:tc>
        <w:tc>
          <w:tcPr>
            <w:tcW w:w="3717" w:type="dxa"/>
            <w:tcBorders>
              <w:top w:val="single" w:sz="4" w:space="0" w:color="auto"/>
            </w:tcBorders>
          </w:tcPr>
          <w:p w:rsidR="00EB146A" w:rsidRDefault="00EB146A" w:rsidP="00EB146A">
            <w:r>
              <w:t xml:space="preserve">„Concurs de </w:t>
            </w:r>
            <w:r w:rsidR="00AA73D3">
              <w:t>interpretare a unor personaje s</w:t>
            </w:r>
            <w:bookmarkStart w:id="0" w:name="_GoBack"/>
            <w:bookmarkEnd w:id="0"/>
            <w:r>
              <w:t>pecifice culturii franceze la prima vedere</w:t>
            </w:r>
          </w:p>
          <w:p w:rsidR="00EB146A" w:rsidRDefault="00EB146A" w:rsidP="00A553EE"/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tcBorders>
              <w:top w:val="single" w:sz="4" w:space="0" w:color="auto"/>
              <w:right w:val="single" w:sz="4" w:space="0" w:color="auto"/>
            </w:tcBorders>
          </w:tcPr>
          <w:p w:rsidR="00EB146A" w:rsidRDefault="00EB146A" w:rsidP="00EB146A">
            <w:r>
              <w:t>Prof. Iorga Anca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EB146A" w:rsidRDefault="00EB146A" w:rsidP="00A553EE"/>
        </w:tc>
      </w:tr>
    </w:tbl>
    <w:p w:rsidR="006F4904" w:rsidRDefault="006F4904"/>
    <w:p w:rsidR="005B7BDC" w:rsidRDefault="005B7BDC"/>
    <w:p w:rsidR="005B7BDC" w:rsidRDefault="005B7BDC"/>
    <w:p w:rsidR="005B7BDC" w:rsidRDefault="005B7BDC">
      <w:r>
        <w:t xml:space="preserve">                          DIRECTOR,                                                                                                      RESPONSABIL,</w:t>
      </w:r>
    </w:p>
    <w:p w:rsidR="005B7BDC" w:rsidRDefault="005B7BDC">
      <w:r>
        <w:t xml:space="preserve">               Prof. BALASOIU CAMELIA-RITA                                                                       Prof. TODEA ELENA</w:t>
      </w:r>
    </w:p>
    <w:sectPr w:rsidR="005B7BDC" w:rsidSect="009B0C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04"/>
    <w:rsid w:val="0005397F"/>
    <w:rsid w:val="001B3178"/>
    <w:rsid w:val="001C604F"/>
    <w:rsid w:val="00287339"/>
    <w:rsid w:val="00346592"/>
    <w:rsid w:val="00347A5E"/>
    <w:rsid w:val="003B5E12"/>
    <w:rsid w:val="003D13A2"/>
    <w:rsid w:val="00425D45"/>
    <w:rsid w:val="004404F4"/>
    <w:rsid w:val="00456660"/>
    <w:rsid w:val="00491630"/>
    <w:rsid w:val="004C081B"/>
    <w:rsid w:val="004E4A9D"/>
    <w:rsid w:val="004E6532"/>
    <w:rsid w:val="005B7BDC"/>
    <w:rsid w:val="00680A4C"/>
    <w:rsid w:val="006F4904"/>
    <w:rsid w:val="008476E5"/>
    <w:rsid w:val="0093215E"/>
    <w:rsid w:val="0095273D"/>
    <w:rsid w:val="009B0C2E"/>
    <w:rsid w:val="00A413CD"/>
    <w:rsid w:val="00A542BF"/>
    <w:rsid w:val="00A553EE"/>
    <w:rsid w:val="00AA73D3"/>
    <w:rsid w:val="00AD4999"/>
    <w:rsid w:val="00B72949"/>
    <w:rsid w:val="00B77620"/>
    <w:rsid w:val="00B81E0B"/>
    <w:rsid w:val="00C4095A"/>
    <w:rsid w:val="00C5276D"/>
    <w:rsid w:val="00CC1AD1"/>
    <w:rsid w:val="00CC274C"/>
    <w:rsid w:val="00D52357"/>
    <w:rsid w:val="00D549BD"/>
    <w:rsid w:val="00DD0FAB"/>
    <w:rsid w:val="00E52DB2"/>
    <w:rsid w:val="00E53ECA"/>
    <w:rsid w:val="00E5492F"/>
    <w:rsid w:val="00EB146A"/>
    <w:rsid w:val="00EC0F6D"/>
    <w:rsid w:val="00F6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E898C-ACF2-4307-9876-FEAC738F4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rsid w:val="006F4904"/>
    <w:rPr>
      <w:color w:val="0000FF"/>
      <w:u w:val="single"/>
    </w:rPr>
  </w:style>
  <w:style w:type="table" w:styleId="Tabelgril">
    <w:name w:val="Table Grid"/>
    <w:basedOn w:val="TabelNormal"/>
    <w:uiPriority w:val="59"/>
    <w:rsid w:val="006F49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B146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146A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coalagurasada@yahoo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ev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79FF-3859-4892-AA09-8E41DD1A44B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C0155780-0478-49AE-9823-22F269512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243</TotalTime>
  <Pages>3</Pages>
  <Words>516</Words>
  <Characters>2995</Characters>
  <Application>Microsoft Office Word</Application>
  <DocSecurity>0</DocSecurity>
  <Lines>24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Elev</cp:lastModifiedBy>
  <cp:revision>19</cp:revision>
  <cp:lastPrinted>2015-03-20T09:11:00Z</cp:lastPrinted>
  <dcterms:created xsi:type="dcterms:W3CDTF">2015-03-18T10:51:00Z</dcterms:created>
  <dcterms:modified xsi:type="dcterms:W3CDTF">2015-03-20T09:11:00Z</dcterms:modified>
</cp:coreProperties>
</file>