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Tabel"/>
        <w:tblW w:w="9424" w:type="dxa"/>
        <w:tblLook w:val="04A0" w:firstRow="1" w:lastRow="0" w:firstColumn="1" w:lastColumn="0" w:noHBand="0" w:noVBand="1"/>
      </w:tblPr>
      <w:tblGrid>
        <w:gridCol w:w="9424"/>
      </w:tblGrid>
      <w:tr w:rsidR="005B3558" w:rsidTr="008645F4">
        <w:trPr>
          <w:trHeight w:val="1755"/>
        </w:trPr>
        <w:tc>
          <w:tcPr>
            <w:tcW w:w="9424" w:type="dxa"/>
          </w:tcPr>
          <w:p w:rsidR="005B3558" w:rsidRDefault="005B3558" w:rsidP="008645F4">
            <w:pPr>
              <w:pStyle w:val="Antet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8A3EC7B" wp14:editId="63B3EB6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-14605</wp:posOffset>
                  </wp:positionV>
                  <wp:extent cx="1143000" cy="1143000"/>
                  <wp:effectExtent l="0" t="0" r="0" b="0"/>
                  <wp:wrapNone/>
                  <wp:docPr id="2" name="Imagine 2" descr="Sigla aurel vl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igla aurel vl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lang w:val="en-US"/>
              </w:rPr>
              <w:t>MINISTERUL  EDUCA</w:t>
            </w:r>
            <w:r>
              <w:t>ŢIEI ȘI CERCETĂRII ȘTIINȚIFICE</w:t>
            </w:r>
          </w:p>
          <w:p w:rsidR="005B3558" w:rsidRDefault="005B3558" w:rsidP="008645F4">
            <w:pPr>
              <w:pStyle w:val="Antet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   ŞCOALA GIMNAZIALĂ „DR. AUREL VLAD” ORĂȘTIE                                                                 </w:t>
            </w:r>
          </w:p>
          <w:p w:rsidR="005B3558" w:rsidRDefault="005B3558" w:rsidP="008645F4">
            <w:pPr>
              <w:pStyle w:val="Antet"/>
              <w:jc w:val="center"/>
              <w:rPr>
                <w:i/>
              </w:rPr>
            </w:pPr>
            <w:r>
              <w:rPr>
                <w:i/>
              </w:rPr>
              <w:t xml:space="preserve"> Str. Luminii, Nr. 10, Loc. Orăştie, Jud. Hunedoara</w:t>
            </w:r>
          </w:p>
          <w:p w:rsidR="005B3558" w:rsidRDefault="005B3558" w:rsidP="008645F4">
            <w:pPr>
              <w:pStyle w:val="Antet"/>
              <w:jc w:val="center"/>
              <w:rPr>
                <w:i/>
              </w:rPr>
            </w:pPr>
            <w:r>
              <w:rPr>
                <w:i/>
              </w:rPr>
              <w:t>Tel.0254241166;  fax 0254243875</w:t>
            </w:r>
          </w:p>
          <w:p w:rsidR="005B3558" w:rsidRDefault="00837061" w:rsidP="008645F4">
            <w:pPr>
              <w:pStyle w:val="Antet"/>
              <w:jc w:val="center"/>
              <w:rPr>
                <w:rStyle w:val="Hyperlink"/>
                <w:i/>
              </w:rPr>
            </w:pPr>
            <w:hyperlink r:id="rId6" w:history="1">
              <w:r w:rsidR="005B3558">
                <w:rPr>
                  <w:rStyle w:val="Hyperlink"/>
                  <w:i/>
                </w:rPr>
                <w:t>www.scaurelvlad.ro</w:t>
              </w:r>
            </w:hyperlink>
            <w:r w:rsidR="005B3558">
              <w:rPr>
                <w:i/>
                <w:lang w:val="en-US"/>
              </w:rPr>
              <w:t>;</w:t>
            </w:r>
            <w:r w:rsidR="005B3558">
              <w:rPr>
                <w:i/>
              </w:rPr>
              <w:t xml:space="preserve">  e-mail: </w:t>
            </w:r>
            <w:hyperlink r:id="rId7" w:history="1">
              <w:r w:rsidR="005B3558">
                <w:rPr>
                  <w:rStyle w:val="Hyperlink"/>
                  <w:i/>
                </w:rPr>
                <w:t>scaurelvlad@yahoo.com</w:t>
              </w:r>
            </w:hyperlink>
          </w:p>
          <w:p w:rsidR="005B3558" w:rsidRDefault="005B3558" w:rsidP="008645F4">
            <w:pPr>
              <w:pStyle w:val="Antet"/>
              <w:jc w:val="center"/>
              <w:rPr>
                <w:i/>
              </w:rPr>
            </w:pPr>
            <w:r>
              <w:rPr>
                <w:i/>
              </w:rPr>
              <w:t>Nr.__________/___________</w:t>
            </w:r>
          </w:p>
          <w:p w:rsidR="005B3558" w:rsidRDefault="005B3558" w:rsidP="008645F4">
            <w:pPr>
              <w:pStyle w:val="Antet"/>
              <w:jc w:val="center"/>
              <w:rPr>
                <w:lang w:val="en-US"/>
              </w:rPr>
            </w:pPr>
          </w:p>
        </w:tc>
      </w:tr>
    </w:tbl>
    <w:p w:rsidR="005B3558" w:rsidRDefault="005B3558" w:rsidP="005B3558">
      <w:pPr>
        <w:pStyle w:val="Antet"/>
        <w:jc w:val="center"/>
        <w:rPr>
          <w:i/>
        </w:rPr>
      </w:pPr>
    </w:p>
    <w:p w:rsidR="005B3558" w:rsidRDefault="005B3558" w:rsidP="005B3558">
      <w:bookmarkStart w:id="0" w:name="_GoBack"/>
    </w:p>
    <w:bookmarkEnd w:id="0"/>
    <w:p w:rsidR="003B7A49" w:rsidRDefault="003B7A49" w:rsidP="005B3558"/>
    <w:p w:rsidR="003B7A49" w:rsidRDefault="003B7A49" w:rsidP="005B3558"/>
    <w:p w:rsidR="003B7A49" w:rsidRDefault="003B7A49" w:rsidP="005B3558"/>
    <w:p w:rsidR="005B3558" w:rsidRDefault="005B3558" w:rsidP="005B3558"/>
    <w:p w:rsidR="005B3558" w:rsidRDefault="003B7A49" w:rsidP="003B7A49">
      <w:pPr>
        <w:ind w:left="708" w:firstLine="708"/>
      </w:pPr>
      <w:r>
        <w:t>C ă t r e,</w:t>
      </w:r>
    </w:p>
    <w:p w:rsidR="003B7A49" w:rsidRDefault="003B7A49" w:rsidP="003B7A49">
      <w:pPr>
        <w:jc w:val="center"/>
      </w:pPr>
      <w:r>
        <w:t>INSPECTORATUL ȘCOLAR JUDEȚEAN HUNEDOARA</w:t>
      </w:r>
    </w:p>
    <w:p w:rsidR="003B7A49" w:rsidRDefault="003B7A49" w:rsidP="003B7A49">
      <w:pPr>
        <w:jc w:val="center"/>
      </w:pPr>
      <w:r>
        <w:t>In atenția compartimentului M.R.U.</w:t>
      </w:r>
    </w:p>
    <w:p w:rsidR="003B7A49" w:rsidRDefault="003B7A49" w:rsidP="005B3558"/>
    <w:p w:rsidR="003B7A49" w:rsidRDefault="003B7A49" w:rsidP="005B3558"/>
    <w:p w:rsidR="003B7A49" w:rsidRDefault="003B7A49" w:rsidP="005B3558">
      <w:r>
        <w:tab/>
        <w:t>Având în vedere eroarea apărută în Planul de încadrare pe anul 2015 – 2016, prin prezenta vă solicităm să comunicați vacante cele 9 ore de istorie (nivel gimnazial) existente la Școala Gimnazială ”Dr. Aurel Vlad” Orăștie comunicate în anexa 7 din Planul de încadrare.</w:t>
      </w:r>
    </w:p>
    <w:p w:rsidR="003B7A49" w:rsidRDefault="003B7A49" w:rsidP="005B3558">
      <w:r>
        <w:tab/>
        <w:t>Vă mulțumim,</w:t>
      </w:r>
    </w:p>
    <w:p w:rsidR="003B7A49" w:rsidRDefault="003B7A49" w:rsidP="005B3558"/>
    <w:p w:rsidR="003B7A49" w:rsidRDefault="003B7A49" w:rsidP="005B3558"/>
    <w:p w:rsidR="003B7A49" w:rsidRDefault="003B7A49" w:rsidP="005B3558"/>
    <w:p w:rsidR="003B7A49" w:rsidRDefault="003B7A49" w:rsidP="005B3558"/>
    <w:p w:rsidR="003B7A49" w:rsidRDefault="003B7A49" w:rsidP="003B7A49">
      <w:pPr>
        <w:jc w:val="center"/>
      </w:pPr>
      <w:r>
        <w:t>DIRECTOR,</w:t>
      </w:r>
    </w:p>
    <w:p w:rsidR="003B7A49" w:rsidRDefault="003B7A49" w:rsidP="003B7A49">
      <w:pPr>
        <w:jc w:val="center"/>
      </w:pPr>
      <w:r>
        <w:t>Prof. RODICA DIMULESCU</w:t>
      </w:r>
    </w:p>
    <w:p w:rsidR="005B3558" w:rsidRDefault="005B3558" w:rsidP="005B3558"/>
    <w:p w:rsidR="005B3558" w:rsidRDefault="005B3558" w:rsidP="005B3558"/>
    <w:p w:rsidR="00336675" w:rsidRDefault="00336675"/>
    <w:sectPr w:rsidR="00336675" w:rsidSect="00967AAF">
      <w:pgSz w:w="11906" w:h="16838"/>
      <w:pgMar w:top="907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A49"/>
    <w:rsid w:val="002639EE"/>
    <w:rsid w:val="00336675"/>
    <w:rsid w:val="003B7A49"/>
    <w:rsid w:val="005B3558"/>
    <w:rsid w:val="0083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558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Titlu1">
    <w:name w:val="heading 1"/>
    <w:basedOn w:val="Normal"/>
    <w:link w:val="Titlu1Caracter"/>
    <w:qFormat/>
    <w:rsid w:val="002639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39EE"/>
    <w:rPr>
      <w:b/>
      <w:bCs/>
      <w:kern w:val="36"/>
      <w:sz w:val="48"/>
      <w:szCs w:val="48"/>
      <w:lang w:val="en-US"/>
    </w:rPr>
  </w:style>
  <w:style w:type="character" w:styleId="Hyperlink">
    <w:name w:val="Hyperlink"/>
    <w:semiHidden/>
    <w:unhideWhenUsed/>
    <w:rsid w:val="005B3558"/>
    <w:rPr>
      <w:color w:val="0000FF"/>
      <w:u w:val="single"/>
    </w:rPr>
  </w:style>
  <w:style w:type="paragraph" w:styleId="Antet">
    <w:name w:val="header"/>
    <w:basedOn w:val="Normal"/>
    <w:link w:val="AntetCaracter"/>
    <w:semiHidden/>
    <w:unhideWhenUsed/>
    <w:rsid w:val="005B35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ntetCaracter">
    <w:name w:val="Antet Caracter"/>
    <w:basedOn w:val="Fontdeparagrafimplicit"/>
    <w:link w:val="Antet"/>
    <w:semiHidden/>
    <w:rsid w:val="005B3558"/>
    <w:rPr>
      <w:sz w:val="24"/>
      <w:szCs w:val="24"/>
      <w:lang w:eastAsia="ro-RO"/>
    </w:rPr>
  </w:style>
  <w:style w:type="table" w:styleId="GrilTabel">
    <w:name w:val="Table Grid"/>
    <w:basedOn w:val="TabelNormal"/>
    <w:uiPriority w:val="59"/>
    <w:rsid w:val="005B355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558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Titlu1">
    <w:name w:val="heading 1"/>
    <w:basedOn w:val="Normal"/>
    <w:link w:val="Titlu1Caracter"/>
    <w:qFormat/>
    <w:rsid w:val="002639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39EE"/>
    <w:rPr>
      <w:b/>
      <w:bCs/>
      <w:kern w:val="36"/>
      <w:sz w:val="48"/>
      <w:szCs w:val="48"/>
      <w:lang w:val="en-US"/>
    </w:rPr>
  </w:style>
  <w:style w:type="character" w:styleId="Hyperlink">
    <w:name w:val="Hyperlink"/>
    <w:semiHidden/>
    <w:unhideWhenUsed/>
    <w:rsid w:val="005B3558"/>
    <w:rPr>
      <w:color w:val="0000FF"/>
      <w:u w:val="single"/>
    </w:rPr>
  </w:style>
  <w:style w:type="paragraph" w:styleId="Antet">
    <w:name w:val="header"/>
    <w:basedOn w:val="Normal"/>
    <w:link w:val="AntetCaracter"/>
    <w:semiHidden/>
    <w:unhideWhenUsed/>
    <w:rsid w:val="005B35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ntetCaracter">
    <w:name w:val="Antet Caracter"/>
    <w:basedOn w:val="Fontdeparagrafimplicit"/>
    <w:link w:val="Antet"/>
    <w:semiHidden/>
    <w:rsid w:val="005B3558"/>
    <w:rPr>
      <w:sz w:val="24"/>
      <w:szCs w:val="24"/>
      <w:lang w:eastAsia="ro-RO"/>
    </w:rPr>
  </w:style>
  <w:style w:type="table" w:styleId="GrilTabel">
    <w:name w:val="Table Grid"/>
    <w:basedOn w:val="TabelNormal"/>
    <w:uiPriority w:val="59"/>
    <w:rsid w:val="005B355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caurelvlad@yaho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caurelvlad.ro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IAT\Desktop\ANTET%20NOU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ANTET NOU</Template>
  <TotalTime>120</TotalTime>
  <Pages>1</Pages>
  <Words>121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SECRETARIAT</cp:lastModifiedBy>
  <cp:revision>1</cp:revision>
  <cp:lastPrinted>2015-03-05T10:12:00Z</cp:lastPrinted>
  <dcterms:created xsi:type="dcterms:W3CDTF">2015-03-05T10:06:00Z</dcterms:created>
  <dcterms:modified xsi:type="dcterms:W3CDTF">2015-03-05T12:07:00Z</dcterms:modified>
</cp:coreProperties>
</file>