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0E7" w:rsidRPr="00EF33B6" w:rsidRDefault="009720E7" w:rsidP="00C773B2">
      <w:pPr>
        <w:rPr>
          <w:b/>
          <w:lang w:val="ro-RO"/>
        </w:rPr>
      </w:pPr>
    </w:p>
    <w:p w:rsidR="009720E7" w:rsidRPr="00EF33B6" w:rsidRDefault="009720E7" w:rsidP="00C773B2">
      <w:pPr>
        <w:rPr>
          <w:b/>
          <w:lang w:val="ro-RO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alt="LOGO NOU" style="position:absolute;margin-left:9pt;margin-top:8.4pt;width:81.75pt;height:70.9pt;z-index:-251658240;visibility:visible" wrapcoords="-198 0 -198 21373 21600 21373 21600 0 -198 0">
            <v:imagedata r:id="rId5" o:title=""/>
            <w10:wrap type="tight"/>
          </v:shape>
        </w:pict>
      </w:r>
    </w:p>
    <w:p w:rsidR="009720E7" w:rsidRPr="00EF33B6" w:rsidRDefault="009720E7" w:rsidP="00C773B2">
      <w:pPr>
        <w:rPr>
          <w:b/>
          <w:sz w:val="22"/>
          <w:lang w:val="ro-RO"/>
        </w:rPr>
      </w:pPr>
      <w:r w:rsidRPr="00EF33B6">
        <w:rPr>
          <w:b/>
          <w:sz w:val="22"/>
          <w:lang w:val="ro-RO"/>
        </w:rPr>
        <w:t>ŞCOALA GIMNAZIALĂ NR.1 HUNEDOARA</w:t>
      </w:r>
    </w:p>
    <w:p w:rsidR="009720E7" w:rsidRPr="00EF33B6" w:rsidRDefault="009720E7" w:rsidP="00C773B2">
      <w:pPr>
        <w:rPr>
          <w:b/>
          <w:sz w:val="22"/>
          <w:lang w:val="ro-RO"/>
        </w:rPr>
      </w:pPr>
      <w:r w:rsidRPr="00EF33B6">
        <w:rPr>
          <w:b/>
          <w:sz w:val="22"/>
          <w:lang w:val="ro-RO"/>
        </w:rPr>
        <w:t xml:space="preserve">Strada Trandafirilor Nr.10, </w:t>
      </w:r>
    </w:p>
    <w:p w:rsidR="009720E7" w:rsidRPr="00EF33B6" w:rsidRDefault="009720E7" w:rsidP="00C773B2">
      <w:pPr>
        <w:rPr>
          <w:b/>
          <w:sz w:val="22"/>
        </w:rPr>
      </w:pPr>
      <w:r w:rsidRPr="00EF33B6">
        <w:rPr>
          <w:b/>
          <w:sz w:val="22"/>
          <w:lang w:val="ro-RO"/>
        </w:rPr>
        <w:t>Tel</w:t>
      </w:r>
      <w:r w:rsidRPr="00EF33B6">
        <w:rPr>
          <w:b/>
          <w:sz w:val="22"/>
        </w:rPr>
        <w:t>/Fax: 0354884499/ 0254711276</w:t>
      </w:r>
    </w:p>
    <w:p w:rsidR="009720E7" w:rsidRPr="00EF33B6" w:rsidRDefault="009720E7" w:rsidP="00C773B2">
      <w:pPr>
        <w:rPr>
          <w:b/>
          <w:sz w:val="22"/>
        </w:rPr>
      </w:pPr>
      <w:r w:rsidRPr="00EF33B6">
        <w:rPr>
          <w:b/>
          <w:sz w:val="22"/>
        </w:rPr>
        <w:t xml:space="preserve">E-mail: scgim1hd@yahoo.com </w:t>
      </w:r>
    </w:p>
    <w:p w:rsidR="009720E7" w:rsidRPr="00C773B2" w:rsidRDefault="009720E7" w:rsidP="00C773B2">
      <w:pPr>
        <w:rPr>
          <w:b/>
          <w:sz w:val="22"/>
        </w:rPr>
      </w:pPr>
      <w:r w:rsidRPr="00EF33B6">
        <w:rPr>
          <w:b/>
          <w:sz w:val="22"/>
        </w:rPr>
        <w:t>Online</w:t>
      </w:r>
      <w:r w:rsidRPr="00EF33B6">
        <w:rPr>
          <w:b/>
          <w:sz w:val="22"/>
          <w:lang w:val="ro-RO"/>
        </w:rPr>
        <w:t>:</w:t>
      </w:r>
      <w:r w:rsidRPr="00EF33B6">
        <w:rPr>
          <w:b/>
          <w:sz w:val="22"/>
        </w:rPr>
        <w:t xml:space="preserve"> </w:t>
      </w:r>
      <w:r w:rsidRPr="00EF33B6">
        <w:rPr>
          <w:b/>
        </w:rPr>
        <w:t>https://www.facebook.com/scgim1hd</w:t>
      </w:r>
    </w:p>
    <w:p w:rsidR="009720E7" w:rsidRDefault="009720E7" w:rsidP="008B00CE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________________________________________________________________________________________</w:t>
      </w:r>
    </w:p>
    <w:p w:rsidR="009720E7" w:rsidRDefault="009720E7" w:rsidP="008B00CE">
      <w:pPr>
        <w:jc w:val="center"/>
        <w:rPr>
          <w:b/>
          <w:sz w:val="28"/>
          <w:szCs w:val="28"/>
          <w:lang w:val="ro-RO"/>
        </w:rPr>
      </w:pPr>
    </w:p>
    <w:p w:rsidR="009720E7" w:rsidRDefault="009720E7" w:rsidP="00C773B2">
      <w:pPr>
        <w:jc w:val="center"/>
        <w:rPr>
          <w:b/>
          <w:sz w:val="28"/>
          <w:szCs w:val="28"/>
          <w:lang w:val="ro-RO"/>
        </w:rPr>
      </w:pPr>
      <w:r w:rsidRPr="004A2B5E">
        <w:rPr>
          <w:b/>
          <w:sz w:val="28"/>
          <w:szCs w:val="28"/>
          <w:lang w:val="ro-RO"/>
        </w:rPr>
        <w:t>ŞCOALA GIMNAZIALĂ NR.1 HUNEDOARA</w:t>
      </w:r>
      <w:r>
        <w:rPr>
          <w:b/>
          <w:sz w:val="28"/>
          <w:szCs w:val="28"/>
          <w:lang w:val="ro-RO"/>
        </w:rPr>
        <w:t xml:space="preserve"> - CORP „A”</w:t>
      </w:r>
    </w:p>
    <w:p w:rsidR="009720E7" w:rsidRPr="004A2B5E" w:rsidRDefault="009720E7" w:rsidP="008B00CE">
      <w:pPr>
        <w:ind w:left="360"/>
        <w:jc w:val="center"/>
        <w:rPr>
          <w:b/>
          <w:sz w:val="28"/>
          <w:szCs w:val="28"/>
          <w:lang w:val="it-IT"/>
        </w:rPr>
      </w:pPr>
      <w:r w:rsidRPr="004A2B5E">
        <w:rPr>
          <w:b/>
          <w:sz w:val="28"/>
          <w:szCs w:val="28"/>
          <w:lang w:val="it-IT"/>
        </w:rPr>
        <w:t xml:space="preserve">Planificarea activităţilor </w:t>
      </w:r>
      <w:r>
        <w:rPr>
          <w:b/>
          <w:sz w:val="28"/>
          <w:szCs w:val="28"/>
          <w:lang w:val="it-IT"/>
        </w:rPr>
        <w:t xml:space="preserve">extracurriculare </w:t>
      </w:r>
      <w:r w:rsidRPr="004A2B5E">
        <w:rPr>
          <w:b/>
          <w:sz w:val="28"/>
          <w:szCs w:val="28"/>
          <w:lang w:val="it-IT"/>
        </w:rPr>
        <w:t>pentru perioada</w:t>
      </w:r>
    </w:p>
    <w:p w:rsidR="009720E7" w:rsidRPr="004A2B5E" w:rsidRDefault="009720E7" w:rsidP="008B00CE">
      <w:pPr>
        <w:ind w:left="360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06-10</w:t>
      </w:r>
      <w:r w:rsidRPr="004A2B5E">
        <w:rPr>
          <w:b/>
          <w:sz w:val="28"/>
          <w:szCs w:val="28"/>
          <w:lang w:val="it-IT"/>
        </w:rPr>
        <w:t xml:space="preserve"> aprilie 201</w:t>
      </w:r>
      <w:r>
        <w:rPr>
          <w:b/>
          <w:sz w:val="28"/>
          <w:szCs w:val="28"/>
          <w:lang w:val="it-IT"/>
        </w:rPr>
        <w:t>5</w:t>
      </w:r>
    </w:p>
    <w:p w:rsidR="009720E7" w:rsidRPr="004A2B5E" w:rsidRDefault="009720E7" w:rsidP="008B00CE">
      <w:pPr>
        <w:jc w:val="center"/>
        <w:rPr>
          <w:b/>
          <w:sz w:val="28"/>
          <w:szCs w:val="28"/>
          <w:lang w:val="it-IT"/>
        </w:rPr>
      </w:pPr>
      <w:r w:rsidRPr="004A2B5E">
        <w:rPr>
          <w:b/>
          <w:sz w:val="28"/>
          <w:szCs w:val="28"/>
          <w:lang w:val="it-IT"/>
        </w:rPr>
        <w:t xml:space="preserve"> </w:t>
      </w:r>
      <w:r>
        <w:rPr>
          <w:b/>
          <w:sz w:val="28"/>
          <w:szCs w:val="28"/>
          <w:lang w:val="it-IT"/>
        </w:rPr>
        <w:t>“Să ş</w:t>
      </w:r>
      <w:r w:rsidRPr="004A2B5E">
        <w:rPr>
          <w:b/>
          <w:sz w:val="28"/>
          <w:szCs w:val="28"/>
          <w:lang w:val="it-IT"/>
        </w:rPr>
        <w:t>tii mai multe, să fii mai bun</w:t>
      </w:r>
      <w:r>
        <w:rPr>
          <w:b/>
          <w:sz w:val="28"/>
          <w:szCs w:val="28"/>
          <w:lang w:val="it-IT"/>
        </w:rPr>
        <w:t>!</w:t>
      </w:r>
      <w:r w:rsidRPr="004A2B5E">
        <w:rPr>
          <w:b/>
          <w:sz w:val="28"/>
          <w:szCs w:val="28"/>
          <w:lang w:val="it-IT"/>
        </w:rPr>
        <w:t>”</w:t>
      </w:r>
    </w:p>
    <w:p w:rsidR="009720E7" w:rsidRPr="004A2B5E" w:rsidRDefault="009720E7" w:rsidP="008B00CE">
      <w:pPr>
        <w:jc w:val="center"/>
        <w:rPr>
          <w:b/>
          <w:sz w:val="28"/>
          <w:szCs w:val="28"/>
          <w:lang w:val="it-IT"/>
        </w:rPr>
      </w:pPr>
      <w:r w:rsidRPr="004A2B5E">
        <w:rPr>
          <w:b/>
          <w:sz w:val="28"/>
          <w:szCs w:val="28"/>
          <w:lang w:val="it-IT"/>
        </w:rPr>
        <w:t>An ş</w:t>
      </w:r>
      <w:r>
        <w:rPr>
          <w:b/>
          <w:sz w:val="28"/>
          <w:szCs w:val="28"/>
          <w:lang w:val="it-IT"/>
        </w:rPr>
        <w:t>colar 2014 – 2015</w:t>
      </w:r>
    </w:p>
    <w:p w:rsidR="009720E7" w:rsidRDefault="009720E7" w:rsidP="008B00CE">
      <w:pPr>
        <w:jc w:val="center"/>
        <w:rPr>
          <w:b/>
          <w:sz w:val="28"/>
          <w:szCs w:val="28"/>
          <w:lang w:val="ro-RO"/>
        </w:rPr>
      </w:pPr>
    </w:p>
    <w:p w:rsidR="009720E7" w:rsidRPr="008F42A0" w:rsidRDefault="009720E7" w:rsidP="008B00CE">
      <w:pPr>
        <w:jc w:val="center"/>
        <w:rPr>
          <w:b/>
          <w:sz w:val="28"/>
          <w:szCs w:val="28"/>
          <w:lang w:val="ro-RO"/>
        </w:rPr>
      </w:pPr>
    </w:p>
    <w:tbl>
      <w:tblPr>
        <w:tblW w:w="13487" w:type="dxa"/>
        <w:tblInd w:w="-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64"/>
        <w:gridCol w:w="3135"/>
        <w:gridCol w:w="3243"/>
        <w:gridCol w:w="2552"/>
        <w:gridCol w:w="2693"/>
      </w:tblGrid>
      <w:tr w:rsidR="009720E7" w:rsidRPr="00F45437" w:rsidTr="00F45437">
        <w:tc>
          <w:tcPr>
            <w:tcW w:w="1864" w:type="dxa"/>
            <w:shd w:val="clear" w:color="auto" w:fill="D9D9D9"/>
            <w:vAlign w:val="center"/>
          </w:tcPr>
          <w:p w:rsidR="009720E7" w:rsidRPr="00F45437" w:rsidRDefault="009720E7" w:rsidP="006917A1">
            <w:pPr>
              <w:jc w:val="center"/>
              <w:rPr>
                <w:b/>
                <w:lang w:val="it-IT"/>
              </w:rPr>
            </w:pPr>
            <w:r w:rsidRPr="00F45437">
              <w:rPr>
                <w:b/>
                <w:lang w:val="it-IT"/>
              </w:rPr>
              <w:t>ZIUA</w:t>
            </w:r>
          </w:p>
        </w:tc>
        <w:tc>
          <w:tcPr>
            <w:tcW w:w="3135" w:type="dxa"/>
            <w:shd w:val="clear" w:color="auto" w:fill="D9D9D9"/>
            <w:vAlign w:val="center"/>
          </w:tcPr>
          <w:p w:rsidR="009720E7" w:rsidRPr="00F45437" w:rsidRDefault="009720E7" w:rsidP="00584F6A">
            <w:pPr>
              <w:jc w:val="center"/>
              <w:rPr>
                <w:b/>
                <w:lang w:val="it-IT"/>
              </w:rPr>
            </w:pPr>
            <w:r w:rsidRPr="00F45437">
              <w:rPr>
                <w:b/>
                <w:lang w:val="it-IT"/>
              </w:rPr>
              <w:t>DENUMIREA ACTIVITATII</w:t>
            </w:r>
          </w:p>
        </w:tc>
        <w:tc>
          <w:tcPr>
            <w:tcW w:w="3243" w:type="dxa"/>
            <w:shd w:val="clear" w:color="auto" w:fill="D9D9D9"/>
            <w:vAlign w:val="center"/>
          </w:tcPr>
          <w:p w:rsidR="009720E7" w:rsidRPr="00F45437" w:rsidRDefault="009720E7" w:rsidP="006917A1">
            <w:pPr>
              <w:jc w:val="center"/>
              <w:rPr>
                <w:b/>
                <w:lang w:val="it-IT"/>
              </w:rPr>
            </w:pPr>
            <w:r w:rsidRPr="00F45437">
              <w:rPr>
                <w:b/>
              </w:rPr>
              <w:t>RESPONSABILI</w:t>
            </w:r>
          </w:p>
        </w:tc>
        <w:tc>
          <w:tcPr>
            <w:tcW w:w="2552" w:type="dxa"/>
            <w:shd w:val="clear" w:color="auto" w:fill="D9D9D9"/>
            <w:vAlign w:val="center"/>
          </w:tcPr>
          <w:p w:rsidR="009720E7" w:rsidRPr="00F45437" w:rsidRDefault="009720E7" w:rsidP="006917A1">
            <w:pPr>
              <w:jc w:val="center"/>
              <w:rPr>
                <w:b/>
              </w:rPr>
            </w:pPr>
            <w:r w:rsidRPr="00F45437">
              <w:rPr>
                <w:b/>
              </w:rPr>
              <w:t>PARTICIPAN</w:t>
            </w:r>
            <w:r w:rsidRPr="00F45437">
              <w:rPr>
                <w:b/>
                <w:lang w:val="ro-RO"/>
              </w:rPr>
              <w:t>Ţ</w:t>
            </w:r>
            <w:r w:rsidRPr="00F45437">
              <w:rPr>
                <w:b/>
              </w:rPr>
              <w:t>I</w:t>
            </w:r>
          </w:p>
        </w:tc>
        <w:tc>
          <w:tcPr>
            <w:tcW w:w="2693" w:type="dxa"/>
            <w:shd w:val="clear" w:color="auto" w:fill="D9D9D9"/>
            <w:vAlign w:val="center"/>
          </w:tcPr>
          <w:p w:rsidR="009720E7" w:rsidRPr="00F45437" w:rsidRDefault="009720E7" w:rsidP="006917A1">
            <w:pPr>
              <w:jc w:val="center"/>
              <w:rPr>
                <w:b/>
                <w:lang w:val="it-IT"/>
              </w:rPr>
            </w:pPr>
            <w:r w:rsidRPr="00F45437">
              <w:rPr>
                <w:b/>
                <w:lang w:val="it-IT"/>
              </w:rPr>
              <w:t>Obs.</w:t>
            </w:r>
          </w:p>
          <w:p w:rsidR="009720E7" w:rsidRPr="00F45437" w:rsidRDefault="009720E7" w:rsidP="006917A1">
            <w:pPr>
              <w:jc w:val="center"/>
              <w:rPr>
                <w:b/>
                <w:lang w:val="it-IT"/>
              </w:rPr>
            </w:pPr>
            <w:r w:rsidRPr="00F45437">
              <w:rPr>
                <w:b/>
                <w:lang w:val="it-IT"/>
              </w:rPr>
              <w:t>Evaluare</w:t>
            </w:r>
            <w:r>
              <w:rPr>
                <w:b/>
                <w:lang w:val="it-IT"/>
              </w:rPr>
              <w:t>, Mat. folosite</w:t>
            </w:r>
          </w:p>
        </w:tc>
      </w:tr>
      <w:tr w:rsidR="009720E7" w:rsidRPr="00F45437" w:rsidTr="00F45437">
        <w:tc>
          <w:tcPr>
            <w:tcW w:w="1864" w:type="dxa"/>
            <w:vMerge w:val="restart"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  <w:r w:rsidRPr="00F45437">
              <w:rPr>
                <w:b/>
              </w:rPr>
              <w:t>Luni</w:t>
            </w:r>
          </w:p>
          <w:p w:rsidR="009720E7" w:rsidRPr="00F45437" w:rsidRDefault="009720E7" w:rsidP="00C773B2">
            <w:pPr>
              <w:jc w:val="center"/>
              <w:rPr>
                <w:b/>
              </w:rPr>
            </w:pPr>
            <w:r w:rsidRPr="00F45437">
              <w:rPr>
                <w:b/>
              </w:rPr>
              <w:t>06 aprilie 2015</w:t>
            </w:r>
          </w:p>
        </w:tc>
        <w:tc>
          <w:tcPr>
            <w:tcW w:w="3135" w:type="dxa"/>
            <w:vAlign w:val="center"/>
          </w:tcPr>
          <w:p w:rsidR="009720E7" w:rsidRPr="00F45437" w:rsidRDefault="009720E7" w:rsidP="00584F6A">
            <w:pPr>
              <w:jc w:val="center"/>
              <w:rPr>
                <w:b/>
              </w:rPr>
            </w:pPr>
            <w:r w:rsidRPr="00F45437">
              <w:rPr>
                <w:b/>
              </w:rPr>
              <w:t>,,A sosit primăvara !”</w:t>
            </w:r>
          </w:p>
          <w:p w:rsidR="009720E7" w:rsidRPr="00F45437" w:rsidRDefault="009720E7" w:rsidP="00584F6A">
            <w:pPr>
              <w:jc w:val="center"/>
              <w:rPr>
                <w:b/>
              </w:rPr>
            </w:pPr>
          </w:p>
        </w:tc>
        <w:tc>
          <w:tcPr>
            <w:tcW w:w="3243" w:type="dxa"/>
            <w:vAlign w:val="center"/>
          </w:tcPr>
          <w:p w:rsidR="009720E7" w:rsidRPr="00F45437" w:rsidRDefault="009720E7" w:rsidP="006E6C43">
            <w:r>
              <w:t xml:space="preserve">Înv. </w:t>
            </w:r>
            <w:r w:rsidRPr="00F45437">
              <w:t>Popescu  Adela</w:t>
            </w:r>
          </w:p>
          <w:p w:rsidR="009720E7" w:rsidRDefault="009720E7" w:rsidP="006E6C43">
            <w:r>
              <w:t xml:space="preserve">Înv. </w:t>
            </w:r>
            <w:r w:rsidRPr="00F45437">
              <w:t>Lukács  Diana</w:t>
            </w:r>
          </w:p>
          <w:p w:rsidR="009720E7" w:rsidRPr="00F45437" w:rsidRDefault="009720E7" w:rsidP="006E6C43">
            <w:r>
              <w:t>Prof. Murari Ovidiu</w:t>
            </w:r>
          </w:p>
        </w:tc>
        <w:tc>
          <w:tcPr>
            <w:tcW w:w="2552" w:type="dxa"/>
            <w:vAlign w:val="center"/>
          </w:tcPr>
          <w:p w:rsidR="009720E7" w:rsidRPr="00F45437" w:rsidRDefault="009720E7" w:rsidP="00F45437">
            <w:pPr>
              <w:rPr>
                <w:lang w:val="ro-RO"/>
              </w:rPr>
            </w:pPr>
            <w:r w:rsidRPr="00F45437">
              <w:t xml:space="preserve">Elevii claselor pregatitoare A </w:t>
            </w:r>
            <w:r w:rsidRPr="00F45437">
              <w:rPr>
                <w:lang w:val="ro-RO"/>
              </w:rPr>
              <w:t>şi B</w:t>
            </w:r>
          </w:p>
        </w:tc>
        <w:tc>
          <w:tcPr>
            <w:tcW w:w="2693" w:type="dxa"/>
            <w:vAlign w:val="center"/>
          </w:tcPr>
          <w:p w:rsidR="009720E7" w:rsidRPr="00F45437" w:rsidRDefault="009720E7" w:rsidP="00F45437">
            <w:pPr>
              <w:pStyle w:val="ListParagraph"/>
              <w:numPr>
                <w:ilvl w:val="0"/>
                <w:numId w:val="2"/>
              </w:numPr>
              <w:ind w:left="175" w:hanging="141"/>
            </w:pPr>
            <w:r w:rsidRPr="00F45437">
              <w:t>olaje, desene specifice anotimpului primăvara</w:t>
            </w:r>
          </w:p>
          <w:p w:rsidR="009720E7" w:rsidRPr="00F45437" w:rsidRDefault="009720E7" w:rsidP="00F45437"/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F45437" w:rsidRDefault="009720E7" w:rsidP="00584F6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„</w:t>
            </w:r>
            <w:r w:rsidRPr="00F45437">
              <w:rPr>
                <w:b/>
                <w:lang w:val="ro-RO"/>
              </w:rPr>
              <w:t>În lumea poveştilor</w:t>
            </w:r>
            <w:r>
              <w:rPr>
                <w:b/>
                <w:lang w:val="ro-RO"/>
              </w:rPr>
              <w:t>”</w:t>
            </w:r>
          </w:p>
          <w:p w:rsidR="009720E7" w:rsidRPr="00F45437" w:rsidRDefault="009720E7" w:rsidP="00584F6A">
            <w:pPr>
              <w:jc w:val="center"/>
            </w:pPr>
            <w:r w:rsidRPr="00F45437">
              <w:rPr>
                <w:lang w:val="ro-RO"/>
              </w:rPr>
              <w:t>-  lectură, basme, ghicitori, fabule</w:t>
            </w:r>
          </w:p>
        </w:tc>
        <w:tc>
          <w:tcPr>
            <w:tcW w:w="3243" w:type="dxa"/>
            <w:vAlign w:val="center"/>
          </w:tcPr>
          <w:p w:rsidR="009720E7" w:rsidRPr="00F45437" w:rsidRDefault="009720E7" w:rsidP="00F45437">
            <w:pPr>
              <w:rPr>
                <w:lang w:val="ro-RO"/>
              </w:rPr>
            </w:pPr>
            <w:r w:rsidRPr="00F45437">
              <w:t xml:space="preserve">Prof. </w:t>
            </w:r>
            <w:r w:rsidRPr="00F45437">
              <w:rPr>
                <w:lang w:val="ro-RO"/>
              </w:rPr>
              <w:t xml:space="preserve">înv. Primar: </w:t>
            </w:r>
          </w:p>
          <w:p w:rsidR="009720E7" w:rsidRPr="00F45437" w:rsidRDefault="009720E7" w:rsidP="00F45437">
            <w:r w:rsidRPr="00F45437">
              <w:rPr>
                <w:lang w:val="ro-RO"/>
              </w:rPr>
              <w:t>Iluca Simona</w:t>
            </w:r>
            <w:r w:rsidRPr="00F45437">
              <w:t xml:space="preserve">  </w:t>
            </w:r>
          </w:p>
          <w:p w:rsidR="009720E7" w:rsidRPr="00F45437" w:rsidRDefault="009720E7" w:rsidP="00F45437">
            <w:pPr>
              <w:rPr>
                <w:lang w:val="ro-RO"/>
              </w:rPr>
            </w:pPr>
            <w:r w:rsidRPr="00F45437">
              <w:t>Kiss Maria</w:t>
            </w:r>
            <w:r w:rsidRPr="00F45437">
              <w:rPr>
                <w:lang w:val="ro-RO"/>
              </w:rPr>
              <w:t xml:space="preserve"> </w:t>
            </w:r>
          </w:p>
          <w:p w:rsidR="009720E7" w:rsidRPr="00F45437" w:rsidRDefault="009720E7" w:rsidP="00F45437">
            <w:pPr>
              <w:rPr>
                <w:lang w:val="ro-RO"/>
              </w:rPr>
            </w:pPr>
            <w:r w:rsidRPr="00F45437">
              <w:rPr>
                <w:lang w:val="ro-RO"/>
              </w:rPr>
              <w:t>Popa Liliana,</w:t>
            </w:r>
          </w:p>
          <w:p w:rsidR="009720E7" w:rsidRPr="00F45437" w:rsidRDefault="009720E7" w:rsidP="00F45437">
            <w:r w:rsidRPr="00F45437">
              <w:t>Serban Domnica</w:t>
            </w:r>
          </w:p>
          <w:p w:rsidR="009720E7" w:rsidRPr="00F45437" w:rsidRDefault="009720E7" w:rsidP="00B93684">
            <w:r>
              <w:t>Prof. Andreescu Ioan</w:t>
            </w:r>
          </w:p>
        </w:tc>
        <w:tc>
          <w:tcPr>
            <w:tcW w:w="2552" w:type="dxa"/>
            <w:vAlign w:val="center"/>
          </w:tcPr>
          <w:p w:rsidR="009720E7" w:rsidRPr="00F45437" w:rsidRDefault="009720E7" w:rsidP="00F45437">
            <w:r w:rsidRPr="00F45437">
              <w:t>Clasa a I-a A</w:t>
            </w:r>
          </w:p>
          <w:p w:rsidR="009720E7" w:rsidRPr="00F45437" w:rsidRDefault="009720E7" w:rsidP="00F45437">
            <w:r w:rsidRPr="00F45437">
              <w:t xml:space="preserve">Clasa a I-a B </w:t>
            </w:r>
          </w:p>
          <w:p w:rsidR="009720E7" w:rsidRPr="00F45437" w:rsidRDefault="009720E7" w:rsidP="00F45437">
            <w:r w:rsidRPr="00F45437">
              <w:t>Clasa a IV-a A</w:t>
            </w:r>
          </w:p>
          <w:p w:rsidR="009720E7" w:rsidRPr="00F45437" w:rsidRDefault="009720E7" w:rsidP="00F45437">
            <w:r w:rsidRPr="00F45437">
              <w:t>Clasa a IV-a B</w:t>
            </w:r>
          </w:p>
        </w:tc>
        <w:tc>
          <w:tcPr>
            <w:tcW w:w="2693" w:type="dxa"/>
            <w:vAlign w:val="center"/>
          </w:tcPr>
          <w:p w:rsidR="009720E7" w:rsidRPr="00F45437" w:rsidRDefault="009720E7" w:rsidP="00F45437">
            <w:pPr>
              <w:rPr>
                <w:lang w:val="it-IT"/>
              </w:rPr>
            </w:pPr>
            <w:r w:rsidRPr="00F45437">
              <w:rPr>
                <w:lang w:val="it-IT"/>
              </w:rPr>
              <w:t>-realizarea de desene sugestive</w:t>
            </w:r>
          </w:p>
          <w:p w:rsidR="009720E7" w:rsidRPr="00F45437" w:rsidRDefault="009720E7" w:rsidP="00F45437"/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Default="009720E7" w:rsidP="00584F6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„În lumea poveştilor”</w:t>
            </w:r>
          </w:p>
          <w:p w:rsidR="009720E7" w:rsidRDefault="009720E7" w:rsidP="00584F6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-  </w:t>
            </w:r>
            <w:r w:rsidRPr="00121413">
              <w:rPr>
                <w:lang w:val="ro-RO"/>
              </w:rPr>
              <w:t>lectură</w:t>
            </w:r>
            <w:r>
              <w:rPr>
                <w:lang w:val="ro-RO"/>
              </w:rPr>
              <w:t>, basme, ghicitori, fabule</w:t>
            </w:r>
          </w:p>
        </w:tc>
        <w:tc>
          <w:tcPr>
            <w:tcW w:w="3243" w:type="dxa"/>
            <w:vAlign w:val="center"/>
          </w:tcPr>
          <w:p w:rsidR="009720E7" w:rsidRDefault="009720E7" w:rsidP="00B55B51">
            <w:pPr>
              <w:rPr>
                <w:lang w:val="ro-RO"/>
              </w:rPr>
            </w:pPr>
            <w:r w:rsidRPr="00ED018F">
              <w:t xml:space="preserve">Prof. </w:t>
            </w:r>
            <w:r>
              <w:rPr>
                <w:lang w:val="ro-RO"/>
              </w:rPr>
              <w:t>înv.p</w:t>
            </w:r>
            <w:r w:rsidRPr="00ED018F">
              <w:rPr>
                <w:lang w:val="ro-RO"/>
              </w:rPr>
              <w:t>rimar</w:t>
            </w:r>
          </w:p>
          <w:p w:rsidR="009720E7" w:rsidRDefault="009720E7" w:rsidP="00B55B51">
            <w:r w:rsidRPr="00ED018F">
              <w:rPr>
                <w:lang w:val="ro-RO"/>
              </w:rPr>
              <w:t>Talpoş Nadia- Terezia</w:t>
            </w:r>
            <w:r w:rsidRPr="00ED018F">
              <w:t xml:space="preserve"> </w:t>
            </w:r>
          </w:p>
          <w:p w:rsidR="009720E7" w:rsidRPr="00ED018F" w:rsidRDefault="009720E7" w:rsidP="00B55B51">
            <w:r>
              <w:t>Doţiu Marcela</w:t>
            </w:r>
          </w:p>
          <w:p w:rsidR="009720E7" w:rsidRPr="00F45437" w:rsidRDefault="009720E7" w:rsidP="00F45437"/>
        </w:tc>
        <w:tc>
          <w:tcPr>
            <w:tcW w:w="2552" w:type="dxa"/>
            <w:vAlign w:val="center"/>
          </w:tcPr>
          <w:p w:rsidR="009720E7" w:rsidRPr="00F45437" w:rsidRDefault="009720E7" w:rsidP="00B55B51">
            <w:r w:rsidRPr="00F45437">
              <w:t>Clasa a I</w:t>
            </w:r>
            <w:r>
              <w:t>I</w:t>
            </w:r>
            <w:r w:rsidRPr="00F45437">
              <w:t>-a A</w:t>
            </w:r>
          </w:p>
          <w:p w:rsidR="009720E7" w:rsidRPr="00F45437" w:rsidRDefault="009720E7" w:rsidP="00B55B51">
            <w:r w:rsidRPr="00F45437">
              <w:t>Clasa a I</w:t>
            </w:r>
            <w:r>
              <w:t>I</w:t>
            </w:r>
            <w:r w:rsidRPr="00F45437">
              <w:t xml:space="preserve">-a B </w:t>
            </w:r>
          </w:p>
          <w:p w:rsidR="009720E7" w:rsidRPr="00F45437" w:rsidRDefault="009720E7" w:rsidP="00F45437"/>
        </w:tc>
        <w:tc>
          <w:tcPr>
            <w:tcW w:w="2693" w:type="dxa"/>
            <w:vAlign w:val="center"/>
          </w:tcPr>
          <w:p w:rsidR="009720E7" w:rsidRPr="005F79B6" w:rsidRDefault="009720E7" w:rsidP="00B55B51">
            <w:pPr>
              <w:jc w:val="both"/>
              <w:rPr>
                <w:lang w:val="it-IT"/>
              </w:rPr>
            </w:pPr>
            <w:r w:rsidRPr="005F79B6">
              <w:rPr>
                <w:lang w:val="it-IT"/>
              </w:rPr>
              <w:t>-rea</w:t>
            </w:r>
            <w:r>
              <w:rPr>
                <w:lang w:val="it-IT"/>
              </w:rPr>
              <w:t>lizarea de desene sugestive</w:t>
            </w:r>
          </w:p>
          <w:p w:rsidR="009720E7" w:rsidRPr="00F45437" w:rsidRDefault="009720E7" w:rsidP="00F45437">
            <w:pPr>
              <w:rPr>
                <w:lang w:val="it-IT"/>
              </w:rPr>
            </w:pP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3B63E7" w:rsidRDefault="009720E7" w:rsidP="00584F6A">
            <w:pPr>
              <w:jc w:val="center"/>
              <w:rPr>
                <w:b/>
              </w:rPr>
            </w:pPr>
            <w:r w:rsidRPr="003B63E7">
              <w:rPr>
                <w:b/>
              </w:rPr>
              <w:t>“Paştele la români”</w:t>
            </w:r>
          </w:p>
          <w:p w:rsidR="009720E7" w:rsidRPr="003B63E7" w:rsidRDefault="009720E7" w:rsidP="00584F6A">
            <w:pPr>
              <w:jc w:val="center"/>
            </w:pPr>
            <w:r w:rsidRPr="003B63E7">
              <w:t>-valori spirituale-</w:t>
            </w:r>
          </w:p>
          <w:p w:rsidR="009720E7" w:rsidRDefault="009720E7" w:rsidP="00584F6A">
            <w:pPr>
              <w:jc w:val="center"/>
              <w:rPr>
                <w:b/>
                <w:lang w:val="ro-RO"/>
              </w:rPr>
            </w:pPr>
            <w:r w:rsidRPr="003B63E7">
              <w:rPr>
                <w:lang w:val="ro-RO"/>
              </w:rPr>
              <w:t>Teatru – Eu sunt Aladin</w:t>
            </w:r>
          </w:p>
        </w:tc>
        <w:tc>
          <w:tcPr>
            <w:tcW w:w="3243" w:type="dxa"/>
            <w:vAlign w:val="center"/>
          </w:tcPr>
          <w:p w:rsidR="009720E7" w:rsidRPr="002D51BA" w:rsidRDefault="009720E7" w:rsidP="006E0DF2">
            <w:pPr>
              <w:rPr>
                <w:lang w:val="ro-RO"/>
              </w:rPr>
            </w:pPr>
            <w:r w:rsidRPr="002D51BA">
              <w:rPr>
                <w:lang w:val="ro-RO"/>
              </w:rPr>
              <w:t>Înv. Mureşan Lucia</w:t>
            </w:r>
          </w:p>
          <w:p w:rsidR="009720E7" w:rsidRDefault="009720E7" w:rsidP="006E0DF2">
            <w:pPr>
              <w:rPr>
                <w:lang w:val="ro-RO"/>
              </w:rPr>
            </w:pPr>
            <w:r w:rsidRPr="002D51BA">
              <w:rPr>
                <w:lang w:val="ro-RO"/>
              </w:rPr>
              <w:t>Înv. Rus Magdalina</w:t>
            </w:r>
          </w:p>
          <w:p w:rsidR="009720E7" w:rsidRPr="002D51BA" w:rsidRDefault="009720E7" w:rsidP="006E0DF2">
            <w:pPr>
              <w:rPr>
                <w:lang w:val="ro-RO"/>
              </w:rPr>
            </w:pPr>
            <w:r>
              <w:rPr>
                <w:lang w:val="ro-RO"/>
              </w:rPr>
              <w:t>Prof. Kroutil Nicolae</w:t>
            </w:r>
          </w:p>
          <w:p w:rsidR="009720E7" w:rsidRPr="00F45437" w:rsidRDefault="009720E7" w:rsidP="006E0DF2"/>
        </w:tc>
        <w:tc>
          <w:tcPr>
            <w:tcW w:w="2552" w:type="dxa"/>
            <w:vAlign w:val="center"/>
          </w:tcPr>
          <w:p w:rsidR="009720E7" w:rsidRPr="00F45437" w:rsidRDefault="009720E7" w:rsidP="006E0DF2">
            <w:r w:rsidRPr="00F45437">
              <w:t>Clasa a I</w:t>
            </w:r>
            <w:r>
              <w:t>II</w:t>
            </w:r>
            <w:r w:rsidRPr="00F45437">
              <w:t>-a A</w:t>
            </w:r>
          </w:p>
          <w:p w:rsidR="009720E7" w:rsidRPr="00F45437" w:rsidRDefault="009720E7" w:rsidP="006E0DF2">
            <w:r w:rsidRPr="00F45437">
              <w:t>Clasa a I</w:t>
            </w:r>
            <w:r>
              <w:t>II</w:t>
            </w:r>
            <w:r w:rsidRPr="00F45437">
              <w:t xml:space="preserve">-a B </w:t>
            </w:r>
          </w:p>
          <w:p w:rsidR="009720E7" w:rsidRPr="00F45437" w:rsidRDefault="009720E7" w:rsidP="006E0DF2"/>
        </w:tc>
        <w:tc>
          <w:tcPr>
            <w:tcW w:w="2693" w:type="dxa"/>
            <w:vAlign w:val="center"/>
          </w:tcPr>
          <w:p w:rsidR="009720E7" w:rsidRPr="00CA1735" w:rsidRDefault="009720E7" w:rsidP="00F52EF2">
            <w:pPr>
              <w:rPr>
                <w:lang w:val="ro-RO"/>
              </w:rPr>
            </w:pPr>
            <w:r w:rsidRPr="00CA1735">
              <w:rPr>
                <w:lang w:val="ro-RO"/>
              </w:rPr>
              <w:t>- cartoane colorate</w:t>
            </w:r>
          </w:p>
          <w:p w:rsidR="009720E7" w:rsidRPr="00CA1735" w:rsidRDefault="009720E7" w:rsidP="00F52EF2">
            <w:pPr>
              <w:rPr>
                <w:lang w:val="ro-RO"/>
              </w:rPr>
            </w:pPr>
            <w:r w:rsidRPr="00CA1735">
              <w:rPr>
                <w:lang w:val="ro-RO"/>
              </w:rPr>
              <w:t>- foarfece, pastă de lipit</w:t>
            </w:r>
          </w:p>
          <w:p w:rsidR="009720E7" w:rsidRPr="00CA1735" w:rsidRDefault="009720E7" w:rsidP="00F52EF2">
            <w:pPr>
              <w:rPr>
                <w:lang w:val="ro-RO"/>
              </w:rPr>
            </w:pPr>
            <w:r w:rsidRPr="00CA1735">
              <w:rPr>
                <w:lang w:val="ro-RO"/>
              </w:rPr>
              <w:t>- carioca</w:t>
            </w:r>
          </w:p>
          <w:p w:rsidR="009720E7" w:rsidRPr="005F79B6" w:rsidRDefault="009720E7" w:rsidP="00F52EF2">
            <w:pPr>
              <w:jc w:val="both"/>
              <w:rPr>
                <w:lang w:val="it-IT"/>
              </w:rPr>
            </w:pPr>
            <w:r w:rsidRPr="00CA1735">
              <w:rPr>
                <w:lang w:val="ro-RO"/>
              </w:rPr>
              <w:t>- hârtie glasată</w:t>
            </w: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727493" w:rsidRDefault="009720E7" w:rsidP="00584F6A">
            <w:pPr>
              <w:jc w:val="center"/>
              <w:rPr>
                <w:b/>
              </w:rPr>
            </w:pPr>
            <w:r w:rsidRPr="00727493">
              <w:rPr>
                <w:b/>
                <w:lang w:val="ro-RO"/>
              </w:rPr>
              <w:t>Vizită la supermarket Kaufland</w:t>
            </w:r>
          </w:p>
        </w:tc>
        <w:tc>
          <w:tcPr>
            <w:tcW w:w="3243" w:type="dxa"/>
            <w:vAlign w:val="center"/>
          </w:tcPr>
          <w:p w:rsidR="009720E7" w:rsidRDefault="009720E7" w:rsidP="00184270">
            <w:r>
              <w:rPr>
                <w:lang w:val="ro-RO"/>
              </w:rPr>
              <w:t>Prof. Praporgescu Mioara</w:t>
            </w:r>
            <w:r>
              <w:t xml:space="preserve"> </w:t>
            </w:r>
          </w:p>
          <w:p w:rsidR="009720E7" w:rsidRDefault="009720E7" w:rsidP="00184270">
            <w:pPr>
              <w:rPr>
                <w:lang w:val="ro-RO"/>
              </w:rPr>
            </w:pPr>
            <w:r>
              <w:t xml:space="preserve">Prof. </w:t>
            </w:r>
            <w:r>
              <w:rPr>
                <w:lang w:val="ro-RO"/>
              </w:rPr>
              <w:t>Roşculeţ Didina</w:t>
            </w:r>
          </w:p>
          <w:p w:rsidR="009720E7" w:rsidRPr="00F45437" w:rsidRDefault="009720E7" w:rsidP="006622F9"/>
        </w:tc>
        <w:tc>
          <w:tcPr>
            <w:tcW w:w="2552" w:type="dxa"/>
            <w:vAlign w:val="center"/>
          </w:tcPr>
          <w:p w:rsidR="009720E7" w:rsidRPr="00F45437" w:rsidRDefault="009720E7" w:rsidP="00F45437">
            <w:r w:rsidRPr="00F45437">
              <w:t xml:space="preserve">Clasa a V-a </w:t>
            </w:r>
            <w:r>
              <w:t>A</w:t>
            </w:r>
          </w:p>
          <w:p w:rsidR="009720E7" w:rsidRPr="00F45437" w:rsidRDefault="009720E7" w:rsidP="00F45437"/>
        </w:tc>
        <w:tc>
          <w:tcPr>
            <w:tcW w:w="2693" w:type="dxa"/>
            <w:vAlign w:val="center"/>
          </w:tcPr>
          <w:p w:rsidR="009720E7" w:rsidRPr="00F45437" w:rsidRDefault="009720E7" w:rsidP="00F45437"/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6C3105" w:rsidRDefault="009720E7" w:rsidP="00584F6A">
            <w:pPr>
              <w:jc w:val="center"/>
              <w:rPr>
                <w:b/>
                <w:lang w:val="it-IT"/>
              </w:rPr>
            </w:pPr>
            <w:r w:rsidRPr="006C3105">
              <w:rPr>
                <w:b/>
                <w:lang w:val="it-IT"/>
              </w:rPr>
              <w:t>Telecinemateca-Vizionarea unor filme istori</w:t>
            </w:r>
            <w:r>
              <w:rPr>
                <w:b/>
                <w:lang w:val="it-IT"/>
              </w:rPr>
              <w:t>ce</w:t>
            </w:r>
          </w:p>
          <w:p w:rsidR="009720E7" w:rsidRPr="006C3105" w:rsidRDefault="009720E7" w:rsidP="00584F6A">
            <w:pPr>
              <w:jc w:val="center"/>
              <w:rPr>
                <w:b/>
                <w:lang w:val="it-IT"/>
              </w:rPr>
            </w:pPr>
          </w:p>
          <w:p w:rsidR="009720E7" w:rsidRPr="00F45437" w:rsidRDefault="009720E7" w:rsidP="00584F6A">
            <w:pPr>
              <w:jc w:val="center"/>
              <w:rPr>
                <w:b/>
              </w:rPr>
            </w:pPr>
            <w:r w:rsidRPr="006C3105">
              <w:rPr>
                <w:b/>
                <w:lang w:val="it-IT"/>
              </w:rPr>
              <w:t>Mâini dibace-micul tâmplar</w:t>
            </w:r>
          </w:p>
        </w:tc>
        <w:tc>
          <w:tcPr>
            <w:tcW w:w="3243" w:type="dxa"/>
            <w:vAlign w:val="center"/>
          </w:tcPr>
          <w:p w:rsidR="009720E7" w:rsidRDefault="009720E7" w:rsidP="00BC2FCE">
            <w:r>
              <w:t>Prof. Zaharia Klara</w:t>
            </w:r>
          </w:p>
          <w:p w:rsidR="009720E7" w:rsidRDefault="009720E7" w:rsidP="00BC2FCE">
            <w:r>
              <w:t xml:space="preserve">Prof. Oprişan Mihaela </w:t>
            </w:r>
          </w:p>
          <w:p w:rsidR="009720E7" w:rsidRDefault="009720E7" w:rsidP="00BC2FCE">
            <w:r>
              <w:t>Prof. Stîngă Delia</w:t>
            </w:r>
          </w:p>
          <w:p w:rsidR="009720E7" w:rsidRPr="00F45437" w:rsidRDefault="009720E7" w:rsidP="00BC2FCE">
            <w:r>
              <w:t>Prof. Nicolae Sorina</w:t>
            </w:r>
          </w:p>
        </w:tc>
        <w:tc>
          <w:tcPr>
            <w:tcW w:w="2552" w:type="dxa"/>
            <w:vAlign w:val="center"/>
          </w:tcPr>
          <w:p w:rsidR="009720E7" w:rsidRPr="00F45437" w:rsidRDefault="009720E7" w:rsidP="009D5B80">
            <w:r>
              <w:t>Clasa a VI-a A</w:t>
            </w:r>
          </w:p>
          <w:p w:rsidR="009720E7" w:rsidRPr="00F45437" w:rsidRDefault="009720E7" w:rsidP="009D5B80">
            <w:r>
              <w:t>Clasa a VI-a D</w:t>
            </w:r>
          </w:p>
          <w:p w:rsidR="009720E7" w:rsidRPr="00F45437" w:rsidRDefault="009720E7" w:rsidP="009D5B80">
            <w:r>
              <w:t>Clasa a VII-a B</w:t>
            </w:r>
          </w:p>
          <w:p w:rsidR="009720E7" w:rsidRPr="00F45437" w:rsidRDefault="009720E7" w:rsidP="00BC2FCE"/>
        </w:tc>
        <w:tc>
          <w:tcPr>
            <w:tcW w:w="2693" w:type="dxa"/>
            <w:vAlign w:val="center"/>
          </w:tcPr>
          <w:p w:rsidR="009720E7" w:rsidRPr="000406CD" w:rsidRDefault="009720E7" w:rsidP="005A3D1C">
            <w:pPr>
              <w:jc w:val="center"/>
            </w:pPr>
            <w:r w:rsidRPr="000406CD">
              <w:t xml:space="preserve">Expozitie de carte </w:t>
            </w:r>
          </w:p>
          <w:p w:rsidR="009720E7" w:rsidRDefault="009720E7" w:rsidP="005A3D1C">
            <w:pPr>
              <w:jc w:val="center"/>
            </w:pPr>
            <w:r w:rsidRPr="000406CD">
              <w:t>Expoziţie cu lucrările copiilor/ desene tematice</w:t>
            </w:r>
          </w:p>
          <w:p w:rsidR="009720E7" w:rsidRDefault="009720E7" w:rsidP="005A3D1C">
            <w:pPr>
              <w:jc w:val="center"/>
            </w:pPr>
          </w:p>
          <w:p w:rsidR="009720E7" w:rsidRPr="000406CD" w:rsidRDefault="009720E7" w:rsidP="005A3D1C">
            <w:pPr>
              <w:jc w:val="center"/>
            </w:pPr>
            <w:r w:rsidRPr="000406CD">
              <w:t>Diplome</w:t>
            </w:r>
          </w:p>
          <w:p w:rsidR="009720E7" w:rsidRPr="00F45437" w:rsidRDefault="009720E7" w:rsidP="005A3D1C">
            <w:r w:rsidRPr="000406CD">
              <w:rPr>
                <w:lang w:val="fr-FR"/>
              </w:rPr>
              <w:t>Aprecieri verbale</w:t>
            </w: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F45437" w:rsidRDefault="009720E7" w:rsidP="00584F6A">
            <w:pPr>
              <w:jc w:val="center"/>
              <w:rPr>
                <w:b/>
              </w:rPr>
            </w:pPr>
            <w:r>
              <w:rPr>
                <w:b/>
              </w:rPr>
              <w:t>Vizită la Primăria Municipiului Hunedoara</w:t>
            </w:r>
          </w:p>
        </w:tc>
        <w:tc>
          <w:tcPr>
            <w:tcW w:w="3243" w:type="dxa"/>
            <w:vAlign w:val="center"/>
          </w:tcPr>
          <w:p w:rsidR="009720E7" w:rsidRDefault="009720E7" w:rsidP="00435CD4">
            <w:r>
              <w:t>Prof. Ispravnic Monica</w:t>
            </w:r>
          </w:p>
          <w:p w:rsidR="009720E7" w:rsidRDefault="009720E7" w:rsidP="00435CD4">
            <w:r>
              <w:t>Prof. Ciuculesc Daniela</w:t>
            </w:r>
          </w:p>
          <w:p w:rsidR="009720E7" w:rsidRPr="00F45437" w:rsidRDefault="009720E7" w:rsidP="00435CD4"/>
        </w:tc>
        <w:tc>
          <w:tcPr>
            <w:tcW w:w="2552" w:type="dxa"/>
            <w:vAlign w:val="center"/>
          </w:tcPr>
          <w:p w:rsidR="009720E7" w:rsidRDefault="009720E7" w:rsidP="00435CD4">
            <w:r w:rsidRPr="00F45437">
              <w:t xml:space="preserve">Clasa a VIII-a </w:t>
            </w:r>
            <w:r>
              <w:t>A</w:t>
            </w:r>
          </w:p>
          <w:p w:rsidR="009720E7" w:rsidRPr="00F45437" w:rsidRDefault="009720E7" w:rsidP="00435CD4"/>
        </w:tc>
        <w:tc>
          <w:tcPr>
            <w:tcW w:w="2693" w:type="dxa"/>
            <w:vAlign w:val="center"/>
          </w:tcPr>
          <w:p w:rsidR="009720E7" w:rsidRPr="00F45437" w:rsidRDefault="009720E7" w:rsidP="00F45437"/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Default="009720E7" w:rsidP="00584F6A">
            <w:pPr>
              <w:jc w:val="center"/>
              <w:rPr>
                <w:lang w:val="ro-RO"/>
              </w:rPr>
            </w:pPr>
            <w:r w:rsidRPr="006A624D">
              <w:rPr>
                <w:b/>
                <w:lang w:val="ro-RO"/>
              </w:rPr>
              <w:t>Vizionare piesa de teatru</w:t>
            </w:r>
            <w:r>
              <w:rPr>
                <w:lang w:val="ro-RO"/>
              </w:rPr>
              <w:t xml:space="preserve"> </w:t>
            </w:r>
          </w:p>
          <w:p w:rsidR="009720E7" w:rsidRDefault="009720E7" w:rsidP="00584F6A">
            <w:pPr>
              <w:jc w:val="center"/>
              <w:rPr>
                <w:lang w:val="ro-RO"/>
              </w:rPr>
            </w:pPr>
            <w:r w:rsidRPr="00275159">
              <w:rPr>
                <w:i/>
                <w:lang w:val="ro-RO"/>
              </w:rPr>
              <w:t>O scrisoare pierduta</w:t>
            </w:r>
            <w:r>
              <w:rPr>
                <w:lang w:val="ro-RO"/>
              </w:rPr>
              <w:t xml:space="preserve">, </w:t>
            </w:r>
          </w:p>
          <w:p w:rsidR="009720E7" w:rsidRPr="00F45437" w:rsidRDefault="009720E7" w:rsidP="00584F6A">
            <w:pPr>
              <w:jc w:val="center"/>
              <w:rPr>
                <w:b/>
              </w:rPr>
            </w:pPr>
            <w:r>
              <w:rPr>
                <w:lang w:val="ro-RO"/>
              </w:rPr>
              <w:t>I L Caragiale</w:t>
            </w:r>
          </w:p>
        </w:tc>
        <w:tc>
          <w:tcPr>
            <w:tcW w:w="3243" w:type="dxa"/>
            <w:vAlign w:val="center"/>
          </w:tcPr>
          <w:p w:rsidR="009720E7" w:rsidRDefault="009720E7" w:rsidP="009824BC">
            <w:r>
              <w:t>Prof. Malea Bianca</w:t>
            </w:r>
          </w:p>
          <w:p w:rsidR="009720E7" w:rsidRDefault="009720E7" w:rsidP="009824BC">
            <w:r>
              <w:t>Prof. Herban Petru</w:t>
            </w:r>
          </w:p>
          <w:p w:rsidR="009720E7" w:rsidRPr="00F45437" w:rsidRDefault="009720E7" w:rsidP="009824BC">
            <w:r>
              <w:t>Prof. Lunkan Florin</w:t>
            </w:r>
          </w:p>
        </w:tc>
        <w:tc>
          <w:tcPr>
            <w:tcW w:w="2552" w:type="dxa"/>
            <w:vAlign w:val="center"/>
          </w:tcPr>
          <w:p w:rsidR="009720E7" w:rsidRDefault="009720E7" w:rsidP="009824BC">
            <w:r>
              <w:t>Clasa a VII</w:t>
            </w:r>
            <w:r w:rsidRPr="00F45437">
              <w:t xml:space="preserve">-a </w:t>
            </w:r>
            <w:r>
              <w:t>A</w:t>
            </w:r>
          </w:p>
          <w:p w:rsidR="009720E7" w:rsidRDefault="009720E7" w:rsidP="009824BC">
            <w:r>
              <w:t>Clasa a VIII</w:t>
            </w:r>
            <w:r w:rsidRPr="00F45437">
              <w:t xml:space="preserve">-a </w:t>
            </w:r>
            <w:r>
              <w:t>B</w:t>
            </w:r>
          </w:p>
          <w:p w:rsidR="009720E7" w:rsidRPr="00F45437" w:rsidRDefault="009720E7" w:rsidP="009824BC"/>
        </w:tc>
        <w:tc>
          <w:tcPr>
            <w:tcW w:w="2693" w:type="dxa"/>
            <w:vAlign w:val="center"/>
          </w:tcPr>
          <w:p w:rsidR="009720E7" w:rsidRPr="00F45437" w:rsidRDefault="009720E7" w:rsidP="009824BC">
            <w:r>
              <w:t>Clubul şcolii</w:t>
            </w:r>
          </w:p>
        </w:tc>
      </w:tr>
      <w:tr w:rsidR="009720E7" w:rsidRPr="00F45437" w:rsidTr="00F45437">
        <w:tc>
          <w:tcPr>
            <w:tcW w:w="1864" w:type="dxa"/>
            <w:vMerge w:val="restart"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  <w:r w:rsidRPr="00F45437">
              <w:rPr>
                <w:b/>
              </w:rPr>
              <w:t>MARTI</w:t>
            </w:r>
          </w:p>
          <w:p w:rsidR="009720E7" w:rsidRPr="00F45437" w:rsidRDefault="009720E7" w:rsidP="00C773B2">
            <w:pPr>
              <w:jc w:val="center"/>
              <w:rPr>
                <w:b/>
              </w:rPr>
            </w:pPr>
            <w:r w:rsidRPr="00F45437">
              <w:rPr>
                <w:b/>
              </w:rPr>
              <w:t>07 aprilie 2015</w:t>
            </w:r>
          </w:p>
        </w:tc>
        <w:tc>
          <w:tcPr>
            <w:tcW w:w="3135" w:type="dxa"/>
            <w:vAlign w:val="center"/>
          </w:tcPr>
          <w:p w:rsidR="009720E7" w:rsidRPr="00F45437" w:rsidRDefault="009720E7" w:rsidP="00584F6A">
            <w:pPr>
              <w:jc w:val="center"/>
              <w:rPr>
                <w:b/>
              </w:rPr>
            </w:pPr>
            <w:r w:rsidRPr="00F45437">
              <w:rPr>
                <w:b/>
              </w:rPr>
              <w:t>Vizionare  spectacol pentru copii la Casa de Cultură Hunedoara</w:t>
            </w:r>
          </w:p>
        </w:tc>
        <w:tc>
          <w:tcPr>
            <w:tcW w:w="3243" w:type="dxa"/>
            <w:vAlign w:val="center"/>
          </w:tcPr>
          <w:p w:rsidR="009720E7" w:rsidRPr="00F45437" w:rsidRDefault="009720E7" w:rsidP="007A2045">
            <w:r>
              <w:t xml:space="preserve">Înv. </w:t>
            </w:r>
            <w:r w:rsidRPr="00F45437">
              <w:t>Popescu  Adela</w:t>
            </w:r>
          </w:p>
          <w:p w:rsidR="009720E7" w:rsidRDefault="009720E7" w:rsidP="007A2045">
            <w:r>
              <w:t xml:space="preserve">Înv. </w:t>
            </w:r>
            <w:r w:rsidRPr="00F45437">
              <w:t>Lukács  Diana</w:t>
            </w:r>
          </w:p>
          <w:p w:rsidR="009720E7" w:rsidRPr="00F45437" w:rsidRDefault="009720E7" w:rsidP="007A2045">
            <w:r>
              <w:t>Prof. Murari Ovidiu</w:t>
            </w:r>
          </w:p>
        </w:tc>
        <w:tc>
          <w:tcPr>
            <w:tcW w:w="2552" w:type="dxa"/>
            <w:vAlign w:val="center"/>
          </w:tcPr>
          <w:p w:rsidR="009720E7" w:rsidRPr="00F45437" w:rsidRDefault="009720E7" w:rsidP="00F45437">
            <w:pPr>
              <w:rPr>
                <w:lang w:val="ro-RO"/>
              </w:rPr>
            </w:pPr>
            <w:r w:rsidRPr="00F45437">
              <w:t xml:space="preserve">Elevii claselor pregatitoare A </w:t>
            </w:r>
            <w:r w:rsidRPr="00F45437">
              <w:rPr>
                <w:lang w:val="ro-RO"/>
              </w:rPr>
              <w:t>şi B</w:t>
            </w:r>
          </w:p>
        </w:tc>
        <w:tc>
          <w:tcPr>
            <w:tcW w:w="2693" w:type="dxa"/>
            <w:vAlign w:val="center"/>
          </w:tcPr>
          <w:p w:rsidR="009720E7" w:rsidRPr="00F45437" w:rsidRDefault="009720E7" w:rsidP="00F45437">
            <w:pPr>
              <w:rPr>
                <w:lang w:val="pt-BR"/>
              </w:rPr>
            </w:pPr>
            <w:r w:rsidRPr="00F45437">
              <w:rPr>
                <w:lang w:val="pt-BR"/>
              </w:rPr>
              <w:t xml:space="preserve">- comportamentul copiilor </w:t>
            </w:r>
          </w:p>
          <w:p w:rsidR="009720E7" w:rsidRPr="00F45437" w:rsidRDefault="009720E7" w:rsidP="00F45437"/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F45437" w:rsidRDefault="009720E7" w:rsidP="00584F6A">
            <w:pPr>
              <w:jc w:val="center"/>
              <w:rPr>
                <w:b/>
                <w:lang w:val="pt-BR"/>
              </w:rPr>
            </w:pPr>
            <w:r w:rsidRPr="00F45437">
              <w:rPr>
                <w:b/>
              </w:rPr>
              <w:t xml:space="preserve">“ Yuhuu! </w:t>
            </w:r>
            <w:r w:rsidRPr="00F45437">
              <w:rPr>
                <w:b/>
                <w:lang w:val="pt-BR"/>
              </w:rPr>
              <w:t>Eu sunt Aladin?!”</w:t>
            </w:r>
          </w:p>
          <w:p w:rsidR="009720E7" w:rsidRPr="00F45437" w:rsidRDefault="009720E7" w:rsidP="00584F6A">
            <w:pPr>
              <w:jc w:val="center"/>
              <w:rPr>
                <w:b/>
              </w:rPr>
            </w:pPr>
            <w:r w:rsidRPr="00F45437">
              <w:rPr>
                <w:b/>
                <w:lang w:val="pt-BR"/>
              </w:rPr>
              <w:t>Spectacol de teatru la Casa de Cultură</w:t>
            </w:r>
          </w:p>
        </w:tc>
        <w:tc>
          <w:tcPr>
            <w:tcW w:w="3243" w:type="dxa"/>
            <w:vAlign w:val="center"/>
          </w:tcPr>
          <w:p w:rsidR="009720E7" w:rsidRPr="00F45437" w:rsidRDefault="009720E7" w:rsidP="007A2045">
            <w:pPr>
              <w:rPr>
                <w:lang w:val="ro-RO"/>
              </w:rPr>
            </w:pPr>
            <w:r w:rsidRPr="00F45437">
              <w:t xml:space="preserve">Prof. </w:t>
            </w:r>
            <w:r w:rsidRPr="00F45437">
              <w:rPr>
                <w:lang w:val="ro-RO"/>
              </w:rPr>
              <w:t xml:space="preserve">înv. Primar: </w:t>
            </w:r>
          </w:p>
          <w:p w:rsidR="009720E7" w:rsidRPr="00F45437" w:rsidRDefault="009720E7" w:rsidP="007A2045">
            <w:r w:rsidRPr="00F45437">
              <w:rPr>
                <w:lang w:val="ro-RO"/>
              </w:rPr>
              <w:t>Iluca Simona</w:t>
            </w:r>
            <w:r w:rsidRPr="00F45437">
              <w:t xml:space="preserve">  </w:t>
            </w:r>
          </w:p>
          <w:p w:rsidR="009720E7" w:rsidRPr="00F45437" w:rsidRDefault="009720E7" w:rsidP="007A2045">
            <w:pPr>
              <w:rPr>
                <w:lang w:val="ro-RO"/>
              </w:rPr>
            </w:pPr>
            <w:r w:rsidRPr="00F45437">
              <w:t>Kiss Maria</w:t>
            </w:r>
            <w:r w:rsidRPr="00F45437">
              <w:rPr>
                <w:lang w:val="ro-RO"/>
              </w:rPr>
              <w:t xml:space="preserve"> </w:t>
            </w:r>
          </w:p>
          <w:p w:rsidR="009720E7" w:rsidRPr="00F45437" w:rsidRDefault="009720E7" w:rsidP="007A2045">
            <w:pPr>
              <w:rPr>
                <w:lang w:val="ro-RO"/>
              </w:rPr>
            </w:pPr>
            <w:r w:rsidRPr="00F45437">
              <w:rPr>
                <w:lang w:val="ro-RO"/>
              </w:rPr>
              <w:t>Popa Liliana,</w:t>
            </w:r>
          </w:p>
          <w:p w:rsidR="009720E7" w:rsidRPr="00F45437" w:rsidRDefault="009720E7" w:rsidP="007A2045">
            <w:r w:rsidRPr="00F45437">
              <w:t>Serban Domnica</w:t>
            </w:r>
          </w:p>
          <w:p w:rsidR="009720E7" w:rsidRPr="00F45437" w:rsidRDefault="009720E7" w:rsidP="007A2045">
            <w:r>
              <w:t>Prof. Andreescu Ioan</w:t>
            </w:r>
            <w:r w:rsidRPr="00F45437">
              <w:t xml:space="preserve"> </w:t>
            </w:r>
          </w:p>
        </w:tc>
        <w:tc>
          <w:tcPr>
            <w:tcW w:w="2552" w:type="dxa"/>
            <w:vAlign w:val="center"/>
          </w:tcPr>
          <w:p w:rsidR="009720E7" w:rsidRPr="00F45437" w:rsidRDefault="009720E7" w:rsidP="00F45437">
            <w:r w:rsidRPr="00F45437">
              <w:t>Clasa a I-a A</w:t>
            </w:r>
          </w:p>
          <w:p w:rsidR="009720E7" w:rsidRPr="00F45437" w:rsidRDefault="009720E7" w:rsidP="00F45437">
            <w:r w:rsidRPr="00F45437">
              <w:t xml:space="preserve">Clasa a I-a B </w:t>
            </w:r>
          </w:p>
          <w:p w:rsidR="009720E7" w:rsidRPr="00F45437" w:rsidRDefault="009720E7" w:rsidP="00F45437">
            <w:r w:rsidRPr="00F45437">
              <w:t>Clasa a IV-a A</w:t>
            </w:r>
          </w:p>
          <w:p w:rsidR="009720E7" w:rsidRPr="00F45437" w:rsidRDefault="009720E7" w:rsidP="00F45437">
            <w:r w:rsidRPr="00F45437">
              <w:t>Clasa a IV-a B</w:t>
            </w:r>
          </w:p>
        </w:tc>
        <w:tc>
          <w:tcPr>
            <w:tcW w:w="2693" w:type="dxa"/>
            <w:vAlign w:val="center"/>
          </w:tcPr>
          <w:p w:rsidR="009720E7" w:rsidRPr="00F45437" w:rsidRDefault="009720E7" w:rsidP="00F45437">
            <w:pPr>
              <w:rPr>
                <w:lang w:val="pt-BR"/>
              </w:rPr>
            </w:pPr>
            <w:r w:rsidRPr="00F45437">
              <w:rPr>
                <w:lang w:val="pt-BR"/>
              </w:rPr>
              <w:t xml:space="preserve">- comportamentul copiilor </w:t>
            </w:r>
          </w:p>
          <w:p w:rsidR="009720E7" w:rsidRPr="00F45437" w:rsidRDefault="009720E7" w:rsidP="00F45437"/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5F79B6" w:rsidRDefault="009720E7" w:rsidP="00584F6A">
            <w:pPr>
              <w:jc w:val="center"/>
              <w:rPr>
                <w:lang w:val="pt-BR"/>
              </w:rPr>
            </w:pPr>
            <w:r>
              <w:t>“</w:t>
            </w:r>
            <w:r>
              <w:rPr>
                <w:b/>
              </w:rPr>
              <w:t xml:space="preserve">Yuhuu! </w:t>
            </w:r>
            <w:r w:rsidRPr="005F79B6">
              <w:rPr>
                <w:b/>
                <w:lang w:val="pt-BR"/>
              </w:rPr>
              <w:t>Eu sunt Aladin?!</w:t>
            </w:r>
            <w:r w:rsidRPr="005F79B6">
              <w:rPr>
                <w:lang w:val="pt-BR"/>
              </w:rPr>
              <w:t>”</w:t>
            </w:r>
          </w:p>
          <w:p w:rsidR="009720E7" w:rsidRPr="00F45437" w:rsidRDefault="009720E7" w:rsidP="00584F6A">
            <w:pPr>
              <w:jc w:val="center"/>
              <w:rPr>
                <w:b/>
              </w:rPr>
            </w:pPr>
            <w:r w:rsidRPr="005F79B6">
              <w:rPr>
                <w:lang w:val="pt-BR"/>
              </w:rPr>
              <w:t xml:space="preserve">Spectacol de </w:t>
            </w:r>
            <w:r>
              <w:rPr>
                <w:lang w:val="pt-BR"/>
              </w:rPr>
              <w:t>t</w:t>
            </w:r>
            <w:r w:rsidRPr="005F79B6">
              <w:rPr>
                <w:lang w:val="pt-BR"/>
              </w:rPr>
              <w:t>eatru la Casa de Cultură</w:t>
            </w:r>
          </w:p>
        </w:tc>
        <w:tc>
          <w:tcPr>
            <w:tcW w:w="3243" w:type="dxa"/>
            <w:vAlign w:val="center"/>
          </w:tcPr>
          <w:p w:rsidR="009720E7" w:rsidRDefault="009720E7" w:rsidP="006E0DF2">
            <w:pPr>
              <w:rPr>
                <w:lang w:val="ro-RO"/>
              </w:rPr>
            </w:pPr>
            <w:r w:rsidRPr="00ED018F">
              <w:t xml:space="preserve">Prof. </w:t>
            </w:r>
            <w:r>
              <w:rPr>
                <w:lang w:val="ro-RO"/>
              </w:rPr>
              <w:t>înv.p</w:t>
            </w:r>
            <w:r w:rsidRPr="00ED018F">
              <w:rPr>
                <w:lang w:val="ro-RO"/>
              </w:rPr>
              <w:t>rimar</w:t>
            </w:r>
          </w:p>
          <w:p w:rsidR="009720E7" w:rsidRDefault="009720E7" w:rsidP="006E0DF2">
            <w:r w:rsidRPr="00ED018F">
              <w:rPr>
                <w:lang w:val="ro-RO"/>
              </w:rPr>
              <w:t>Talpoş Nadia- Terezia</w:t>
            </w:r>
            <w:r w:rsidRPr="00ED018F">
              <w:t xml:space="preserve"> </w:t>
            </w:r>
          </w:p>
          <w:p w:rsidR="009720E7" w:rsidRPr="00ED018F" w:rsidRDefault="009720E7" w:rsidP="006E0DF2">
            <w:r>
              <w:t>Doţiu Marcela</w:t>
            </w:r>
          </w:p>
          <w:p w:rsidR="009720E7" w:rsidRPr="00F45437" w:rsidRDefault="009720E7" w:rsidP="006E0DF2"/>
        </w:tc>
        <w:tc>
          <w:tcPr>
            <w:tcW w:w="2552" w:type="dxa"/>
            <w:vAlign w:val="center"/>
          </w:tcPr>
          <w:p w:rsidR="009720E7" w:rsidRPr="00F45437" w:rsidRDefault="009720E7" w:rsidP="006E0DF2">
            <w:r w:rsidRPr="00F45437">
              <w:t>Clasa a I</w:t>
            </w:r>
            <w:r>
              <w:t>I</w:t>
            </w:r>
            <w:r w:rsidRPr="00F45437">
              <w:t>-a A</w:t>
            </w:r>
          </w:p>
          <w:p w:rsidR="009720E7" w:rsidRPr="00F45437" w:rsidRDefault="009720E7" w:rsidP="006E0DF2">
            <w:r w:rsidRPr="00F45437">
              <w:t>Clasa a I</w:t>
            </w:r>
            <w:r>
              <w:t>I</w:t>
            </w:r>
            <w:r w:rsidRPr="00F45437">
              <w:t xml:space="preserve">-a B </w:t>
            </w:r>
          </w:p>
          <w:p w:rsidR="009720E7" w:rsidRPr="00F45437" w:rsidRDefault="009720E7" w:rsidP="006E0DF2"/>
        </w:tc>
        <w:tc>
          <w:tcPr>
            <w:tcW w:w="2693" w:type="dxa"/>
            <w:vAlign w:val="center"/>
          </w:tcPr>
          <w:p w:rsidR="009720E7" w:rsidRPr="005F79B6" w:rsidRDefault="009720E7" w:rsidP="00B55B51">
            <w:pPr>
              <w:rPr>
                <w:lang w:val="pt-BR"/>
              </w:rPr>
            </w:pPr>
            <w:r w:rsidRPr="005F79B6">
              <w:rPr>
                <w:lang w:val="pt-BR"/>
              </w:rPr>
              <w:t xml:space="preserve">- comportamentul copiilor </w:t>
            </w:r>
          </w:p>
          <w:p w:rsidR="009720E7" w:rsidRPr="00F45437" w:rsidRDefault="009720E7" w:rsidP="00F45437">
            <w:pPr>
              <w:rPr>
                <w:lang w:val="pt-BR"/>
              </w:rPr>
            </w:pP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3B63E7" w:rsidRDefault="009720E7" w:rsidP="00584F6A">
            <w:pPr>
              <w:jc w:val="center"/>
              <w:rPr>
                <w:b/>
              </w:rPr>
            </w:pPr>
            <w:r w:rsidRPr="003B63E7">
              <w:rPr>
                <w:b/>
              </w:rPr>
              <w:t>“Paştele la români”</w:t>
            </w:r>
          </w:p>
          <w:p w:rsidR="009720E7" w:rsidRPr="003B63E7" w:rsidRDefault="009720E7" w:rsidP="00584F6A">
            <w:pPr>
              <w:jc w:val="center"/>
            </w:pPr>
            <w:r w:rsidRPr="003B63E7">
              <w:t>-valori spirituale-</w:t>
            </w:r>
          </w:p>
          <w:p w:rsidR="009720E7" w:rsidRPr="00F45437" w:rsidRDefault="009720E7" w:rsidP="00584F6A">
            <w:pPr>
              <w:jc w:val="center"/>
              <w:rPr>
                <w:b/>
              </w:rPr>
            </w:pPr>
            <w:r w:rsidRPr="003B63E7">
              <w:rPr>
                <w:lang w:val="ro-RO"/>
              </w:rPr>
              <w:t>Teatru – Eu sunt Aladin</w:t>
            </w:r>
          </w:p>
        </w:tc>
        <w:tc>
          <w:tcPr>
            <w:tcW w:w="3243" w:type="dxa"/>
            <w:vAlign w:val="center"/>
          </w:tcPr>
          <w:p w:rsidR="009720E7" w:rsidRPr="002D51BA" w:rsidRDefault="009720E7" w:rsidP="006E0DF2">
            <w:pPr>
              <w:rPr>
                <w:lang w:val="ro-RO"/>
              </w:rPr>
            </w:pPr>
            <w:r w:rsidRPr="002D51BA">
              <w:rPr>
                <w:lang w:val="ro-RO"/>
              </w:rPr>
              <w:t>Înv. Mureşan Lucia</w:t>
            </w:r>
          </w:p>
          <w:p w:rsidR="009720E7" w:rsidRPr="002D51BA" w:rsidRDefault="009720E7" w:rsidP="006E0DF2">
            <w:pPr>
              <w:rPr>
                <w:lang w:val="ro-RO"/>
              </w:rPr>
            </w:pPr>
            <w:r w:rsidRPr="002D51BA">
              <w:rPr>
                <w:lang w:val="ro-RO"/>
              </w:rPr>
              <w:t>Înv. Rus Magdalina</w:t>
            </w:r>
          </w:p>
          <w:p w:rsidR="009720E7" w:rsidRPr="002D51BA" w:rsidRDefault="009720E7" w:rsidP="00347B50">
            <w:pPr>
              <w:rPr>
                <w:lang w:val="ro-RO"/>
              </w:rPr>
            </w:pPr>
            <w:r>
              <w:rPr>
                <w:lang w:val="ro-RO"/>
              </w:rPr>
              <w:t>Prof. Kroutil Nicolae</w:t>
            </w:r>
          </w:p>
          <w:p w:rsidR="009720E7" w:rsidRPr="00F45437" w:rsidRDefault="009720E7" w:rsidP="006E0DF2"/>
        </w:tc>
        <w:tc>
          <w:tcPr>
            <w:tcW w:w="2552" w:type="dxa"/>
            <w:vAlign w:val="center"/>
          </w:tcPr>
          <w:p w:rsidR="009720E7" w:rsidRPr="00F45437" w:rsidRDefault="009720E7" w:rsidP="006E0DF2">
            <w:r w:rsidRPr="00F45437">
              <w:t>Clasa a I</w:t>
            </w:r>
            <w:r>
              <w:t>II</w:t>
            </w:r>
            <w:r w:rsidRPr="00F45437">
              <w:t>-a A</w:t>
            </w:r>
          </w:p>
          <w:p w:rsidR="009720E7" w:rsidRPr="00F45437" w:rsidRDefault="009720E7" w:rsidP="006E0DF2">
            <w:r w:rsidRPr="00F45437">
              <w:t>Clasa a I</w:t>
            </w:r>
            <w:r>
              <w:t>II</w:t>
            </w:r>
            <w:r w:rsidRPr="00F45437">
              <w:t xml:space="preserve">-a B </w:t>
            </w:r>
          </w:p>
          <w:p w:rsidR="009720E7" w:rsidRPr="00F45437" w:rsidRDefault="009720E7" w:rsidP="006E0DF2"/>
        </w:tc>
        <w:tc>
          <w:tcPr>
            <w:tcW w:w="2693" w:type="dxa"/>
            <w:vAlign w:val="center"/>
          </w:tcPr>
          <w:p w:rsidR="009720E7" w:rsidRPr="00CA1735" w:rsidRDefault="009720E7" w:rsidP="006E6C43">
            <w:pPr>
              <w:rPr>
                <w:lang w:val="ro-RO"/>
              </w:rPr>
            </w:pPr>
            <w:r w:rsidRPr="00CA1735">
              <w:rPr>
                <w:lang w:val="ro-RO"/>
              </w:rPr>
              <w:t>- cartoane colorate</w:t>
            </w:r>
          </w:p>
          <w:p w:rsidR="009720E7" w:rsidRPr="00CA1735" w:rsidRDefault="009720E7" w:rsidP="006E6C43">
            <w:pPr>
              <w:rPr>
                <w:lang w:val="ro-RO"/>
              </w:rPr>
            </w:pPr>
            <w:r w:rsidRPr="00CA1735">
              <w:rPr>
                <w:lang w:val="ro-RO"/>
              </w:rPr>
              <w:t>- foarfece, pastă de lipit</w:t>
            </w:r>
          </w:p>
          <w:p w:rsidR="009720E7" w:rsidRPr="00CA1735" w:rsidRDefault="009720E7" w:rsidP="006E6C43">
            <w:pPr>
              <w:rPr>
                <w:lang w:val="ro-RO"/>
              </w:rPr>
            </w:pPr>
            <w:r w:rsidRPr="00CA1735">
              <w:rPr>
                <w:lang w:val="ro-RO"/>
              </w:rPr>
              <w:t>- carioca</w:t>
            </w:r>
          </w:p>
          <w:p w:rsidR="009720E7" w:rsidRPr="00F45437" w:rsidRDefault="009720E7" w:rsidP="006E6C43">
            <w:pPr>
              <w:rPr>
                <w:lang w:val="pt-BR"/>
              </w:rPr>
            </w:pPr>
            <w:r w:rsidRPr="00CA1735">
              <w:rPr>
                <w:lang w:val="ro-RO"/>
              </w:rPr>
              <w:t>- hârtie glasată</w:t>
            </w: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727493" w:rsidRDefault="009720E7" w:rsidP="00584F6A">
            <w:pPr>
              <w:jc w:val="center"/>
              <w:rPr>
                <w:b/>
              </w:rPr>
            </w:pPr>
            <w:r w:rsidRPr="00727493">
              <w:rPr>
                <w:b/>
                <w:lang w:val="ro-RO"/>
              </w:rPr>
              <w:t>Vizionare filme istorice</w:t>
            </w:r>
          </w:p>
        </w:tc>
        <w:tc>
          <w:tcPr>
            <w:tcW w:w="3243" w:type="dxa"/>
            <w:vAlign w:val="center"/>
          </w:tcPr>
          <w:p w:rsidR="009720E7" w:rsidRDefault="009720E7" w:rsidP="007A2045">
            <w:pPr>
              <w:rPr>
                <w:lang w:val="ro-RO"/>
              </w:rPr>
            </w:pPr>
            <w:r>
              <w:rPr>
                <w:lang w:val="ro-RO"/>
              </w:rPr>
              <w:t>Prof. Praporgescu Mioara</w:t>
            </w:r>
          </w:p>
          <w:p w:rsidR="009720E7" w:rsidRDefault="009720E7" w:rsidP="006E0DF2">
            <w:pPr>
              <w:rPr>
                <w:lang w:val="ro-RO"/>
              </w:rPr>
            </w:pPr>
            <w:r>
              <w:t xml:space="preserve">Prof. </w:t>
            </w:r>
            <w:r>
              <w:rPr>
                <w:lang w:val="ro-RO"/>
              </w:rPr>
              <w:t>Roşculeţ Didina</w:t>
            </w:r>
          </w:p>
          <w:p w:rsidR="009720E7" w:rsidRDefault="009720E7" w:rsidP="00325526">
            <w:r>
              <w:t>Prof. Ciuculesc Daniela</w:t>
            </w:r>
          </w:p>
          <w:p w:rsidR="009720E7" w:rsidRPr="00F45437" w:rsidRDefault="009720E7" w:rsidP="006E0DF2"/>
        </w:tc>
        <w:tc>
          <w:tcPr>
            <w:tcW w:w="2552" w:type="dxa"/>
            <w:vAlign w:val="center"/>
          </w:tcPr>
          <w:p w:rsidR="009720E7" w:rsidRPr="00F45437" w:rsidRDefault="009720E7" w:rsidP="006E0DF2">
            <w:r w:rsidRPr="00F45437">
              <w:t xml:space="preserve">Clasa a V-a </w:t>
            </w:r>
            <w:r>
              <w:t>A</w:t>
            </w:r>
          </w:p>
          <w:p w:rsidR="009720E7" w:rsidRPr="00F45437" w:rsidRDefault="009720E7" w:rsidP="006E0DF2"/>
        </w:tc>
        <w:tc>
          <w:tcPr>
            <w:tcW w:w="2693" w:type="dxa"/>
            <w:vAlign w:val="center"/>
          </w:tcPr>
          <w:p w:rsidR="009720E7" w:rsidRPr="00F45437" w:rsidRDefault="009720E7" w:rsidP="00F45437">
            <w:r>
              <w:rPr>
                <w:lang w:val="ro-RO"/>
              </w:rPr>
              <w:t>Clubul şcolii</w:t>
            </w: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5A3D1C" w:rsidRDefault="009720E7" w:rsidP="00584F6A">
            <w:pPr>
              <w:jc w:val="center"/>
              <w:rPr>
                <w:b/>
                <w:szCs w:val="28"/>
              </w:rPr>
            </w:pPr>
            <w:r w:rsidRPr="005A3D1C">
              <w:rPr>
                <w:b/>
                <w:szCs w:val="28"/>
              </w:rPr>
              <w:t>Mişcare, joc şi sport</w:t>
            </w:r>
          </w:p>
          <w:p w:rsidR="009720E7" w:rsidRPr="00F45437" w:rsidRDefault="009720E7" w:rsidP="00584F6A">
            <w:pPr>
              <w:jc w:val="center"/>
              <w:rPr>
                <w:b/>
                <w:lang w:val="it-IT"/>
              </w:rPr>
            </w:pPr>
          </w:p>
        </w:tc>
        <w:tc>
          <w:tcPr>
            <w:tcW w:w="3243" w:type="dxa"/>
            <w:vAlign w:val="center"/>
          </w:tcPr>
          <w:p w:rsidR="009720E7" w:rsidRDefault="009720E7" w:rsidP="006E0DF2">
            <w:r>
              <w:t>Prof. Zaharia Klara</w:t>
            </w:r>
          </w:p>
          <w:p w:rsidR="009720E7" w:rsidRDefault="009720E7" w:rsidP="006E0DF2">
            <w:r>
              <w:t xml:space="preserve">Prof. Oprişan Mihaela </w:t>
            </w:r>
          </w:p>
          <w:p w:rsidR="009720E7" w:rsidRDefault="009720E7" w:rsidP="006E0DF2">
            <w:r>
              <w:t>Prof. Stîngă Delia</w:t>
            </w:r>
          </w:p>
          <w:p w:rsidR="009720E7" w:rsidRPr="00F45437" w:rsidRDefault="009720E7" w:rsidP="006E0DF2">
            <w:r>
              <w:t>Prof. Nicolae Sorina</w:t>
            </w:r>
          </w:p>
        </w:tc>
        <w:tc>
          <w:tcPr>
            <w:tcW w:w="2552" w:type="dxa"/>
            <w:vAlign w:val="center"/>
          </w:tcPr>
          <w:p w:rsidR="009720E7" w:rsidRPr="00F45437" w:rsidRDefault="009720E7" w:rsidP="006E0DF2">
            <w:r>
              <w:t>Clasa a VI-a A</w:t>
            </w:r>
          </w:p>
          <w:p w:rsidR="009720E7" w:rsidRPr="00F45437" w:rsidRDefault="009720E7" w:rsidP="006E0DF2">
            <w:r>
              <w:t>Clasa a VI-a D</w:t>
            </w:r>
          </w:p>
          <w:p w:rsidR="009720E7" w:rsidRPr="00F45437" w:rsidRDefault="009720E7" w:rsidP="006E0DF2">
            <w:r>
              <w:t>Clasa a VII-a B</w:t>
            </w:r>
          </w:p>
          <w:p w:rsidR="009720E7" w:rsidRPr="00F45437" w:rsidRDefault="009720E7" w:rsidP="006E0DF2"/>
        </w:tc>
        <w:tc>
          <w:tcPr>
            <w:tcW w:w="2693" w:type="dxa"/>
            <w:vAlign w:val="center"/>
          </w:tcPr>
          <w:p w:rsidR="009720E7" w:rsidRPr="00F45437" w:rsidRDefault="009720E7" w:rsidP="00F45437">
            <w:pPr>
              <w:rPr>
                <w:lang w:val="it-IT"/>
              </w:rPr>
            </w:pPr>
            <w:r>
              <w:t>Concursuri sportive, întreceri, fotbal.</w:t>
            </w: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F45437" w:rsidRDefault="009720E7" w:rsidP="00584F6A">
            <w:pPr>
              <w:jc w:val="center"/>
              <w:rPr>
                <w:b/>
              </w:rPr>
            </w:pPr>
            <w:r w:rsidRPr="00727493">
              <w:rPr>
                <w:b/>
                <w:lang w:val="ro-RO"/>
              </w:rPr>
              <w:t>Vizionare filme istorice</w:t>
            </w:r>
          </w:p>
        </w:tc>
        <w:tc>
          <w:tcPr>
            <w:tcW w:w="3243" w:type="dxa"/>
            <w:vAlign w:val="center"/>
          </w:tcPr>
          <w:p w:rsidR="009720E7" w:rsidRDefault="009720E7" w:rsidP="004716FB"/>
          <w:p w:rsidR="009720E7" w:rsidRDefault="009720E7" w:rsidP="004716FB">
            <w:r>
              <w:t>Prof. Ispravnic Monica</w:t>
            </w:r>
          </w:p>
          <w:p w:rsidR="009720E7" w:rsidRDefault="009720E7" w:rsidP="001172D5">
            <w:r>
              <w:rPr>
                <w:lang w:val="ro-RO"/>
              </w:rPr>
              <w:t>Prof. Praporgescu Mioara</w:t>
            </w:r>
            <w:r>
              <w:t xml:space="preserve"> </w:t>
            </w:r>
          </w:p>
          <w:p w:rsidR="009720E7" w:rsidRDefault="009720E7" w:rsidP="004716FB">
            <w:r>
              <w:t xml:space="preserve">Prof. </w:t>
            </w:r>
            <w:r>
              <w:rPr>
                <w:lang w:val="ro-RO"/>
              </w:rPr>
              <w:t>Roşculeţ Didina</w:t>
            </w:r>
          </w:p>
          <w:p w:rsidR="009720E7" w:rsidRPr="00F45437" w:rsidRDefault="009720E7" w:rsidP="004716FB"/>
        </w:tc>
        <w:tc>
          <w:tcPr>
            <w:tcW w:w="2552" w:type="dxa"/>
            <w:vAlign w:val="center"/>
          </w:tcPr>
          <w:p w:rsidR="009720E7" w:rsidRDefault="009720E7" w:rsidP="004716FB">
            <w:r w:rsidRPr="00F45437">
              <w:t xml:space="preserve">Clasa a VIII-a </w:t>
            </w:r>
            <w:r>
              <w:t>A</w:t>
            </w:r>
          </w:p>
          <w:p w:rsidR="009720E7" w:rsidRPr="00F45437" w:rsidRDefault="009720E7" w:rsidP="001172D5"/>
        </w:tc>
        <w:tc>
          <w:tcPr>
            <w:tcW w:w="2693" w:type="dxa"/>
            <w:vAlign w:val="center"/>
          </w:tcPr>
          <w:p w:rsidR="009720E7" w:rsidRPr="00F45437" w:rsidRDefault="009720E7" w:rsidP="004716FB">
            <w:r>
              <w:rPr>
                <w:lang w:val="ro-RO"/>
              </w:rPr>
              <w:t>Clubul şcolii</w:t>
            </w: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F45437" w:rsidRDefault="009720E7" w:rsidP="00584F6A">
            <w:pPr>
              <w:jc w:val="center"/>
              <w:rPr>
                <w:b/>
              </w:rPr>
            </w:pPr>
            <w:r>
              <w:rPr>
                <w:lang w:val="ro-RO"/>
              </w:rPr>
              <w:t>Excursie la Geoparcul dinozaurilor –Tara Hategului</w:t>
            </w:r>
          </w:p>
        </w:tc>
        <w:tc>
          <w:tcPr>
            <w:tcW w:w="3243" w:type="dxa"/>
            <w:vAlign w:val="center"/>
          </w:tcPr>
          <w:p w:rsidR="009720E7" w:rsidRDefault="009720E7" w:rsidP="006E0DF2">
            <w:r>
              <w:t>Prof. Malea Bianca</w:t>
            </w:r>
          </w:p>
          <w:p w:rsidR="009720E7" w:rsidRDefault="009720E7" w:rsidP="006E0DF2">
            <w:r>
              <w:t>Prof. Herban Petru</w:t>
            </w:r>
          </w:p>
          <w:p w:rsidR="009720E7" w:rsidRPr="00F45437" w:rsidRDefault="009720E7" w:rsidP="006E0DF2">
            <w:r>
              <w:t>Prof. Lunkan Florin</w:t>
            </w:r>
          </w:p>
        </w:tc>
        <w:tc>
          <w:tcPr>
            <w:tcW w:w="2552" w:type="dxa"/>
            <w:vAlign w:val="center"/>
          </w:tcPr>
          <w:p w:rsidR="009720E7" w:rsidRDefault="009720E7" w:rsidP="006E0DF2">
            <w:r>
              <w:t>Clasa a VII</w:t>
            </w:r>
            <w:r w:rsidRPr="00F45437">
              <w:t xml:space="preserve">-a </w:t>
            </w:r>
            <w:r>
              <w:t>A</w:t>
            </w:r>
          </w:p>
          <w:p w:rsidR="009720E7" w:rsidRDefault="009720E7" w:rsidP="006E0DF2">
            <w:r>
              <w:t>Clasa a VIII</w:t>
            </w:r>
            <w:r w:rsidRPr="00F45437">
              <w:t xml:space="preserve">-a </w:t>
            </w:r>
            <w:r>
              <w:t>B</w:t>
            </w:r>
          </w:p>
          <w:p w:rsidR="009720E7" w:rsidRPr="00F45437" w:rsidRDefault="009720E7" w:rsidP="006E0DF2"/>
        </w:tc>
        <w:tc>
          <w:tcPr>
            <w:tcW w:w="2693" w:type="dxa"/>
            <w:vAlign w:val="center"/>
          </w:tcPr>
          <w:p w:rsidR="009720E7" w:rsidRPr="00F45437" w:rsidRDefault="009720E7" w:rsidP="00F45437"/>
        </w:tc>
      </w:tr>
      <w:tr w:rsidR="009720E7" w:rsidRPr="00F45437" w:rsidTr="00F45437">
        <w:tc>
          <w:tcPr>
            <w:tcW w:w="1864" w:type="dxa"/>
            <w:vMerge w:val="restart"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  <w:r w:rsidRPr="00F45437">
              <w:rPr>
                <w:b/>
              </w:rPr>
              <w:t>MIERCURI</w:t>
            </w:r>
          </w:p>
          <w:p w:rsidR="009720E7" w:rsidRPr="00F45437" w:rsidRDefault="009720E7" w:rsidP="00C773B2">
            <w:pPr>
              <w:jc w:val="center"/>
              <w:rPr>
                <w:b/>
              </w:rPr>
            </w:pPr>
            <w:r w:rsidRPr="00F45437">
              <w:rPr>
                <w:b/>
              </w:rPr>
              <w:t>08 aprilie 2015</w:t>
            </w:r>
          </w:p>
        </w:tc>
        <w:tc>
          <w:tcPr>
            <w:tcW w:w="3135" w:type="dxa"/>
            <w:vAlign w:val="center"/>
          </w:tcPr>
          <w:p w:rsidR="009720E7" w:rsidRPr="00F45437" w:rsidRDefault="009720E7" w:rsidP="00584F6A">
            <w:pPr>
              <w:jc w:val="center"/>
              <w:rPr>
                <w:b/>
              </w:rPr>
            </w:pPr>
            <w:r w:rsidRPr="00F45437">
              <w:rPr>
                <w:b/>
              </w:rPr>
              <w:t>,,Să ne păstrăm dinţii sănătoşi !”</w:t>
            </w:r>
          </w:p>
          <w:p w:rsidR="009720E7" w:rsidRPr="00F45437" w:rsidRDefault="009720E7" w:rsidP="00584F6A">
            <w:pPr>
              <w:jc w:val="center"/>
              <w:rPr>
                <w:b/>
              </w:rPr>
            </w:pPr>
          </w:p>
        </w:tc>
        <w:tc>
          <w:tcPr>
            <w:tcW w:w="3243" w:type="dxa"/>
            <w:vAlign w:val="center"/>
          </w:tcPr>
          <w:p w:rsidR="009720E7" w:rsidRPr="00F45437" w:rsidRDefault="009720E7" w:rsidP="007A2045">
            <w:r>
              <w:t xml:space="preserve">Înv. </w:t>
            </w:r>
            <w:r w:rsidRPr="00F45437">
              <w:t>Popescu  Adela</w:t>
            </w:r>
          </w:p>
          <w:p w:rsidR="009720E7" w:rsidRDefault="009720E7" w:rsidP="007A2045">
            <w:r>
              <w:t xml:space="preserve">Înv. </w:t>
            </w:r>
            <w:r w:rsidRPr="00F45437">
              <w:t>Lukács  Diana</w:t>
            </w:r>
          </w:p>
          <w:p w:rsidR="009720E7" w:rsidRPr="00F45437" w:rsidRDefault="009720E7" w:rsidP="007A2045"/>
        </w:tc>
        <w:tc>
          <w:tcPr>
            <w:tcW w:w="2552" w:type="dxa"/>
            <w:vAlign w:val="center"/>
          </w:tcPr>
          <w:p w:rsidR="009720E7" w:rsidRPr="00F45437" w:rsidRDefault="009720E7" w:rsidP="00F45437">
            <w:pPr>
              <w:rPr>
                <w:lang w:val="ro-RO"/>
              </w:rPr>
            </w:pPr>
            <w:r w:rsidRPr="00F45437">
              <w:t xml:space="preserve">Elevii claselor pregatitoare A </w:t>
            </w:r>
            <w:r w:rsidRPr="00F45437">
              <w:rPr>
                <w:lang w:val="ro-RO"/>
              </w:rPr>
              <w:t>şi B</w:t>
            </w:r>
          </w:p>
        </w:tc>
        <w:tc>
          <w:tcPr>
            <w:tcW w:w="2693" w:type="dxa"/>
            <w:vAlign w:val="center"/>
          </w:tcPr>
          <w:p w:rsidR="009720E7" w:rsidRPr="00F45437" w:rsidRDefault="009720E7" w:rsidP="00F45437">
            <w:pPr>
              <w:pStyle w:val="ListParagraph"/>
              <w:numPr>
                <w:ilvl w:val="0"/>
                <w:numId w:val="2"/>
              </w:numPr>
              <w:ind w:left="175" w:hanging="141"/>
            </w:pPr>
            <w:r w:rsidRPr="00F45437">
              <w:t>activitate în parteneriat cu Colgate</w:t>
            </w: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F45437" w:rsidRDefault="009720E7" w:rsidP="00584F6A">
            <w:pPr>
              <w:tabs>
                <w:tab w:val="left" w:pos="1170"/>
              </w:tabs>
              <w:jc w:val="center"/>
              <w:rPr>
                <w:b/>
              </w:rPr>
            </w:pPr>
            <w:r w:rsidRPr="00F45437">
              <w:rPr>
                <w:b/>
              </w:rPr>
              <w:t>O zi de primăvară în Pădure</w:t>
            </w:r>
          </w:p>
          <w:p w:rsidR="009720E7" w:rsidRPr="00F45437" w:rsidRDefault="009720E7" w:rsidP="00584F6A">
            <w:pPr>
              <w:pStyle w:val="ListParagraph1"/>
              <w:tabs>
                <w:tab w:val="left" w:pos="293"/>
              </w:tabs>
              <w:spacing w:after="0" w:line="240" w:lineRule="auto"/>
              <w:ind w:left="-108" w:right="-108"/>
              <w:contextualSpacing w:val="0"/>
              <w:jc w:val="center"/>
              <w:rPr>
                <w:szCs w:val="24"/>
              </w:rPr>
            </w:pPr>
            <w:r w:rsidRPr="00F45437">
              <w:rPr>
                <w:szCs w:val="24"/>
              </w:rPr>
              <w:t>Din tainele Pădurii Chizid</w:t>
            </w:r>
          </w:p>
          <w:p w:rsidR="009720E7" w:rsidRPr="00F45437" w:rsidRDefault="009720E7" w:rsidP="00584F6A">
            <w:pPr>
              <w:pStyle w:val="ListParagraph1"/>
              <w:tabs>
                <w:tab w:val="left" w:pos="293"/>
              </w:tabs>
              <w:spacing w:after="0" w:line="240" w:lineRule="auto"/>
              <w:ind w:left="-108" w:right="-108"/>
              <w:contextualSpacing w:val="0"/>
              <w:jc w:val="center"/>
              <w:rPr>
                <w:szCs w:val="24"/>
                <w:lang w:val="pt-BR"/>
              </w:rPr>
            </w:pPr>
            <w:r w:rsidRPr="00F45437">
              <w:rPr>
                <w:szCs w:val="24"/>
                <w:lang w:val="ro-RO"/>
              </w:rPr>
              <w:t>„Să descoperim pădurea”, observarea unor locuri de  interes peisagistic.</w:t>
            </w:r>
          </w:p>
          <w:p w:rsidR="009720E7" w:rsidRPr="00F45437" w:rsidRDefault="009720E7" w:rsidP="00584F6A">
            <w:pPr>
              <w:pStyle w:val="ListParagraph1"/>
              <w:tabs>
                <w:tab w:val="left" w:pos="293"/>
              </w:tabs>
              <w:spacing w:after="0" w:line="240" w:lineRule="auto"/>
              <w:ind w:left="-108" w:right="-108"/>
              <w:contextualSpacing w:val="0"/>
              <w:jc w:val="center"/>
              <w:rPr>
                <w:szCs w:val="24"/>
                <w:lang w:val="pt-BR"/>
              </w:rPr>
            </w:pPr>
            <w:r w:rsidRPr="00F45437">
              <w:rPr>
                <w:szCs w:val="24"/>
                <w:lang w:val="pt-BR"/>
              </w:rPr>
              <w:t>”Micii cercetaşi”, c</w:t>
            </w:r>
            <w:r w:rsidRPr="00F45437">
              <w:rPr>
                <w:szCs w:val="24"/>
                <w:lang w:val="ro-RO"/>
              </w:rPr>
              <w:t>unoaşterea imprejurimilor</w:t>
            </w:r>
          </w:p>
          <w:p w:rsidR="009720E7" w:rsidRPr="00F45437" w:rsidRDefault="009720E7" w:rsidP="00584F6A">
            <w:pPr>
              <w:pStyle w:val="ListParagraph1"/>
              <w:tabs>
                <w:tab w:val="left" w:pos="293"/>
              </w:tabs>
              <w:spacing w:after="0" w:line="240" w:lineRule="auto"/>
              <w:ind w:left="-108" w:right="-108"/>
              <w:contextualSpacing w:val="0"/>
              <w:jc w:val="center"/>
              <w:rPr>
                <w:szCs w:val="24"/>
                <w:lang w:val="pt-BR"/>
              </w:rPr>
            </w:pPr>
            <w:r w:rsidRPr="00F45437">
              <w:rPr>
                <w:szCs w:val="24"/>
                <w:lang w:val="pt-BR"/>
              </w:rPr>
              <w:t>Să învăţăm din secretele pădurii</w:t>
            </w:r>
          </w:p>
          <w:p w:rsidR="009720E7" w:rsidRPr="00F45437" w:rsidRDefault="009720E7" w:rsidP="00584F6A">
            <w:pPr>
              <w:pStyle w:val="ListParagraph1"/>
              <w:tabs>
                <w:tab w:val="left" w:pos="293"/>
              </w:tabs>
              <w:spacing w:after="0" w:line="240" w:lineRule="auto"/>
              <w:ind w:left="-108" w:right="-108"/>
              <w:contextualSpacing w:val="0"/>
              <w:jc w:val="center"/>
              <w:rPr>
                <w:szCs w:val="24"/>
                <w:lang w:val="pt-BR"/>
              </w:rPr>
            </w:pPr>
            <w:r w:rsidRPr="00F45437">
              <w:rPr>
                <w:szCs w:val="24"/>
                <w:lang w:val="pt-BR"/>
              </w:rPr>
              <w:t>”Pădurea- prietena noastră”,</w:t>
            </w:r>
          </w:p>
          <w:p w:rsidR="009720E7" w:rsidRPr="00F45437" w:rsidRDefault="009720E7" w:rsidP="00584F6A">
            <w:pPr>
              <w:jc w:val="center"/>
              <w:rPr>
                <w:b/>
              </w:rPr>
            </w:pPr>
            <w:r w:rsidRPr="00F45437">
              <w:rPr>
                <w:lang w:val="it-IT"/>
              </w:rPr>
              <w:t>Întrecere în pădure, jocuri sportive</w:t>
            </w:r>
          </w:p>
        </w:tc>
        <w:tc>
          <w:tcPr>
            <w:tcW w:w="3243" w:type="dxa"/>
            <w:vAlign w:val="center"/>
          </w:tcPr>
          <w:p w:rsidR="009720E7" w:rsidRPr="00F45437" w:rsidRDefault="009720E7" w:rsidP="007A2045">
            <w:pPr>
              <w:rPr>
                <w:lang w:val="ro-RO"/>
              </w:rPr>
            </w:pPr>
            <w:r w:rsidRPr="00F45437">
              <w:t xml:space="preserve">Prof. </w:t>
            </w:r>
            <w:r w:rsidRPr="00F45437">
              <w:rPr>
                <w:lang w:val="ro-RO"/>
              </w:rPr>
              <w:t xml:space="preserve">înv. Primar: </w:t>
            </w:r>
          </w:p>
          <w:p w:rsidR="009720E7" w:rsidRPr="00F45437" w:rsidRDefault="009720E7" w:rsidP="007A2045">
            <w:r w:rsidRPr="00F45437">
              <w:rPr>
                <w:lang w:val="ro-RO"/>
              </w:rPr>
              <w:t>Iluca Simona</w:t>
            </w:r>
            <w:r w:rsidRPr="00F45437">
              <w:t xml:space="preserve">  </w:t>
            </w:r>
          </w:p>
          <w:p w:rsidR="009720E7" w:rsidRPr="00F45437" w:rsidRDefault="009720E7" w:rsidP="007A2045">
            <w:pPr>
              <w:rPr>
                <w:lang w:val="ro-RO"/>
              </w:rPr>
            </w:pPr>
            <w:r w:rsidRPr="00F45437">
              <w:t>Kiss Maria</w:t>
            </w:r>
            <w:r w:rsidRPr="00F45437">
              <w:rPr>
                <w:lang w:val="ro-RO"/>
              </w:rPr>
              <w:t xml:space="preserve"> </w:t>
            </w:r>
          </w:p>
          <w:p w:rsidR="009720E7" w:rsidRPr="00F45437" w:rsidRDefault="009720E7" w:rsidP="007A2045">
            <w:pPr>
              <w:rPr>
                <w:lang w:val="ro-RO"/>
              </w:rPr>
            </w:pPr>
            <w:r w:rsidRPr="00F45437">
              <w:rPr>
                <w:lang w:val="ro-RO"/>
              </w:rPr>
              <w:t>Popa Liliana,</w:t>
            </w:r>
          </w:p>
          <w:p w:rsidR="009720E7" w:rsidRPr="00F45437" w:rsidRDefault="009720E7" w:rsidP="007A2045">
            <w:r w:rsidRPr="00F45437">
              <w:t>Serban Domnica</w:t>
            </w:r>
          </w:p>
          <w:p w:rsidR="009720E7" w:rsidRPr="00F45437" w:rsidRDefault="009720E7" w:rsidP="007A2045">
            <w:r>
              <w:t>Prof. Andreescu Ioan</w:t>
            </w:r>
            <w:r w:rsidRPr="00F45437">
              <w:t xml:space="preserve"> </w:t>
            </w:r>
          </w:p>
        </w:tc>
        <w:tc>
          <w:tcPr>
            <w:tcW w:w="2552" w:type="dxa"/>
            <w:vAlign w:val="center"/>
          </w:tcPr>
          <w:p w:rsidR="009720E7" w:rsidRPr="00F45437" w:rsidRDefault="009720E7" w:rsidP="00F45437">
            <w:r w:rsidRPr="00F45437">
              <w:t>Clasa a I-a A</w:t>
            </w:r>
          </w:p>
          <w:p w:rsidR="009720E7" w:rsidRPr="00F45437" w:rsidRDefault="009720E7" w:rsidP="00F45437">
            <w:r w:rsidRPr="00F45437">
              <w:t xml:space="preserve">Clasa a I-a B </w:t>
            </w:r>
          </w:p>
          <w:p w:rsidR="009720E7" w:rsidRPr="00F45437" w:rsidRDefault="009720E7" w:rsidP="00F45437">
            <w:r w:rsidRPr="00F45437">
              <w:t>Clasa a IV-a A</w:t>
            </w:r>
          </w:p>
          <w:p w:rsidR="009720E7" w:rsidRPr="00F45437" w:rsidRDefault="009720E7" w:rsidP="00F45437">
            <w:r w:rsidRPr="00F45437">
              <w:t>Clasa a IV-a B</w:t>
            </w:r>
          </w:p>
        </w:tc>
        <w:tc>
          <w:tcPr>
            <w:tcW w:w="2693" w:type="dxa"/>
            <w:vAlign w:val="center"/>
          </w:tcPr>
          <w:p w:rsidR="009720E7" w:rsidRPr="00F45437" w:rsidRDefault="009720E7" w:rsidP="00F45437">
            <w:r>
              <w:t xml:space="preserve">- </w:t>
            </w:r>
            <w:r w:rsidRPr="00ED018F">
              <w:t xml:space="preserve">realizarea unor desene </w:t>
            </w:r>
            <w:r>
              <w:t>inspirate din natură</w:t>
            </w: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5F79B6" w:rsidRDefault="009720E7" w:rsidP="00584F6A">
            <w:pPr>
              <w:tabs>
                <w:tab w:val="left" w:pos="1170"/>
              </w:tabs>
              <w:jc w:val="center"/>
              <w:rPr>
                <w:b/>
              </w:rPr>
            </w:pPr>
            <w:r w:rsidRPr="005F79B6">
              <w:rPr>
                <w:b/>
              </w:rPr>
              <w:t>O zi de primăvară în Pădure</w:t>
            </w:r>
          </w:p>
          <w:p w:rsidR="009720E7" w:rsidRPr="005F79B6" w:rsidRDefault="009720E7" w:rsidP="00584F6A">
            <w:pPr>
              <w:pStyle w:val="ListParagraph"/>
              <w:tabs>
                <w:tab w:val="left" w:pos="293"/>
              </w:tabs>
              <w:ind w:left="-108" w:right="-108"/>
              <w:contextualSpacing w:val="0"/>
              <w:jc w:val="center"/>
            </w:pPr>
            <w:r w:rsidRPr="005F79B6">
              <w:t>Din tainele Pădurii Chizid</w:t>
            </w:r>
          </w:p>
          <w:p w:rsidR="009720E7" w:rsidRPr="00121413" w:rsidRDefault="009720E7" w:rsidP="00584F6A">
            <w:pPr>
              <w:pStyle w:val="ListParagraph"/>
              <w:tabs>
                <w:tab w:val="left" w:pos="293"/>
              </w:tabs>
              <w:ind w:left="-108" w:right="-108"/>
              <w:contextualSpacing w:val="0"/>
              <w:jc w:val="center"/>
              <w:rPr>
                <w:lang w:val="pt-BR"/>
              </w:rPr>
            </w:pPr>
            <w:r w:rsidRPr="00ED018F">
              <w:rPr>
                <w:lang w:val="ro-RO"/>
              </w:rPr>
              <w:t xml:space="preserve">„Să descoperim pădurea”, observarea unor locuri de </w:t>
            </w:r>
            <w:r>
              <w:rPr>
                <w:lang w:val="ro-RO"/>
              </w:rPr>
              <w:t xml:space="preserve"> </w:t>
            </w:r>
            <w:r w:rsidRPr="00ED018F">
              <w:rPr>
                <w:lang w:val="ro-RO"/>
              </w:rPr>
              <w:t>interes peisagistic.</w:t>
            </w:r>
          </w:p>
          <w:p w:rsidR="009720E7" w:rsidRPr="00F45437" w:rsidRDefault="009720E7" w:rsidP="00584F6A">
            <w:pPr>
              <w:pStyle w:val="ListParagraph"/>
              <w:tabs>
                <w:tab w:val="left" w:pos="293"/>
              </w:tabs>
              <w:ind w:left="-108" w:right="-108"/>
              <w:contextualSpacing w:val="0"/>
              <w:jc w:val="center"/>
              <w:rPr>
                <w:b/>
              </w:rPr>
            </w:pPr>
          </w:p>
          <w:p w:rsidR="009720E7" w:rsidRPr="00F45437" w:rsidRDefault="009720E7" w:rsidP="00584F6A">
            <w:pPr>
              <w:tabs>
                <w:tab w:val="left" w:pos="1170"/>
              </w:tabs>
              <w:jc w:val="center"/>
              <w:rPr>
                <w:b/>
              </w:rPr>
            </w:pPr>
          </w:p>
        </w:tc>
        <w:tc>
          <w:tcPr>
            <w:tcW w:w="3243" w:type="dxa"/>
            <w:vAlign w:val="center"/>
          </w:tcPr>
          <w:p w:rsidR="009720E7" w:rsidRDefault="009720E7" w:rsidP="006E0DF2">
            <w:pPr>
              <w:rPr>
                <w:lang w:val="ro-RO"/>
              </w:rPr>
            </w:pPr>
            <w:r w:rsidRPr="00ED018F">
              <w:t xml:space="preserve">Prof. </w:t>
            </w:r>
            <w:r>
              <w:rPr>
                <w:lang w:val="ro-RO"/>
              </w:rPr>
              <w:t>înv.p</w:t>
            </w:r>
            <w:r w:rsidRPr="00ED018F">
              <w:rPr>
                <w:lang w:val="ro-RO"/>
              </w:rPr>
              <w:t>rimar</w:t>
            </w:r>
          </w:p>
          <w:p w:rsidR="009720E7" w:rsidRDefault="009720E7" w:rsidP="006E0DF2">
            <w:r w:rsidRPr="00ED018F">
              <w:rPr>
                <w:lang w:val="ro-RO"/>
              </w:rPr>
              <w:t>Talpoş Nadia- Terezia</w:t>
            </w:r>
            <w:r w:rsidRPr="00ED018F">
              <w:t xml:space="preserve"> </w:t>
            </w:r>
          </w:p>
          <w:p w:rsidR="009720E7" w:rsidRPr="00ED018F" w:rsidRDefault="009720E7" w:rsidP="006E0DF2">
            <w:r>
              <w:t>Doţiu Marcela</w:t>
            </w:r>
          </w:p>
          <w:p w:rsidR="009720E7" w:rsidRPr="00F45437" w:rsidRDefault="009720E7" w:rsidP="006E0DF2"/>
        </w:tc>
        <w:tc>
          <w:tcPr>
            <w:tcW w:w="2552" w:type="dxa"/>
            <w:vAlign w:val="center"/>
          </w:tcPr>
          <w:p w:rsidR="009720E7" w:rsidRPr="00F45437" w:rsidRDefault="009720E7" w:rsidP="006E0DF2">
            <w:r w:rsidRPr="00F45437">
              <w:t>Clasa a I</w:t>
            </w:r>
            <w:r>
              <w:t>I</w:t>
            </w:r>
            <w:r w:rsidRPr="00F45437">
              <w:t>-a A</w:t>
            </w:r>
          </w:p>
          <w:p w:rsidR="009720E7" w:rsidRPr="00F45437" w:rsidRDefault="009720E7" w:rsidP="006E0DF2">
            <w:r w:rsidRPr="00F45437">
              <w:t>Clasa a I</w:t>
            </w:r>
            <w:r>
              <w:t>I</w:t>
            </w:r>
            <w:r w:rsidRPr="00F45437">
              <w:t xml:space="preserve">-a B </w:t>
            </w:r>
          </w:p>
          <w:p w:rsidR="009720E7" w:rsidRPr="00F45437" w:rsidRDefault="009720E7" w:rsidP="006E0DF2"/>
        </w:tc>
        <w:tc>
          <w:tcPr>
            <w:tcW w:w="2693" w:type="dxa"/>
            <w:vAlign w:val="center"/>
          </w:tcPr>
          <w:p w:rsidR="009720E7" w:rsidRDefault="009720E7" w:rsidP="00F45437">
            <w:r>
              <w:t xml:space="preserve">- </w:t>
            </w:r>
            <w:r w:rsidRPr="00ED018F">
              <w:t xml:space="preserve">realizarea unor desene </w:t>
            </w:r>
            <w:r>
              <w:t>inspirate din natură</w:t>
            </w: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CA1735" w:rsidRDefault="009720E7" w:rsidP="00584F6A">
            <w:pPr>
              <w:jc w:val="center"/>
              <w:rPr>
                <w:b/>
                <w:i/>
                <w:lang w:val="ro-RO"/>
              </w:rPr>
            </w:pPr>
          </w:p>
          <w:p w:rsidR="009720E7" w:rsidRPr="003B63E7" w:rsidRDefault="009720E7" w:rsidP="00584F6A">
            <w:pPr>
              <w:jc w:val="center"/>
              <w:rPr>
                <w:b/>
              </w:rPr>
            </w:pPr>
            <w:r w:rsidRPr="003B63E7">
              <w:rPr>
                <w:b/>
              </w:rPr>
              <w:t>Un copil, o floare!</w:t>
            </w:r>
          </w:p>
          <w:p w:rsidR="009720E7" w:rsidRPr="003B63E7" w:rsidRDefault="009720E7" w:rsidP="00584F6A">
            <w:pPr>
              <w:jc w:val="center"/>
            </w:pPr>
            <w:r w:rsidRPr="003B63E7">
              <w:rPr>
                <w:b/>
              </w:rPr>
              <w:t xml:space="preserve">- </w:t>
            </w:r>
            <w:r w:rsidRPr="003B63E7">
              <w:t>educaţie ecologică-</w:t>
            </w:r>
          </w:p>
          <w:p w:rsidR="009720E7" w:rsidRPr="00F45437" w:rsidRDefault="009720E7" w:rsidP="00584F6A">
            <w:pPr>
              <w:tabs>
                <w:tab w:val="left" w:pos="1170"/>
              </w:tabs>
              <w:jc w:val="center"/>
              <w:rPr>
                <w:b/>
              </w:rPr>
            </w:pPr>
          </w:p>
        </w:tc>
        <w:tc>
          <w:tcPr>
            <w:tcW w:w="3243" w:type="dxa"/>
            <w:vAlign w:val="center"/>
          </w:tcPr>
          <w:p w:rsidR="009720E7" w:rsidRPr="002D51BA" w:rsidRDefault="009720E7" w:rsidP="006E0DF2">
            <w:pPr>
              <w:rPr>
                <w:lang w:val="ro-RO"/>
              </w:rPr>
            </w:pPr>
            <w:r w:rsidRPr="002D51BA">
              <w:rPr>
                <w:lang w:val="ro-RO"/>
              </w:rPr>
              <w:t>Înv. Mureşan Lucia</w:t>
            </w:r>
          </w:p>
          <w:p w:rsidR="009720E7" w:rsidRPr="002D51BA" w:rsidRDefault="009720E7" w:rsidP="006E0DF2">
            <w:pPr>
              <w:rPr>
                <w:lang w:val="ro-RO"/>
              </w:rPr>
            </w:pPr>
            <w:r w:rsidRPr="002D51BA">
              <w:rPr>
                <w:lang w:val="ro-RO"/>
              </w:rPr>
              <w:t>Înv. Rus Magdalina</w:t>
            </w:r>
          </w:p>
          <w:p w:rsidR="009720E7" w:rsidRPr="002D51BA" w:rsidRDefault="009720E7" w:rsidP="00347B50">
            <w:pPr>
              <w:rPr>
                <w:lang w:val="ro-RO"/>
              </w:rPr>
            </w:pPr>
            <w:r>
              <w:rPr>
                <w:lang w:val="ro-RO"/>
              </w:rPr>
              <w:t>Prof. Kroutil Nicolae</w:t>
            </w:r>
          </w:p>
          <w:p w:rsidR="009720E7" w:rsidRPr="00F45437" w:rsidRDefault="009720E7" w:rsidP="006E0DF2"/>
        </w:tc>
        <w:tc>
          <w:tcPr>
            <w:tcW w:w="2552" w:type="dxa"/>
            <w:vAlign w:val="center"/>
          </w:tcPr>
          <w:p w:rsidR="009720E7" w:rsidRPr="00F45437" w:rsidRDefault="009720E7" w:rsidP="006E0DF2">
            <w:r w:rsidRPr="00F45437">
              <w:t>Clasa a I</w:t>
            </w:r>
            <w:r>
              <w:t>II</w:t>
            </w:r>
            <w:r w:rsidRPr="00F45437">
              <w:t>-a A</w:t>
            </w:r>
          </w:p>
          <w:p w:rsidR="009720E7" w:rsidRPr="00F45437" w:rsidRDefault="009720E7" w:rsidP="006E0DF2">
            <w:r w:rsidRPr="00F45437">
              <w:t>Clasa a I</w:t>
            </w:r>
            <w:r>
              <w:t>II</w:t>
            </w:r>
            <w:r w:rsidRPr="00F45437">
              <w:t xml:space="preserve">-a B </w:t>
            </w:r>
          </w:p>
          <w:p w:rsidR="009720E7" w:rsidRPr="00F45437" w:rsidRDefault="009720E7" w:rsidP="006E0DF2"/>
        </w:tc>
        <w:tc>
          <w:tcPr>
            <w:tcW w:w="2693" w:type="dxa"/>
            <w:vAlign w:val="center"/>
          </w:tcPr>
          <w:p w:rsidR="009720E7" w:rsidRPr="00CA1735" w:rsidRDefault="009720E7" w:rsidP="006E6C43">
            <w:pPr>
              <w:rPr>
                <w:lang w:val="ro-RO"/>
              </w:rPr>
            </w:pPr>
            <w:r w:rsidRPr="00CA1735">
              <w:rPr>
                <w:lang w:val="ro-RO"/>
              </w:rPr>
              <w:t>-saci menajeri</w:t>
            </w:r>
          </w:p>
          <w:p w:rsidR="009720E7" w:rsidRDefault="009720E7" w:rsidP="006E6C43">
            <w:r w:rsidRPr="00CA1735">
              <w:rPr>
                <w:lang w:val="ro-RO"/>
              </w:rPr>
              <w:t>-</w:t>
            </w:r>
            <w:r>
              <w:rPr>
                <w:lang w:val="ro-RO"/>
              </w:rPr>
              <w:t>mănuşi de unică folosinţ</w:t>
            </w:r>
            <w:r w:rsidRPr="00CA1735">
              <w:rPr>
                <w:lang w:val="ro-RO"/>
              </w:rPr>
              <w:t>ă</w:t>
            </w: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727493" w:rsidRDefault="009720E7" w:rsidP="00584F6A">
            <w:pPr>
              <w:jc w:val="center"/>
              <w:rPr>
                <w:b/>
                <w:lang w:val="es-ES"/>
              </w:rPr>
            </w:pPr>
            <w:r w:rsidRPr="00727493">
              <w:rPr>
                <w:b/>
                <w:lang w:val="ro-RO"/>
              </w:rPr>
              <w:t>Picnic: „Să ne întâlnim cu natura!”</w:t>
            </w:r>
          </w:p>
        </w:tc>
        <w:tc>
          <w:tcPr>
            <w:tcW w:w="3243" w:type="dxa"/>
            <w:vAlign w:val="center"/>
          </w:tcPr>
          <w:p w:rsidR="009720E7" w:rsidRDefault="009720E7" w:rsidP="00905230">
            <w:pPr>
              <w:rPr>
                <w:lang w:val="ro-RO"/>
              </w:rPr>
            </w:pPr>
            <w:r>
              <w:rPr>
                <w:lang w:val="ro-RO"/>
              </w:rPr>
              <w:t>Prof. Praporgescu Mioara</w:t>
            </w:r>
          </w:p>
          <w:p w:rsidR="009720E7" w:rsidRDefault="009720E7" w:rsidP="006E0DF2">
            <w:pPr>
              <w:rPr>
                <w:lang w:val="ro-RO"/>
              </w:rPr>
            </w:pPr>
            <w:r>
              <w:t xml:space="preserve">Prof. </w:t>
            </w:r>
            <w:r>
              <w:rPr>
                <w:lang w:val="ro-RO"/>
              </w:rPr>
              <w:t>Roşculeţ Didina</w:t>
            </w:r>
          </w:p>
          <w:p w:rsidR="009720E7" w:rsidRDefault="009720E7" w:rsidP="00325526">
            <w:r>
              <w:t>Prof. Ciuculesc Daniela</w:t>
            </w:r>
          </w:p>
          <w:p w:rsidR="009720E7" w:rsidRPr="00F45437" w:rsidRDefault="009720E7" w:rsidP="006E0DF2"/>
        </w:tc>
        <w:tc>
          <w:tcPr>
            <w:tcW w:w="2552" w:type="dxa"/>
            <w:vAlign w:val="center"/>
          </w:tcPr>
          <w:p w:rsidR="009720E7" w:rsidRPr="00F45437" w:rsidRDefault="009720E7" w:rsidP="006E0DF2">
            <w:r w:rsidRPr="00F45437">
              <w:t xml:space="preserve">Clasa a V-a </w:t>
            </w:r>
            <w:r>
              <w:t>A</w:t>
            </w:r>
          </w:p>
          <w:p w:rsidR="009720E7" w:rsidRPr="00F45437" w:rsidRDefault="009720E7" w:rsidP="006E0DF2"/>
        </w:tc>
        <w:tc>
          <w:tcPr>
            <w:tcW w:w="2693" w:type="dxa"/>
            <w:vAlign w:val="center"/>
          </w:tcPr>
          <w:p w:rsidR="009720E7" w:rsidRPr="00F45437" w:rsidRDefault="009720E7" w:rsidP="00F45437"/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5A3D1C" w:rsidRDefault="009720E7" w:rsidP="00584F6A">
            <w:pPr>
              <w:jc w:val="center"/>
              <w:rPr>
                <w:b/>
                <w:lang w:val="fr-FR"/>
              </w:rPr>
            </w:pPr>
            <w:r w:rsidRPr="005A3D1C">
              <w:rPr>
                <w:b/>
                <w:lang w:val="fr-FR"/>
              </w:rPr>
              <w:t>“ Obiceiuri şi tradiţii de primăvară!”</w:t>
            </w:r>
          </w:p>
          <w:p w:rsidR="009720E7" w:rsidRPr="005A3D1C" w:rsidRDefault="009720E7" w:rsidP="00584F6A">
            <w:pPr>
              <w:jc w:val="center"/>
              <w:rPr>
                <w:b/>
                <w:lang w:val="fr-FR"/>
              </w:rPr>
            </w:pPr>
          </w:p>
          <w:p w:rsidR="009720E7" w:rsidRPr="00F45437" w:rsidRDefault="009720E7" w:rsidP="00584F6A">
            <w:pPr>
              <w:jc w:val="center"/>
              <w:rPr>
                <w:b/>
                <w:lang w:val="es-ES"/>
              </w:rPr>
            </w:pPr>
            <w:r w:rsidRPr="005A3D1C">
              <w:rPr>
                <w:b/>
                <w:lang w:val="fr-FR"/>
              </w:rPr>
              <w:t>Săptămâna ECO</w:t>
            </w:r>
          </w:p>
        </w:tc>
        <w:tc>
          <w:tcPr>
            <w:tcW w:w="3243" w:type="dxa"/>
            <w:vAlign w:val="center"/>
          </w:tcPr>
          <w:p w:rsidR="009720E7" w:rsidRDefault="009720E7" w:rsidP="006E0DF2">
            <w:r>
              <w:t>Prof. Zaharia Klara</w:t>
            </w:r>
          </w:p>
          <w:p w:rsidR="009720E7" w:rsidRDefault="009720E7" w:rsidP="006E0DF2">
            <w:r>
              <w:t xml:space="preserve">Prof. Oprişan Mihaela </w:t>
            </w:r>
          </w:p>
          <w:p w:rsidR="009720E7" w:rsidRDefault="009720E7" w:rsidP="006E0DF2">
            <w:r>
              <w:t>Prof. Stîngă Delia</w:t>
            </w:r>
          </w:p>
          <w:p w:rsidR="009720E7" w:rsidRPr="00F45437" w:rsidRDefault="009720E7" w:rsidP="006E0DF2">
            <w:r>
              <w:t>Prof. Nicolae Sorina</w:t>
            </w:r>
          </w:p>
        </w:tc>
        <w:tc>
          <w:tcPr>
            <w:tcW w:w="2552" w:type="dxa"/>
            <w:vAlign w:val="center"/>
          </w:tcPr>
          <w:p w:rsidR="009720E7" w:rsidRPr="00F45437" w:rsidRDefault="009720E7" w:rsidP="006E0DF2">
            <w:r>
              <w:t>Clasa a VI-a A</w:t>
            </w:r>
          </w:p>
          <w:p w:rsidR="009720E7" w:rsidRPr="00F45437" w:rsidRDefault="009720E7" w:rsidP="006E0DF2">
            <w:r>
              <w:t>Clasa a VI-a D</w:t>
            </w:r>
          </w:p>
          <w:p w:rsidR="009720E7" w:rsidRPr="00F45437" w:rsidRDefault="009720E7" w:rsidP="006E0DF2">
            <w:r>
              <w:t>Clasa a VII-a B</w:t>
            </w:r>
          </w:p>
          <w:p w:rsidR="009720E7" w:rsidRPr="00F45437" w:rsidRDefault="009720E7" w:rsidP="006E0DF2"/>
        </w:tc>
        <w:tc>
          <w:tcPr>
            <w:tcW w:w="2693" w:type="dxa"/>
            <w:vAlign w:val="center"/>
          </w:tcPr>
          <w:p w:rsidR="009720E7" w:rsidRPr="00A25C2F" w:rsidRDefault="009720E7" w:rsidP="00A25C2F">
            <w:pPr>
              <w:rPr>
                <w:lang w:val="it-IT"/>
              </w:rPr>
            </w:pPr>
            <w:r>
              <w:rPr>
                <w:lang w:val="it-IT"/>
              </w:rPr>
              <w:t>Confecţ</w:t>
            </w:r>
            <w:r w:rsidRPr="006C3105">
              <w:rPr>
                <w:lang w:val="it-IT"/>
              </w:rPr>
              <w:t>ionarea unor materiale(desene,ouă încondeiate)</w:t>
            </w:r>
          </w:p>
          <w:p w:rsidR="009720E7" w:rsidRDefault="009720E7" w:rsidP="00A25C2F"/>
          <w:p w:rsidR="009720E7" w:rsidRPr="00F45437" w:rsidRDefault="009720E7" w:rsidP="00A25C2F">
            <w:r>
              <w:t>Realizarea unor pliante,</w:t>
            </w: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F45437" w:rsidRDefault="009720E7" w:rsidP="00584F6A">
            <w:pPr>
              <w:jc w:val="center"/>
              <w:rPr>
                <w:b/>
                <w:lang w:val="es-ES"/>
              </w:rPr>
            </w:pPr>
            <w:r w:rsidRPr="00727493">
              <w:rPr>
                <w:b/>
                <w:lang w:val="ro-RO"/>
              </w:rPr>
              <w:t>Picnic: „Să ne întâlnim cu natura!”</w:t>
            </w:r>
          </w:p>
        </w:tc>
        <w:tc>
          <w:tcPr>
            <w:tcW w:w="3243" w:type="dxa"/>
            <w:vAlign w:val="center"/>
          </w:tcPr>
          <w:p w:rsidR="009720E7" w:rsidRDefault="009720E7" w:rsidP="00127840">
            <w:r>
              <w:t>Prof. Ispravnic Monica</w:t>
            </w:r>
          </w:p>
          <w:p w:rsidR="009720E7" w:rsidRDefault="009720E7" w:rsidP="00127840">
            <w:pPr>
              <w:rPr>
                <w:lang w:val="ro-RO"/>
              </w:rPr>
            </w:pPr>
            <w:r>
              <w:rPr>
                <w:lang w:val="ro-RO"/>
              </w:rPr>
              <w:t>Prof. Praporgescu Mioara</w:t>
            </w:r>
          </w:p>
          <w:p w:rsidR="009720E7" w:rsidRPr="00F45437" w:rsidRDefault="009720E7" w:rsidP="00905230">
            <w:r>
              <w:t xml:space="preserve">Prof. </w:t>
            </w:r>
            <w:r>
              <w:rPr>
                <w:lang w:val="ro-RO"/>
              </w:rPr>
              <w:t>Roşculeţ Didina</w:t>
            </w:r>
          </w:p>
          <w:p w:rsidR="009720E7" w:rsidRPr="00F45437" w:rsidRDefault="009720E7" w:rsidP="00127840"/>
        </w:tc>
        <w:tc>
          <w:tcPr>
            <w:tcW w:w="2552" w:type="dxa"/>
            <w:vAlign w:val="center"/>
          </w:tcPr>
          <w:p w:rsidR="009720E7" w:rsidRDefault="009720E7" w:rsidP="00127840">
            <w:r w:rsidRPr="00F45437">
              <w:t xml:space="preserve">Clasa a VIII-a </w:t>
            </w:r>
            <w:r>
              <w:t>A</w:t>
            </w:r>
          </w:p>
          <w:p w:rsidR="009720E7" w:rsidRPr="00F45437" w:rsidRDefault="009720E7" w:rsidP="00905230"/>
        </w:tc>
        <w:tc>
          <w:tcPr>
            <w:tcW w:w="2693" w:type="dxa"/>
            <w:vAlign w:val="center"/>
          </w:tcPr>
          <w:p w:rsidR="009720E7" w:rsidRPr="00F45437" w:rsidRDefault="009720E7" w:rsidP="00127840">
            <w:r>
              <w:rPr>
                <w:lang w:val="ro-RO"/>
              </w:rPr>
              <w:t>Comuna Groşi. Album foto</w:t>
            </w: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F45437" w:rsidRDefault="009720E7" w:rsidP="00584F6A">
            <w:pPr>
              <w:jc w:val="center"/>
              <w:rPr>
                <w:b/>
                <w:lang w:val="es-ES"/>
              </w:rPr>
            </w:pPr>
            <w:r w:rsidRPr="00B64973">
              <w:rPr>
                <w:b/>
                <w:lang w:val="ro-RO"/>
              </w:rPr>
              <w:t>Vizionare film</w:t>
            </w:r>
            <w:r>
              <w:rPr>
                <w:lang w:val="ro-RO"/>
              </w:rPr>
              <w:t xml:space="preserve"> </w:t>
            </w:r>
            <w:r w:rsidRPr="00275159">
              <w:rPr>
                <w:i/>
                <w:lang w:val="ro-RO"/>
              </w:rPr>
              <w:t>Baltagu</w:t>
            </w:r>
            <w:r w:rsidRPr="003B63E7">
              <w:rPr>
                <w:i/>
                <w:lang w:val="ro-RO"/>
              </w:rPr>
              <w:t>l</w:t>
            </w:r>
            <w:r>
              <w:rPr>
                <w:lang w:val="ro-RO"/>
              </w:rPr>
              <w:t>, M Sadoveanu</w:t>
            </w:r>
          </w:p>
        </w:tc>
        <w:tc>
          <w:tcPr>
            <w:tcW w:w="3243" w:type="dxa"/>
            <w:vAlign w:val="center"/>
          </w:tcPr>
          <w:p w:rsidR="009720E7" w:rsidRDefault="009720E7" w:rsidP="006E0DF2">
            <w:r>
              <w:t>Prof. Malea Bianca</w:t>
            </w:r>
          </w:p>
          <w:p w:rsidR="009720E7" w:rsidRDefault="009720E7" w:rsidP="006E0DF2">
            <w:r>
              <w:t>Prof. Şoie Aurica</w:t>
            </w:r>
          </w:p>
          <w:p w:rsidR="009720E7" w:rsidRDefault="009720E7" w:rsidP="006E0DF2">
            <w:r>
              <w:t>Prof. Herban Petru</w:t>
            </w:r>
          </w:p>
          <w:p w:rsidR="009720E7" w:rsidRPr="00F45437" w:rsidRDefault="009720E7" w:rsidP="006E0DF2">
            <w:r>
              <w:t>Prof. Lunkan Florin</w:t>
            </w:r>
          </w:p>
        </w:tc>
        <w:tc>
          <w:tcPr>
            <w:tcW w:w="2552" w:type="dxa"/>
            <w:vAlign w:val="center"/>
          </w:tcPr>
          <w:p w:rsidR="009720E7" w:rsidRDefault="009720E7" w:rsidP="006E0DF2">
            <w:r>
              <w:t>Clasa a VII</w:t>
            </w:r>
            <w:r w:rsidRPr="00F45437">
              <w:t xml:space="preserve">-a </w:t>
            </w:r>
            <w:r>
              <w:t>A</w:t>
            </w:r>
          </w:p>
          <w:p w:rsidR="009720E7" w:rsidRDefault="009720E7" w:rsidP="006E0DF2">
            <w:r>
              <w:t>Clasa a VIII</w:t>
            </w:r>
            <w:r w:rsidRPr="00F45437">
              <w:t xml:space="preserve">-a </w:t>
            </w:r>
            <w:r>
              <w:t>B</w:t>
            </w:r>
          </w:p>
          <w:p w:rsidR="009720E7" w:rsidRPr="00F45437" w:rsidRDefault="009720E7" w:rsidP="006E0DF2"/>
        </w:tc>
        <w:tc>
          <w:tcPr>
            <w:tcW w:w="2693" w:type="dxa"/>
            <w:vAlign w:val="center"/>
          </w:tcPr>
          <w:p w:rsidR="009720E7" w:rsidRPr="00F45437" w:rsidRDefault="009720E7" w:rsidP="00F45437">
            <w:r>
              <w:t>Clubul şcolii</w:t>
            </w:r>
          </w:p>
        </w:tc>
      </w:tr>
      <w:tr w:rsidR="009720E7" w:rsidRPr="00F45437" w:rsidTr="00F45437">
        <w:tc>
          <w:tcPr>
            <w:tcW w:w="1864" w:type="dxa"/>
            <w:vMerge w:val="restart"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  <w:r w:rsidRPr="00F45437">
              <w:rPr>
                <w:b/>
              </w:rPr>
              <w:t>JOI</w:t>
            </w:r>
          </w:p>
          <w:p w:rsidR="009720E7" w:rsidRPr="00F45437" w:rsidRDefault="009720E7" w:rsidP="00C773B2">
            <w:pPr>
              <w:jc w:val="center"/>
              <w:rPr>
                <w:b/>
              </w:rPr>
            </w:pPr>
            <w:r w:rsidRPr="00F45437">
              <w:rPr>
                <w:b/>
              </w:rPr>
              <w:t>09 aprilie 2015</w:t>
            </w:r>
          </w:p>
        </w:tc>
        <w:tc>
          <w:tcPr>
            <w:tcW w:w="3135" w:type="dxa"/>
            <w:vAlign w:val="center"/>
          </w:tcPr>
          <w:p w:rsidR="009720E7" w:rsidRPr="00F45437" w:rsidRDefault="009720E7" w:rsidP="00584F6A">
            <w:pPr>
              <w:jc w:val="center"/>
              <w:rPr>
                <w:b/>
              </w:rPr>
            </w:pPr>
            <w:r w:rsidRPr="00F45437">
              <w:rPr>
                <w:b/>
              </w:rPr>
              <w:t>Tradiţii şi obiceiuri de Paşte</w:t>
            </w:r>
          </w:p>
          <w:p w:rsidR="009720E7" w:rsidRPr="00F45437" w:rsidRDefault="009720E7" w:rsidP="00584F6A">
            <w:pPr>
              <w:jc w:val="center"/>
              <w:rPr>
                <w:b/>
              </w:rPr>
            </w:pPr>
            <w:r w:rsidRPr="00F45437">
              <w:rPr>
                <w:b/>
              </w:rPr>
              <w:t>- prezentare PPT</w:t>
            </w:r>
          </w:p>
          <w:p w:rsidR="009720E7" w:rsidRPr="00F45437" w:rsidRDefault="009720E7" w:rsidP="00584F6A">
            <w:pPr>
              <w:jc w:val="center"/>
              <w:rPr>
                <w:b/>
              </w:rPr>
            </w:pPr>
            <w:r w:rsidRPr="00F45437">
              <w:rPr>
                <w:b/>
              </w:rPr>
              <w:t>- ateliere de lucru : felicitări</w:t>
            </w:r>
          </w:p>
          <w:p w:rsidR="009720E7" w:rsidRPr="00F45437" w:rsidRDefault="009720E7" w:rsidP="00584F6A">
            <w:pPr>
              <w:jc w:val="center"/>
              <w:rPr>
                <w:b/>
              </w:rPr>
            </w:pPr>
          </w:p>
        </w:tc>
        <w:tc>
          <w:tcPr>
            <w:tcW w:w="3243" w:type="dxa"/>
            <w:vAlign w:val="center"/>
          </w:tcPr>
          <w:p w:rsidR="009720E7" w:rsidRPr="00F45437" w:rsidRDefault="009720E7" w:rsidP="007A2045">
            <w:r>
              <w:t xml:space="preserve">Înv. </w:t>
            </w:r>
            <w:r w:rsidRPr="00F45437">
              <w:t>Popescu  Adela</w:t>
            </w:r>
          </w:p>
          <w:p w:rsidR="009720E7" w:rsidRDefault="009720E7" w:rsidP="007A2045">
            <w:r>
              <w:t xml:space="preserve">Înv. </w:t>
            </w:r>
            <w:r w:rsidRPr="00F45437">
              <w:t>Lukács  Diana</w:t>
            </w:r>
          </w:p>
          <w:p w:rsidR="009720E7" w:rsidRPr="00F45437" w:rsidRDefault="009720E7" w:rsidP="007A2045"/>
        </w:tc>
        <w:tc>
          <w:tcPr>
            <w:tcW w:w="2552" w:type="dxa"/>
            <w:vAlign w:val="center"/>
          </w:tcPr>
          <w:p w:rsidR="009720E7" w:rsidRPr="00F45437" w:rsidRDefault="009720E7" w:rsidP="00F45437">
            <w:pPr>
              <w:rPr>
                <w:lang w:val="ro-RO"/>
              </w:rPr>
            </w:pPr>
            <w:r w:rsidRPr="00F45437">
              <w:t xml:space="preserve">Elevii claselor pregatitoare A </w:t>
            </w:r>
            <w:r w:rsidRPr="00F45437">
              <w:rPr>
                <w:lang w:val="ro-RO"/>
              </w:rPr>
              <w:t>şi B</w:t>
            </w:r>
          </w:p>
        </w:tc>
        <w:tc>
          <w:tcPr>
            <w:tcW w:w="2693" w:type="dxa"/>
            <w:vAlign w:val="center"/>
          </w:tcPr>
          <w:p w:rsidR="009720E7" w:rsidRPr="00F45437" w:rsidRDefault="009720E7" w:rsidP="00F45437">
            <w:pPr>
              <w:pStyle w:val="ListParagraph"/>
              <w:numPr>
                <w:ilvl w:val="0"/>
                <w:numId w:val="2"/>
              </w:numPr>
              <w:ind w:left="175" w:hanging="175"/>
            </w:pPr>
            <w:r w:rsidRPr="00F45437">
              <w:t>colaje, tablouri cu tematică pascală</w:t>
            </w: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F45437" w:rsidRDefault="009720E7" w:rsidP="00584F6A">
            <w:pPr>
              <w:jc w:val="center"/>
              <w:rPr>
                <w:b/>
              </w:rPr>
            </w:pPr>
            <w:r w:rsidRPr="00F45437">
              <w:rPr>
                <w:b/>
              </w:rPr>
              <w:t>“ Vizită la Castelul Corvinilor”</w:t>
            </w:r>
          </w:p>
        </w:tc>
        <w:tc>
          <w:tcPr>
            <w:tcW w:w="3243" w:type="dxa"/>
            <w:vAlign w:val="center"/>
          </w:tcPr>
          <w:p w:rsidR="009720E7" w:rsidRPr="00F45437" w:rsidRDefault="009720E7" w:rsidP="007A2045">
            <w:pPr>
              <w:rPr>
                <w:lang w:val="ro-RO"/>
              </w:rPr>
            </w:pPr>
            <w:r w:rsidRPr="00F45437">
              <w:t xml:space="preserve">Prof. </w:t>
            </w:r>
            <w:r w:rsidRPr="00F45437">
              <w:rPr>
                <w:lang w:val="ro-RO"/>
              </w:rPr>
              <w:t xml:space="preserve">înv. Primar: </w:t>
            </w:r>
          </w:p>
          <w:p w:rsidR="009720E7" w:rsidRPr="00F45437" w:rsidRDefault="009720E7" w:rsidP="007A2045">
            <w:r w:rsidRPr="00F45437">
              <w:rPr>
                <w:lang w:val="ro-RO"/>
              </w:rPr>
              <w:t>Iluca Simona</w:t>
            </w:r>
            <w:r w:rsidRPr="00F45437">
              <w:t xml:space="preserve">  </w:t>
            </w:r>
          </w:p>
          <w:p w:rsidR="009720E7" w:rsidRPr="00F45437" w:rsidRDefault="009720E7" w:rsidP="007A2045">
            <w:pPr>
              <w:rPr>
                <w:lang w:val="ro-RO"/>
              </w:rPr>
            </w:pPr>
            <w:r w:rsidRPr="00F45437">
              <w:t>Kiss Maria</w:t>
            </w:r>
            <w:r w:rsidRPr="00F45437">
              <w:rPr>
                <w:lang w:val="ro-RO"/>
              </w:rPr>
              <w:t xml:space="preserve"> </w:t>
            </w:r>
          </w:p>
          <w:p w:rsidR="009720E7" w:rsidRPr="00F45437" w:rsidRDefault="009720E7" w:rsidP="007A2045">
            <w:pPr>
              <w:rPr>
                <w:lang w:val="ro-RO"/>
              </w:rPr>
            </w:pPr>
            <w:r w:rsidRPr="00F45437">
              <w:rPr>
                <w:lang w:val="ro-RO"/>
              </w:rPr>
              <w:t>Popa Liliana,</w:t>
            </w:r>
          </w:p>
          <w:p w:rsidR="009720E7" w:rsidRPr="00F45437" w:rsidRDefault="009720E7" w:rsidP="007A2045">
            <w:r w:rsidRPr="00F45437">
              <w:t>Serban Domnica</w:t>
            </w:r>
          </w:p>
          <w:p w:rsidR="009720E7" w:rsidRPr="00F45437" w:rsidRDefault="009720E7" w:rsidP="007A2045">
            <w:r>
              <w:t>Prof. Andreescu Ioan</w:t>
            </w:r>
          </w:p>
        </w:tc>
        <w:tc>
          <w:tcPr>
            <w:tcW w:w="2552" w:type="dxa"/>
            <w:vAlign w:val="center"/>
          </w:tcPr>
          <w:p w:rsidR="009720E7" w:rsidRPr="00F45437" w:rsidRDefault="009720E7" w:rsidP="00F45437">
            <w:r w:rsidRPr="00F45437">
              <w:t>Clasa a I-a A</w:t>
            </w:r>
          </w:p>
          <w:p w:rsidR="009720E7" w:rsidRPr="00F45437" w:rsidRDefault="009720E7" w:rsidP="00F45437">
            <w:r w:rsidRPr="00F45437">
              <w:t xml:space="preserve">Clasa a I-a B </w:t>
            </w:r>
          </w:p>
          <w:p w:rsidR="009720E7" w:rsidRPr="00F45437" w:rsidRDefault="009720E7" w:rsidP="00F45437">
            <w:r w:rsidRPr="00F45437">
              <w:t>Clasa a IV-a A</w:t>
            </w:r>
          </w:p>
          <w:p w:rsidR="009720E7" w:rsidRPr="00F45437" w:rsidRDefault="009720E7" w:rsidP="00F45437">
            <w:r w:rsidRPr="00F45437">
              <w:t>Clasa a IV-a B</w:t>
            </w:r>
          </w:p>
        </w:tc>
        <w:tc>
          <w:tcPr>
            <w:tcW w:w="2693" w:type="dxa"/>
            <w:vAlign w:val="center"/>
          </w:tcPr>
          <w:p w:rsidR="009720E7" w:rsidRPr="00F45437" w:rsidRDefault="009720E7" w:rsidP="00F45437">
            <w:r w:rsidRPr="00F45437">
              <w:rPr>
                <w:lang w:val="es-ES"/>
              </w:rPr>
              <w:t>-realizarea unui album cu imagini şi texte în urma acestei vizite</w:t>
            </w: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F45437" w:rsidRDefault="009720E7" w:rsidP="00584F6A">
            <w:pPr>
              <w:jc w:val="center"/>
              <w:rPr>
                <w:b/>
              </w:rPr>
            </w:pPr>
            <w:r>
              <w:rPr>
                <w:b/>
              </w:rPr>
              <w:t>Repere istorice: “ Vizită la Castelul Corvinilor”</w:t>
            </w:r>
          </w:p>
        </w:tc>
        <w:tc>
          <w:tcPr>
            <w:tcW w:w="3243" w:type="dxa"/>
            <w:vAlign w:val="center"/>
          </w:tcPr>
          <w:p w:rsidR="009720E7" w:rsidRDefault="009720E7" w:rsidP="006E0DF2">
            <w:pPr>
              <w:rPr>
                <w:lang w:val="ro-RO"/>
              </w:rPr>
            </w:pPr>
            <w:r w:rsidRPr="00ED018F">
              <w:t xml:space="preserve">Prof. </w:t>
            </w:r>
            <w:r>
              <w:rPr>
                <w:lang w:val="ro-RO"/>
              </w:rPr>
              <w:t>înv.p</w:t>
            </w:r>
            <w:r w:rsidRPr="00ED018F">
              <w:rPr>
                <w:lang w:val="ro-RO"/>
              </w:rPr>
              <w:t>rimar</w:t>
            </w:r>
          </w:p>
          <w:p w:rsidR="009720E7" w:rsidRDefault="009720E7" w:rsidP="006E0DF2">
            <w:r w:rsidRPr="00ED018F">
              <w:rPr>
                <w:lang w:val="ro-RO"/>
              </w:rPr>
              <w:t>Talpoş Nadia- Terezia</w:t>
            </w:r>
            <w:r w:rsidRPr="00ED018F">
              <w:t xml:space="preserve"> </w:t>
            </w:r>
          </w:p>
          <w:p w:rsidR="009720E7" w:rsidRPr="00ED018F" w:rsidRDefault="009720E7" w:rsidP="006E0DF2">
            <w:r>
              <w:t>Doţiu Marcela</w:t>
            </w:r>
          </w:p>
          <w:p w:rsidR="009720E7" w:rsidRPr="00F45437" w:rsidRDefault="009720E7" w:rsidP="006E0DF2"/>
        </w:tc>
        <w:tc>
          <w:tcPr>
            <w:tcW w:w="2552" w:type="dxa"/>
            <w:vAlign w:val="center"/>
          </w:tcPr>
          <w:p w:rsidR="009720E7" w:rsidRPr="00F45437" w:rsidRDefault="009720E7" w:rsidP="006E0DF2">
            <w:r w:rsidRPr="00F45437">
              <w:t>Clasa a I</w:t>
            </w:r>
            <w:r>
              <w:t>I</w:t>
            </w:r>
            <w:r w:rsidRPr="00F45437">
              <w:t>-a A</w:t>
            </w:r>
          </w:p>
          <w:p w:rsidR="009720E7" w:rsidRPr="00F45437" w:rsidRDefault="009720E7" w:rsidP="006E0DF2">
            <w:r w:rsidRPr="00F45437">
              <w:t>Clasa a I</w:t>
            </w:r>
            <w:r>
              <w:t>I</w:t>
            </w:r>
            <w:r w:rsidRPr="00F45437">
              <w:t xml:space="preserve">-a B </w:t>
            </w:r>
          </w:p>
          <w:p w:rsidR="009720E7" w:rsidRPr="00F45437" w:rsidRDefault="009720E7" w:rsidP="006E0DF2"/>
        </w:tc>
        <w:tc>
          <w:tcPr>
            <w:tcW w:w="2693" w:type="dxa"/>
            <w:vAlign w:val="center"/>
          </w:tcPr>
          <w:p w:rsidR="009720E7" w:rsidRPr="00F45437" w:rsidRDefault="009720E7" w:rsidP="00F45437">
            <w:pPr>
              <w:rPr>
                <w:lang w:val="es-ES"/>
              </w:rPr>
            </w:pPr>
            <w:r w:rsidRPr="00ED018F">
              <w:rPr>
                <w:lang w:val="es-ES"/>
              </w:rPr>
              <w:t>-</w:t>
            </w:r>
            <w:r>
              <w:rPr>
                <w:lang w:val="es-ES"/>
              </w:rPr>
              <w:t>realizarea unui album cu</w:t>
            </w:r>
            <w:r w:rsidRPr="00ED018F">
              <w:rPr>
                <w:lang w:val="es-ES"/>
              </w:rPr>
              <w:t xml:space="preserve"> imagini ş</w:t>
            </w:r>
            <w:r>
              <w:rPr>
                <w:lang w:val="es-ES"/>
              </w:rPr>
              <w:t>i texte în urma acestei vizite</w:t>
            </w: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3B63E7" w:rsidRDefault="009720E7" w:rsidP="00584F6A">
            <w:pPr>
              <w:jc w:val="center"/>
              <w:rPr>
                <w:b/>
                <w:lang w:val="ro-RO"/>
              </w:rPr>
            </w:pPr>
            <w:r w:rsidRPr="003B63E7">
              <w:rPr>
                <w:b/>
                <w:lang w:val="ro-RO"/>
              </w:rPr>
              <w:t>”Minte sănătoasă în corp sănătos ”</w:t>
            </w:r>
          </w:p>
          <w:p w:rsidR="009720E7" w:rsidRPr="00F45437" w:rsidRDefault="009720E7" w:rsidP="00584F6A">
            <w:pPr>
              <w:jc w:val="center"/>
              <w:rPr>
                <w:b/>
              </w:rPr>
            </w:pPr>
            <w:r w:rsidRPr="003B63E7">
              <w:t>-educaţie pentru sănătate şi stil de viaţă sănătos-</w:t>
            </w:r>
          </w:p>
        </w:tc>
        <w:tc>
          <w:tcPr>
            <w:tcW w:w="3243" w:type="dxa"/>
            <w:vAlign w:val="center"/>
          </w:tcPr>
          <w:p w:rsidR="009720E7" w:rsidRPr="002D51BA" w:rsidRDefault="009720E7" w:rsidP="006E0DF2">
            <w:pPr>
              <w:rPr>
                <w:lang w:val="ro-RO"/>
              </w:rPr>
            </w:pPr>
            <w:r w:rsidRPr="002D51BA">
              <w:rPr>
                <w:lang w:val="ro-RO"/>
              </w:rPr>
              <w:t>Înv. Mureşan Lucia</w:t>
            </w:r>
          </w:p>
          <w:p w:rsidR="009720E7" w:rsidRPr="002D51BA" w:rsidRDefault="009720E7" w:rsidP="006E0DF2">
            <w:pPr>
              <w:rPr>
                <w:lang w:val="ro-RO"/>
              </w:rPr>
            </w:pPr>
            <w:r w:rsidRPr="002D51BA">
              <w:rPr>
                <w:lang w:val="ro-RO"/>
              </w:rPr>
              <w:t>Înv. Rus Magdalina</w:t>
            </w:r>
          </w:p>
          <w:p w:rsidR="009720E7" w:rsidRPr="002D51BA" w:rsidRDefault="009720E7" w:rsidP="00347B50">
            <w:pPr>
              <w:rPr>
                <w:lang w:val="ro-RO"/>
              </w:rPr>
            </w:pPr>
            <w:r>
              <w:rPr>
                <w:lang w:val="ro-RO"/>
              </w:rPr>
              <w:t>Prof. Kroutil Nicolae</w:t>
            </w:r>
          </w:p>
          <w:p w:rsidR="009720E7" w:rsidRPr="00F45437" w:rsidRDefault="009720E7" w:rsidP="006E0DF2"/>
        </w:tc>
        <w:tc>
          <w:tcPr>
            <w:tcW w:w="2552" w:type="dxa"/>
            <w:vAlign w:val="center"/>
          </w:tcPr>
          <w:p w:rsidR="009720E7" w:rsidRPr="00F45437" w:rsidRDefault="009720E7" w:rsidP="006E0DF2">
            <w:r w:rsidRPr="00F45437">
              <w:t>Clasa a I</w:t>
            </w:r>
            <w:r>
              <w:t>II</w:t>
            </w:r>
            <w:r w:rsidRPr="00F45437">
              <w:t>-a A</w:t>
            </w:r>
          </w:p>
          <w:p w:rsidR="009720E7" w:rsidRPr="00F45437" w:rsidRDefault="009720E7" w:rsidP="006E0DF2">
            <w:r w:rsidRPr="00F45437">
              <w:t>Clasa a I</w:t>
            </w:r>
            <w:r>
              <w:t>II</w:t>
            </w:r>
            <w:r w:rsidRPr="00F45437">
              <w:t xml:space="preserve">-a B </w:t>
            </w:r>
          </w:p>
          <w:p w:rsidR="009720E7" w:rsidRPr="00F45437" w:rsidRDefault="009720E7" w:rsidP="006E0DF2"/>
        </w:tc>
        <w:tc>
          <w:tcPr>
            <w:tcW w:w="2693" w:type="dxa"/>
            <w:vAlign w:val="center"/>
          </w:tcPr>
          <w:p w:rsidR="009720E7" w:rsidRPr="00F45437" w:rsidRDefault="009720E7" w:rsidP="00F45437">
            <w:pPr>
              <w:rPr>
                <w:lang w:val="es-ES"/>
              </w:rPr>
            </w:pP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727493" w:rsidRDefault="009720E7" w:rsidP="00584F6A">
            <w:pPr>
              <w:jc w:val="center"/>
              <w:rPr>
                <w:b/>
              </w:rPr>
            </w:pPr>
            <w:r w:rsidRPr="00727493">
              <w:rPr>
                <w:b/>
                <w:lang w:val="ro-RO"/>
              </w:rPr>
              <w:t>Scenetele copilăriei: lumea lui I.L. Caragiale</w:t>
            </w:r>
          </w:p>
        </w:tc>
        <w:tc>
          <w:tcPr>
            <w:tcW w:w="3243" w:type="dxa"/>
            <w:vAlign w:val="center"/>
          </w:tcPr>
          <w:p w:rsidR="009720E7" w:rsidRDefault="009720E7" w:rsidP="00905230">
            <w:pPr>
              <w:rPr>
                <w:lang w:val="ro-RO"/>
              </w:rPr>
            </w:pPr>
            <w:r>
              <w:rPr>
                <w:lang w:val="ro-RO"/>
              </w:rPr>
              <w:t>Prof. Praporgescu Mioara</w:t>
            </w:r>
          </w:p>
          <w:p w:rsidR="009720E7" w:rsidRDefault="009720E7" w:rsidP="006E0DF2">
            <w:pPr>
              <w:rPr>
                <w:lang w:val="ro-RO"/>
              </w:rPr>
            </w:pPr>
            <w:r>
              <w:t xml:space="preserve">Prof. </w:t>
            </w:r>
            <w:r>
              <w:rPr>
                <w:lang w:val="ro-RO"/>
              </w:rPr>
              <w:t>Roşculeţ Didina</w:t>
            </w:r>
          </w:p>
          <w:p w:rsidR="009720E7" w:rsidRDefault="009720E7" w:rsidP="00325526">
            <w:r>
              <w:t>Prof. Ciuculesc Daniela</w:t>
            </w:r>
          </w:p>
          <w:p w:rsidR="009720E7" w:rsidRPr="00F45437" w:rsidRDefault="009720E7" w:rsidP="006E0DF2"/>
        </w:tc>
        <w:tc>
          <w:tcPr>
            <w:tcW w:w="2552" w:type="dxa"/>
            <w:vAlign w:val="center"/>
          </w:tcPr>
          <w:p w:rsidR="009720E7" w:rsidRPr="00F45437" w:rsidRDefault="009720E7" w:rsidP="006E0DF2">
            <w:r w:rsidRPr="00F45437">
              <w:t xml:space="preserve">Clasa a V-a </w:t>
            </w:r>
            <w:r>
              <w:t>A</w:t>
            </w:r>
          </w:p>
          <w:p w:rsidR="009720E7" w:rsidRPr="00F45437" w:rsidRDefault="009720E7" w:rsidP="006E0DF2"/>
        </w:tc>
        <w:tc>
          <w:tcPr>
            <w:tcW w:w="2693" w:type="dxa"/>
            <w:vAlign w:val="center"/>
          </w:tcPr>
          <w:p w:rsidR="009720E7" w:rsidRPr="00F45437" w:rsidRDefault="009720E7" w:rsidP="00F45437">
            <w:r>
              <w:t>Diplome de excelenţă. Poze</w:t>
            </w: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394A0C" w:rsidRDefault="009720E7" w:rsidP="00584F6A">
            <w:pPr>
              <w:jc w:val="center"/>
              <w:rPr>
                <w:b/>
                <w:lang w:val="ro-RO"/>
              </w:rPr>
            </w:pPr>
            <w:r w:rsidRPr="00394A0C">
              <w:rPr>
                <w:b/>
                <w:lang w:val="it-IT"/>
              </w:rPr>
              <w:t>S</w:t>
            </w:r>
            <w:r w:rsidRPr="00394A0C">
              <w:rPr>
                <w:b/>
                <w:lang w:val="ro-RO"/>
              </w:rPr>
              <w:t>ă ne cunoaştem patria</w:t>
            </w:r>
          </w:p>
          <w:p w:rsidR="009720E7" w:rsidRPr="00F45437" w:rsidRDefault="009720E7" w:rsidP="00584F6A">
            <w:pPr>
              <w:jc w:val="center"/>
              <w:rPr>
                <w:b/>
              </w:rPr>
            </w:pPr>
            <w:r w:rsidRPr="00394A0C">
              <w:rPr>
                <w:b/>
                <w:lang w:val="it-IT"/>
              </w:rPr>
              <w:t>Deva-excursie tematica</w:t>
            </w:r>
          </w:p>
        </w:tc>
        <w:tc>
          <w:tcPr>
            <w:tcW w:w="3243" w:type="dxa"/>
            <w:vAlign w:val="center"/>
          </w:tcPr>
          <w:p w:rsidR="009720E7" w:rsidRDefault="009720E7" w:rsidP="006E0DF2">
            <w:r>
              <w:t>Prof. Zaharia Klara</w:t>
            </w:r>
          </w:p>
          <w:p w:rsidR="009720E7" w:rsidRDefault="009720E7" w:rsidP="006E0DF2">
            <w:r>
              <w:t xml:space="preserve">Prof. Oprişan Mihaela </w:t>
            </w:r>
          </w:p>
          <w:p w:rsidR="009720E7" w:rsidRDefault="009720E7" w:rsidP="006E0DF2">
            <w:r>
              <w:t>Prof. Stîngă Delia</w:t>
            </w:r>
          </w:p>
          <w:p w:rsidR="009720E7" w:rsidRPr="00F45437" w:rsidRDefault="009720E7" w:rsidP="006E0DF2">
            <w:r>
              <w:t>Prof. Nicolae Sorina</w:t>
            </w:r>
          </w:p>
        </w:tc>
        <w:tc>
          <w:tcPr>
            <w:tcW w:w="2552" w:type="dxa"/>
            <w:vAlign w:val="center"/>
          </w:tcPr>
          <w:p w:rsidR="009720E7" w:rsidRPr="00F45437" w:rsidRDefault="009720E7" w:rsidP="006E0DF2">
            <w:r>
              <w:t>Clasa a VI-a A</w:t>
            </w:r>
          </w:p>
          <w:p w:rsidR="009720E7" w:rsidRPr="00F45437" w:rsidRDefault="009720E7" w:rsidP="006E0DF2">
            <w:r>
              <w:t>Clasa a VI-a D</w:t>
            </w:r>
          </w:p>
          <w:p w:rsidR="009720E7" w:rsidRPr="00F45437" w:rsidRDefault="009720E7" w:rsidP="006E0DF2">
            <w:r>
              <w:t>Clasa a VII-a B</w:t>
            </w:r>
          </w:p>
          <w:p w:rsidR="009720E7" w:rsidRPr="00F45437" w:rsidRDefault="009720E7" w:rsidP="006E0DF2"/>
        </w:tc>
        <w:tc>
          <w:tcPr>
            <w:tcW w:w="2693" w:type="dxa"/>
            <w:vAlign w:val="center"/>
          </w:tcPr>
          <w:p w:rsidR="009720E7" w:rsidRPr="000406CD" w:rsidRDefault="009720E7" w:rsidP="00394A0C">
            <w:pPr>
              <w:jc w:val="center"/>
            </w:pPr>
            <w:r w:rsidRPr="000406CD">
              <w:t>Album foto</w:t>
            </w:r>
          </w:p>
          <w:p w:rsidR="009720E7" w:rsidRPr="00F45437" w:rsidRDefault="009720E7" w:rsidP="00F45437"/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F45437" w:rsidRDefault="009720E7" w:rsidP="00584F6A">
            <w:pPr>
              <w:jc w:val="center"/>
              <w:rPr>
                <w:b/>
              </w:rPr>
            </w:pPr>
            <w:r w:rsidRPr="00727493">
              <w:rPr>
                <w:b/>
                <w:lang w:val="ro-RO"/>
              </w:rPr>
              <w:t>Scenetele copilăriei: lumea lui I.L. Caragiale</w:t>
            </w:r>
          </w:p>
        </w:tc>
        <w:tc>
          <w:tcPr>
            <w:tcW w:w="3243" w:type="dxa"/>
            <w:vAlign w:val="center"/>
          </w:tcPr>
          <w:p w:rsidR="009720E7" w:rsidRDefault="009720E7" w:rsidP="006E0DF2">
            <w:r>
              <w:t>Prof. Ispravnic Monica</w:t>
            </w:r>
          </w:p>
          <w:p w:rsidR="009720E7" w:rsidRDefault="009720E7" w:rsidP="006E0DF2">
            <w:pPr>
              <w:rPr>
                <w:lang w:val="ro-RO"/>
              </w:rPr>
            </w:pPr>
            <w:r>
              <w:rPr>
                <w:lang w:val="ro-RO"/>
              </w:rPr>
              <w:t>Prof. Praporgescu Mioara</w:t>
            </w:r>
          </w:p>
          <w:p w:rsidR="009720E7" w:rsidRPr="00F45437" w:rsidRDefault="009720E7" w:rsidP="00981F27">
            <w:r>
              <w:t xml:space="preserve">Prof. </w:t>
            </w:r>
            <w:r>
              <w:rPr>
                <w:lang w:val="ro-RO"/>
              </w:rPr>
              <w:t>Roşculeţ Didina</w:t>
            </w:r>
          </w:p>
          <w:p w:rsidR="009720E7" w:rsidRDefault="009720E7" w:rsidP="00325526">
            <w:r>
              <w:t>Prof. Ciuculesc Daniela</w:t>
            </w:r>
          </w:p>
          <w:p w:rsidR="009720E7" w:rsidRPr="00F45437" w:rsidRDefault="009720E7" w:rsidP="006E0DF2"/>
        </w:tc>
        <w:tc>
          <w:tcPr>
            <w:tcW w:w="2552" w:type="dxa"/>
            <w:vAlign w:val="center"/>
          </w:tcPr>
          <w:p w:rsidR="009720E7" w:rsidRDefault="009720E7" w:rsidP="006E0DF2">
            <w:r w:rsidRPr="00F45437">
              <w:t xml:space="preserve">Clasa a VIII-a </w:t>
            </w:r>
            <w:r>
              <w:t>A</w:t>
            </w:r>
          </w:p>
          <w:p w:rsidR="009720E7" w:rsidRPr="00F45437" w:rsidRDefault="009720E7" w:rsidP="00981F27"/>
        </w:tc>
        <w:tc>
          <w:tcPr>
            <w:tcW w:w="2693" w:type="dxa"/>
            <w:vAlign w:val="center"/>
          </w:tcPr>
          <w:p w:rsidR="009720E7" w:rsidRPr="00F45437" w:rsidRDefault="009720E7" w:rsidP="00F45437">
            <w:r>
              <w:t>Diplome de excelenţă. Poze</w:t>
            </w: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B64973" w:rsidRDefault="009720E7" w:rsidP="00584F6A">
            <w:pPr>
              <w:jc w:val="center"/>
              <w:rPr>
                <w:b/>
                <w:lang w:val="ro-RO"/>
              </w:rPr>
            </w:pPr>
            <w:r w:rsidRPr="00B64973">
              <w:rPr>
                <w:b/>
                <w:lang w:val="ro-RO"/>
              </w:rPr>
              <w:t>Jocuri si logica</w:t>
            </w:r>
          </w:p>
        </w:tc>
        <w:tc>
          <w:tcPr>
            <w:tcW w:w="3243" w:type="dxa"/>
            <w:vAlign w:val="center"/>
          </w:tcPr>
          <w:p w:rsidR="009720E7" w:rsidRDefault="009720E7" w:rsidP="008276D4">
            <w:r>
              <w:t>Prof. Malea Bianca</w:t>
            </w:r>
          </w:p>
          <w:p w:rsidR="009720E7" w:rsidRDefault="009720E7" w:rsidP="008276D4">
            <w:r>
              <w:t>Prof. Şoie Aurica</w:t>
            </w:r>
          </w:p>
          <w:p w:rsidR="009720E7" w:rsidRDefault="009720E7" w:rsidP="008276D4">
            <w:r>
              <w:t>Prof. Herban Petru</w:t>
            </w:r>
          </w:p>
          <w:p w:rsidR="009720E7" w:rsidRPr="00F45437" w:rsidRDefault="009720E7" w:rsidP="008276D4">
            <w:r>
              <w:t>Prof. Lunkan Florin</w:t>
            </w:r>
          </w:p>
        </w:tc>
        <w:tc>
          <w:tcPr>
            <w:tcW w:w="2552" w:type="dxa"/>
            <w:vAlign w:val="center"/>
          </w:tcPr>
          <w:p w:rsidR="009720E7" w:rsidRDefault="009720E7" w:rsidP="006E0DF2">
            <w:r>
              <w:t>Clasa a VII</w:t>
            </w:r>
            <w:r w:rsidRPr="00F45437">
              <w:t xml:space="preserve">-a </w:t>
            </w:r>
            <w:r>
              <w:t>A</w:t>
            </w:r>
          </w:p>
          <w:p w:rsidR="009720E7" w:rsidRDefault="009720E7" w:rsidP="006E0DF2">
            <w:r>
              <w:t>Clasa a VIII</w:t>
            </w:r>
            <w:r w:rsidRPr="00F45437">
              <w:t xml:space="preserve">-a </w:t>
            </w:r>
            <w:r>
              <w:t>B</w:t>
            </w:r>
          </w:p>
          <w:p w:rsidR="009720E7" w:rsidRPr="00F45437" w:rsidRDefault="009720E7" w:rsidP="006E0DF2"/>
        </w:tc>
        <w:tc>
          <w:tcPr>
            <w:tcW w:w="2693" w:type="dxa"/>
            <w:vAlign w:val="center"/>
          </w:tcPr>
          <w:p w:rsidR="009720E7" w:rsidRDefault="009720E7" w:rsidP="00F45437"/>
        </w:tc>
      </w:tr>
      <w:tr w:rsidR="009720E7" w:rsidRPr="00F45437" w:rsidTr="00F45437">
        <w:tc>
          <w:tcPr>
            <w:tcW w:w="1864" w:type="dxa"/>
            <w:vMerge w:val="restart"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  <w:r w:rsidRPr="00F45437">
              <w:rPr>
                <w:b/>
              </w:rPr>
              <w:t>VINERI</w:t>
            </w:r>
          </w:p>
          <w:p w:rsidR="009720E7" w:rsidRPr="00F45437" w:rsidRDefault="009720E7" w:rsidP="00C773B2">
            <w:pPr>
              <w:jc w:val="center"/>
              <w:rPr>
                <w:b/>
              </w:rPr>
            </w:pPr>
            <w:r w:rsidRPr="00F45437">
              <w:rPr>
                <w:b/>
              </w:rPr>
              <w:t>10 aprilie 2015</w:t>
            </w:r>
          </w:p>
        </w:tc>
        <w:tc>
          <w:tcPr>
            <w:tcW w:w="3135" w:type="dxa"/>
            <w:vAlign w:val="center"/>
          </w:tcPr>
          <w:p w:rsidR="009720E7" w:rsidRPr="00F45437" w:rsidRDefault="009720E7" w:rsidP="00584F6A">
            <w:pPr>
              <w:jc w:val="center"/>
              <w:rPr>
                <w:b/>
              </w:rPr>
            </w:pPr>
            <w:r w:rsidRPr="00F45437">
              <w:rPr>
                <w:b/>
              </w:rPr>
              <w:t>Drumeţie în împrejurimile şcolii –</w:t>
            </w:r>
          </w:p>
          <w:p w:rsidR="009720E7" w:rsidRPr="00F45437" w:rsidRDefault="009720E7" w:rsidP="00584F6A">
            <w:pPr>
              <w:jc w:val="center"/>
              <w:rPr>
                <w:b/>
              </w:rPr>
            </w:pPr>
            <w:r w:rsidRPr="00F45437">
              <w:rPr>
                <w:b/>
              </w:rPr>
              <w:t>Pădurea Chizid</w:t>
            </w:r>
          </w:p>
        </w:tc>
        <w:tc>
          <w:tcPr>
            <w:tcW w:w="3243" w:type="dxa"/>
            <w:vAlign w:val="center"/>
          </w:tcPr>
          <w:p w:rsidR="009720E7" w:rsidRPr="00F45437" w:rsidRDefault="009720E7" w:rsidP="007A2045">
            <w:r>
              <w:t xml:space="preserve">Înv. </w:t>
            </w:r>
            <w:r w:rsidRPr="00F45437">
              <w:t>Popescu  Adela</w:t>
            </w:r>
          </w:p>
          <w:p w:rsidR="009720E7" w:rsidRDefault="009720E7" w:rsidP="007A2045">
            <w:r>
              <w:t xml:space="preserve">Înv. </w:t>
            </w:r>
            <w:r w:rsidRPr="00F45437">
              <w:t>Lukács  Diana</w:t>
            </w:r>
          </w:p>
          <w:p w:rsidR="009720E7" w:rsidRPr="00F45437" w:rsidRDefault="009720E7" w:rsidP="007A2045"/>
        </w:tc>
        <w:tc>
          <w:tcPr>
            <w:tcW w:w="2552" w:type="dxa"/>
            <w:vAlign w:val="center"/>
          </w:tcPr>
          <w:p w:rsidR="009720E7" w:rsidRPr="00F45437" w:rsidRDefault="009720E7" w:rsidP="00F45437">
            <w:pPr>
              <w:rPr>
                <w:lang w:val="ro-RO"/>
              </w:rPr>
            </w:pPr>
            <w:r w:rsidRPr="00F45437">
              <w:t xml:space="preserve">Elevii claselor pregatitoare A </w:t>
            </w:r>
            <w:r w:rsidRPr="00F45437">
              <w:rPr>
                <w:lang w:val="ro-RO"/>
              </w:rPr>
              <w:t>şi B</w:t>
            </w:r>
          </w:p>
        </w:tc>
        <w:tc>
          <w:tcPr>
            <w:tcW w:w="2693" w:type="dxa"/>
            <w:vAlign w:val="center"/>
          </w:tcPr>
          <w:p w:rsidR="009720E7" w:rsidRPr="00F45437" w:rsidRDefault="009720E7" w:rsidP="00F45437">
            <w:r w:rsidRPr="00F45437">
              <w:t>Album foto</w:t>
            </w: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F45437" w:rsidRDefault="009720E7" w:rsidP="00584F6A">
            <w:pPr>
              <w:jc w:val="center"/>
              <w:rPr>
                <w:b/>
                <w:lang w:val="ro-RO"/>
              </w:rPr>
            </w:pPr>
            <w:r w:rsidRPr="00F45437">
              <w:rPr>
                <w:b/>
              </w:rPr>
              <w:t>,,Re- Învierea naturii</w:t>
            </w:r>
            <w:r w:rsidRPr="00F45437">
              <w:rPr>
                <w:b/>
                <w:lang w:val="ro-RO"/>
              </w:rPr>
              <w:t>”</w:t>
            </w:r>
          </w:p>
          <w:p w:rsidR="009720E7" w:rsidRPr="00C773B2" w:rsidRDefault="009720E7" w:rsidP="00584F6A">
            <w:pPr>
              <w:jc w:val="center"/>
              <w:rPr>
                <w:lang w:val="ro-RO"/>
              </w:rPr>
            </w:pPr>
            <w:r w:rsidRPr="00C773B2">
              <w:rPr>
                <w:lang w:val="ro-RO"/>
              </w:rPr>
              <w:t>-realizarea unei lucrări colective care să evidenţieze anotimpul renaşterii naturii, dar şi marea sărbătoare a Învierii Domnului nostru Isus Cristos</w:t>
            </w:r>
          </w:p>
          <w:p w:rsidR="009720E7" w:rsidRPr="00F45437" w:rsidRDefault="009720E7" w:rsidP="00584F6A">
            <w:pPr>
              <w:jc w:val="center"/>
              <w:rPr>
                <w:b/>
              </w:rPr>
            </w:pPr>
            <w:r w:rsidRPr="00C773B2">
              <w:rPr>
                <w:lang w:val="ro-RO"/>
              </w:rPr>
              <w:t>- Vizită la biserica Sf. Nicolae</w:t>
            </w:r>
          </w:p>
        </w:tc>
        <w:tc>
          <w:tcPr>
            <w:tcW w:w="3243" w:type="dxa"/>
            <w:vAlign w:val="center"/>
          </w:tcPr>
          <w:p w:rsidR="009720E7" w:rsidRPr="00F45437" w:rsidRDefault="009720E7" w:rsidP="007A2045">
            <w:pPr>
              <w:rPr>
                <w:lang w:val="ro-RO"/>
              </w:rPr>
            </w:pPr>
            <w:r w:rsidRPr="00F45437">
              <w:t xml:space="preserve">Prof. </w:t>
            </w:r>
            <w:r w:rsidRPr="00F45437">
              <w:rPr>
                <w:lang w:val="ro-RO"/>
              </w:rPr>
              <w:t xml:space="preserve">înv. Primar: </w:t>
            </w:r>
          </w:p>
          <w:p w:rsidR="009720E7" w:rsidRPr="00F45437" w:rsidRDefault="009720E7" w:rsidP="007A2045">
            <w:r w:rsidRPr="00F45437">
              <w:rPr>
                <w:lang w:val="ro-RO"/>
              </w:rPr>
              <w:t>Iluca Simona</w:t>
            </w:r>
            <w:r w:rsidRPr="00F45437">
              <w:t xml:space="preserve">  </w:t>
            </w:r>
          </w:p>
          <w:p w:rsidR="009720E7" w:rsidRPr="00F45437" w:rsidRDefault="009720E7" w:rsidP="007A2045">
            <w:pPr>
              <w:rPr>
                <w:lang w:val="ro-RO"/>
              </w:rPr>
            </w:pPr>
            <w:r w:rsidRPr="00F45437">
              <w:t>Kiss Maria</w:t>
            </w:r>
            <w:r w:rsidRPr="00F45437">
              <w:rPr>
                <w:lang w:val="ro-RO"/>
              </w:rPr>
              <w:t xml:space="preserve"> </w:t>
            </w:r>
          </w:p>
          <w:p w:rsidR="009720E7" w:rsidRPr="00F45437" w:rsidRDefault="009720E7" w:rsidP="007A2045">
            <w:pPr>
              <w:rPr>
                <w:lang w:val="ro-RO"/>
              </w:rPr>
            </w:pPr>
            <w:r w:rsidRPr="00F45437">
              <w:rPr>
                <w:lang w:val="ro-RO"/>
              </w:rPr>
              <w:t>Popa Liliana,</w:t>
            </w:r>
          </w:p>
          <w:p w:rsidR="009720E7" w:rsidRPr="00F45437" w:rsidRDefault="009720E7" w:rsidP="007A2045">
            <w:r w:rsidRPr="00F45437">
              <w:t>Serban Domnica</w:t>
            </w:r>
          </w:p>
          <w:p w:rsidR="009720E7" w:rsidRPr="00F45437" w:rsidRDefault="009720E7" w:rsidP="007A2045">
            <w:r>
              <w:t>Prof. Andreescu Ioan</w:t>
            </w:r>
            <w:r w:rsidRPr="00F45437">
              <w:t xml:space="preserve"> </w:t>
            </w:r>
          </w:p>
        </w:tc>
        <w:tc>
          <w:tcPr>
            <w:tcW w:w="2552" w:type="dxa"/>
            <w:vAlign w:val="center"/>
          </w:tcPr>
          <w:p w:rsidR="009720E7" w:rsidRPr="00F45437" w:rsidRDefault="009720E7" w:rsidP="00F45437">
            <w:r w:rsidRPr="00F45437">
              <w:t>Clasa a I-a A</w:t>
            </w:r>
          </w:p>
          <w:p w:rsidR="009720E7" w:rsidRPr="00F45437" w:rsidRDefault="009720E7" w:rsidP="00F45437">
            <w:r w:rsidRPr="00F45437">
              <w:t xml:space="preserve">Clasa a I-a B </w:t>
            </w:r>
          </w:p>
          <w:p w:rsidR="009720E7" w:rsidRPr="00F45437" w:rsidRDefault="009720E7" w:rsidP="00F45437">
            <w:r w:rsidRPr="00F45437">
              <w:t>Clasa a IV-a A</w:t>
            </w:r>
          </w:p>
          <w:p w:rsidR="009720E7" w:rsidRPr="00F45437" w:rsidRDefault="009720E7" w:rsidP="00F45437">
            <w:r w:rsidRPr="00F45437">
              <w:t>Clasa a IV-a B</w:t>
            </w:r>
          </w:p>
        </w:tc>
        <w:tc>
          <w:tcPr>
            <w:tcW w:w="2693" w:type="dxa"/>
            <w:vAlign w:val="center"/>
          </w:tcPr>
          <w:p w:rsidR="009720E7" w:rsidRPr="00F45437" w:rsidRDefault="009720E7" w:rsidP="00F45437">
            <w:r w:rsidRPr="00F45437">
              <w:t>-realizarea lucrării colective propuse</w:t>
            </w:r>
          </w:p>
          <w:p w:rsidR="009720E7" w:rsidRPr="00F45437" w:rsidRDefault="009720E7" w:rsidP="00F45437">
            <w:r w:rsidRPr="00F45437">
              <w:rPr>
                <w:lang w:val="it-IT"/>
              </w:rPr>
              <w:t>-înmânarea unor diplome şi premii</w:t>
            </w: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ED018F" w:rsidRDefault="009720E7" w:rsidP="00584F6A">
            <w:pPr>
              <w:jc w:val="center"/>
              <w:rPr>
                <w:b/>
                <w:lang w:val="ro-RO"/>
              </w:rPr>
            </w:pPr>
            <w:r w:rsidRPr="00121413">
              <w:rPr>
                <w:b/>
              </w:rPr>
              <w:t>,,Re- Învierea naturii</w:t>
            </w:r>
            <w:r w:rsidRPr="00ED018F">
              <w:rPr>
                <w:b/>
                <w:lang w:val="ro-RO"/>
              </w:rPr>
              <w:t>”</w:t>
            </w:r>
          </w:p>
          <w:p w:rsidR="009720E7" w:rsidRDefault="009720E7" w:rsidP="00584F6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- </w:t>
            </w:r>
            <w:r w:rsidRPr="00ED018F">
              <w:rPr>
                <w:lang w:val="ro-RO"/>
              </w:rPr>
              <w:t>anotimpul renaşterii naturii, dar şi marea sărbătoare a Învierii Domnului nostru Isus Cristos</w:t>
            </w:r>
          </w:p>
          <w:p w:rsidR="009720E7" w:rsidRPr="00F45437" w:rsidRDefault="009720E7" w:rsidP="00584F6A">
            <w:pPr>
              <w:jc w:val="center"/>
              <w:rPr>
                <w:b/>
              </w:rPr>
            </w:pPr>
            <w:r>
              <w:rPr>
                <w:b/>
                <w:lang w:val="ro-RO"/>
              </w:rPr>
              <w:t xml:space="preserve">- </w:t>
            </w:r>
            <w:r>
              <w:rPr>
                <w:lang w:val="ro-RO"/>
              </w:rPr>
              <w:t>Vizită la biserica Sf. Nicolae</w:t>
            </w:r>
          </w:p>
        </w:tc>
        <w:tc>
          <w:tcPr>
            <w:tcW w:w="3243" w:type="dxa"/>
            <w:vAlign w:val="center"/>
          </w:tcPr>
          <w:p w:rsidR="009720E7" w:rsidRDefault="009720E7" w:rsidP="006E0DF2">
            <w:pPr>
              <w:rPr>
                <w:lang w:val="ro-RO"/>
              </w:rPr>
            </w:pPr>
            <w:r w:rsidRPr="00ED018F">
              <w:t xml:space="preserve">Prof. </w:t>
            </w:r>
            <w:r>
              <w:rPr>
                <w:lang w:val="ro-RO"/>
              </w:rPr>
              <w:t>înv.p</w:t>
            </w:r>
            <w:r w:rsidRPr="00ED018F">
              <w:rPr>
                <w:lang w:val="ro-RO"/>
              </w:rPr>
              <w:t>rimar</w:t>
            </w:r>
          </w:p>
          <w:p w:rsidR="009720E7" w:rsidRDefault="009720E7" w:rsidP="006E0DF2">
            <w:r w:rsidRPr="00ED018F">
              <w:rPr>
                <w:lang w:val="ro-RO"/>
              </w:rPr>
              <w:t>Talpoş Nadia- Terezia</w:t>
            </w:r>
            <w:r w:rsidRPr="00ED018F">
              <w:t xml:space="preserve"> </w:t>
            </w:r>
          </w:p>
          <w:p w:rsidR="009720E7" w:rsidRPr="00ED018F" w:rsidRDefault="009720E7" w:rsidP="006E0DF2">
            <w:r>
              <w:t>Doţiu Marcela</w:t>
            </w:r>
          </w:p>
          <w:p w:rsidR="009720E7" w:rsidRPr="00F45437" w:rsidRDefault="009720E7" w:rsidP="006E0DF2"/>
        </w:tc>
        <w:tc>
          <w:tcPr>
            <w:tcW w:w="2552" w:type="dxa"/>
            <w:vAlign w:val="center"/>
          </w:tcPr>
          <w:p w:rsidR="009720E7" w:rsidRPr="00F45437" w:rsidRDefault="009720E7" w:rsidP="006E0DF2">
            <w:r w:rsidRPr="00F45437">
              <w:t>Clasa a I</w:t>
            </w:r>
            <w:r>
              <w:t>I</w:t>
            </w:r>
            <w:r w:rsidRPr="00F45437">
              <w:t>-a A</w:t>
            </w:r>
          </w:p>
          <w:p w:rsidR="009720E7" w:rsidRPr="00F45437" w:rsidRDefault="009720E7" w:rsidP="006E0DF2">
            <w:r w:rsidRPr="00F45437">
              <w:t>Clasa a I</w:t>
            </w:r>
            <w:r>
              <w:t>I</w:t>
            </w:r>
            <w:r w:rsidRPr="00F45437">
              <w:t xml:space="preserve">-a B </w:t>
            </w:r>
          </w:p>
          <w:p w:rsidR="009720E7" w:rsidRPr="00F45437" w:rsidRDefault="009720E7" w:rsidP="006E0DF2"/>
        </w:tc>
        <w:tc>
          <w:tcPr>
            <w:tcW w:w="2693" w:type="dxa"/>
            <w:vAlign w:val="center"/>
          </w:tcPr>
          <w:p w:rsidR="009720E7" w:rsidRPr="00F45437" w:rsidRDefault="009720E7" w:rsidP="00F45437"/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3B63E7" w:rsidRDefault="009720E7" w:rsidP="00584F6A">
            <w:pPr>
              <w:jc w:val="center"/>
              <w:rPr>
                <w:b/>
                <w:lang w:val="ro-RO"/>
              </w:rPr>
            </w:pPr>
            <w:r w:rsidRPr="003B63E7">
              <w:rPr>
                <w:b/>
                <w:lang w:val="ro-RO"/>
              </w:rPr>
              <w:t>”Turist în oraşul meu!”</w:t>
            </w:r>
          </w:p>
          <w:p w:rsidR="009720E7" w:rsidRPr="00F45437" w:rsidRDefault="009720E7" w:rsidP="00584F6A">
            <w:pPr>
              <w:jc w:val="center"/>
              <w:rPr>
                <w:b/>
              </w:rPr>
            </w:pPr>
            <w:r w:rsidRPr="003B63E7">
              <w:rPr>
                <w:lang w:val="ro-RO"/>
              </w:rPr>
              <w:t>Vizitarea muzeului ”Castelul Corvinilor”</w:t>
            </w:r>
          </w:p>
        </w:tc>
        <w:tc>
          <w:tcPr>
            <w:tcW w:w="3243" w:type="dxa"/>
            <w:vAlign w:val="center"/>
          </w:tcPr>
          <w:p w:rsidR="009720E7" w:rsidRPr="002D51BA" w:rsidRDefault="009720E7" w:rsidP="002D51BA">
            <w:pPr>
              <w:rPr>
                <w:lang w:val="ro-RO"/>
              </w:rPr>
            </w:pPr>
            <w:r w:rsidRPr="002D51BA">
              <w:rPr>
                <w:lang w:val="ro-RO"/>
              </w:rPr>
              <w:t>Înv. Mureşan Lucia</w:t>
            </w:r>
          </w:p>
          <w:p w:rsidR="009720E7" w:rsidRDefault="009720E7" w:rsidP="002D51BA">
            <w:pPr>
              <w:rPr>
                <w:lang w:val="ro-RO"/>
              </w:rPr>
            </w:pPr>
            <w:r w:rsidRPr="002D51BA">
              <w:rPr>
                <w:lang w:val="ro-RO"/>
              </w:rPr>
              <w:t>Înv. Rus Magdalina</w:t>
            </w:r>
          </w:p>
          <w:p w:rsidR="009720E7" w:rsidRPr="002D51BA" w:rsidRDefault="009720E7" w:rsidP="002D51BA">
            <w:pPr>
              <w:rPr>
                <w:lang w:val="ro-RO"/>
              </w:rPr>
            </w:pPr>
            <w:r>
              <w:rPr>
                <w:lang w:val="ro-RO"/>
              </w:rPr>
              <w:t>Prof. Kroutil Nicolae</w:t>
            </w:r>
          </w:p>
          <w:p w:rsidR="009720E7" w:rsidRPr="00F45437" w:rsidRDefault="009720E7" w:rsidP="00F45437"/>
        </w:tc>
        <w:tc>
          <w:tcPr>
            <w:tcW w:w="2552" w:type="dxa"/>
            <w:vAlign w:val="center"/>
          </w:tcPr>
          <w:p w:rsidR="009720E7" w:rsidRPr="00F45437" w:rsidRDefault="009720E7" w:rsidP="00403FC7">
            <w:r w:rsidRPr="00F45437">
              <w:t>Clasa a I</w:t>
            </w:r>
            <w:r>
              <w:t>II</w:t>
            </w:r>
            <w:r w:rsidRPr="00F45437">
              <w:t>-a A</w:t>
            </w:r>
          </w:p>
          <w:p w:rsidR="009720E7" w:rsidRPr="00F45437" w:rsidRDefault="009720E7" w:rsidP="00403FC7">
            <w:r w:rsidRPr="00F45437">
              <w:t>Clasa a I</w:t>
            </w:r>
            <w:r>
              <w:t>II</w:t>
            </w:r>
            <w:r w:rsidRPr="00F45437">
              <w:t xml:space="preserve">-a B </w:t>
            </w:r>
          </w:p>
          <w:p w:rsidR="009720E7" w:rsidRPr="00F45437" w:rsidRDefault="009720E7" w:rsidP="00F45437"/>
        </w:tc>
        <w:tc>
          <w:tcPr>
            <w:tcW w:w="2693" w:type="dxa"/>
            <w:vAlign w:val="center"/>
          </w:tcPr>
          <w:p w:rsidR="009720E7" w:rsidRPr="00CA1735" w:rsidRDefault="009720E7" w:rsidP="006E6C43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  <w:r w:rsidRPr="00CA1735">
              <w:rPr>
                <w:lang w:val="ro-RO"/>
              </w:rPr>
              <w:t xml:space="preserve">resurse financiare individuale </w:t>
            </w:r>
          </w:p>
          <w:p w:rsidR="009720E7" w:rsidRPr="00F45437" w:rsidRDefault="009720E7" w:rsidP="00F45437"/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727493" w:rsidRDefault="009720E7" w:rsidP="00584F6A">
            <w:pPr>
              <w:jc w:val="center"/>
              <w:rPr>
                <w:b/>
              </w:rPr>
            </w:pPr>
            <w:r w:rsidRPr="00727493">
              <w:rPr>
                <w:b/>
                <w:lang w:val="ro-RO"/>
              </w:rPr>
              <w:t>Repere arhitecturale si istorice ale oraşului</w:t>
            </w:r>
          </w:p>
        </w:tc>
        <w:tc>
          <w:tcPr>
            <w:tcW w:w="3243" w:type="dxa"/>
            <w:vAlign w:val="center"/>
          </w:tcPr>
          <w:p w:rsidR="009720E7" w:rsidRDefault="009720E7" w:rsidP="007A2045">
            <w:pPr>
              <w:rPr>
                <w:lang w:val="ro-RO"/>
              </w:rPr>
            </w:pPr>
            <w:r>
              <w:rPr>
                <w:lang w:val="ro-RO"/>
              </w:rPr>
              <w:t>Prof. Praporgescu Mioara</w:t>
            </w:r>
          </w:p>
          <w:p w:rsidR="009720E7" w:rsidRDefault="009720E7" w:rsidP="006E0DF2">
            <w:pPr>
              <w:rPr>
                <w:lang w:val="ro-RO"/>
              </w:rPr>
            </w:pPr>
            <w:r>
              <w:t xml:space="preserve">Prof. </w:t>
            </w:r>
            <w:r>
              <w:rPr>
                <w:lang w:val="ro-RO"/>
              </w:rPr>
              <w:t>Roşculeţ Didina</w:t>
            </w:r>
          </w:p>
          <w:p w:rsidR="009720E7" w:rsidRDefault="009720E7" w:rsidP="00325526">
            <w:r>
              <w:t>Prof. Ciuculesc Daniela</w:t>
            </w:r>
          </w:p>
          <w:p w:rsidR="009720E7" w:rsidRPr="00F45437" w:rsidRDefault="009720E7" w:rsidP="006E0DF2"/>
        </w:tc>
        <w:tc>
          <w:tcPr>
            <w:tcW w:w="2552" w:type="dxa"/>
            <w:vAlign w:val="center"/>
          </w:tcPr>
          <w:p w:rsidR="009720E7" w:rsidRPr="00F45437" w:rsidRDefault="009720E7" w:rsidP="006E0DF2">
            <w:r w:rsidRPr="00F45437">
              <w:t xml:space="preserve">Clasa a V-a </w:t>
            </w:r>
            <w:r>
              <w:t>A</w:t>
            </w:r>
          </w:p>
          <w:p w:rsidR="009720E7" w:rsidRPr="00F45437" w:rsidRDefault="009720E7" w:rsidP="006E0DF2"/>
        </w:tc>
        <w:tc>
          <w:tcPr>
            <w:tcW w:w="2693" w:type="dxa"/>
            <w:vAlign w:val="center"/>
          </w:tcPr>
          <w:p w:rsidR="009720E7" w:rsidRPr="00F45437" w:rsidRDefault="009720E7" w:rsidP="00F45437">
            <w:pPr>
              <w:rPr>
                <w:b/>
              </w:rPr>
            </w:pP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394A0C" w:rsidRDefault="009720E7" w:rsidP="00584F6A">
            <w:pPr>
              <w:jc w:val="center"/>
              <w:rPr>
                <w:b/>
              </w:rPr>
            </w:pPr>
            <w:r w:rsidRPr="00394A0C">
              <w:rPr>
                <w:b/>
              </w:rPr>
              <w:t>Suflet de copil în corp sănătos şi mediu curat</w:t>
            </w:r>
          </w:p>
        </w:tc>
        <w:tc>
          <w:tcPr>
            <w:tcW w:w="3243" w:type="dxa"/>
            <w:vAlign w:val="center"/>
          </w:tcPr>
          <w:p w:rsidR="009720E7" w:rsidRDefault="009720E7" w:rsidP="006E0DF2">
            <w:r>
              <w:t>Prof. Zaharia Klara</w:t>
            </w:r>
          </w:p>
          <w:p w:rsidR="009720E7" w:rsidRDefault="009720E7" w:rsidP="006E0DF2">
            <w:r>
              <w:t xml:space="preserve">Prof. Oprişan Mihaela </w:t>
            </w:r>
          </w:p>
          <w:p w:rsidR="009720E7" w:rsidRDefault="009720E7" w:rsidP="006E0DF2">
            <w:r>
              <w:t>Prof. Stîngă Delia</w:t>
            </w:r>
          </w:p>
          <w:p w:rsidR="009720E7" w:rsidRPr="00F45437" w:rsidRDefault="009720E7" w:rsidP="006E0DF2">
            <w:r>
              <w:t>Prof. Nicolae Sorina</w:t>
            </w:r>
          </w:p>
        </w:tc>
        <w:tc>
          <w:tcPr>
            <w:tcW w:w="2552" w:type="dxa"/>
            <w:vAlign w:val="center"/>
          </w:tcPr>
          <w:p w:rsidR="009720E7" w:rsidRPr="00F45437" w:rsidRDefault="009720E7" w:rsidP="006E0DF2">
            <w:r>
              <w:t>Clasa a VI-a A</w:t>
            </w:r>
          </w:p>
          <w:p w:rsidR="009720E7" w:rsidRPr="00F45437" w:rsidRDefault="009720E7" w:rsidP="006E0DF2">
            <w:r>
              <w:t>Clasa a VI-a D</w:t>
            </w:r>
          </w:p>
          <w:p w:rsidR="009720E7" w:rsidRPr="00F45437" w:rsidRDefault="009720E7" w:rsidP="006E0DF2">
            <w:r>
              <w:t>Clasa a VII-a B</w:t>
            </w:r>
          </w:p>
          <w:p w:rsidR="009720E7" w:rsidRPr="00F45437" w:rsidRDefault="009720E7" w:rsidP="006E0DF2"/>
        </w:tc>
        <w:tc>
          <w:tcPr>
            <w:tcW w:w="2693" w:type="dxa"/>
            <w:vAlign w:val="center"/>
          </w:tcPr>
          <w:p w:rsidR="009720E7" w:rsidRPr="000406CD" w:rsidRDefault="009720E7" w:rsidP="00394A0C">
            <w:pPr>
              <w:jc w:val="center"/>
            </w:pPr>
            <w:r>
              <w:t>Drumeţie la pă</w:t>
            </w:r>
            <w:r w:rsidRPr="000406CD">
              <w:t>durea Chizid</w:t>
            </w:r>
          </w:p>
          <w:p w:rsidR="009720E7" w:rsidRPr="00F45437" w:rsidRDefault="009720E7" w:rsidP="00F45437">
            <w:pPr>
              <w:rPr>
                <w:b/>
              </w:rPr>
            </w:pP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F45437" w:rsidRDefault="009720E7" w:rsidP="00584F6A">
            <w:pPr>
              <w:jc w:val="center"/>
              <w:rPr>
                <w:b/>
              </w:rPr>
            </w:pPr>
            <w:r w:rsidRPr="00727493">
              <w:rPr>
                <w:b/>
                <w:lang w:val="ro-RO"/>
              </w:rPr>
              <w:t>Repere arhitecturale si istorice ale oraşului</w:t>
            </w:r>
          </w:p>
        </w:tc>
        <w:tc>
          <w:tcPr>
            <w:tcW w:w="3243" w:type="dxa"/>
            <w:vAlign w:val="center"/>
          </w:tcPr>
          <w:p w:rsidR="009720E7" w:rsidRDefault="009720E7" w:rsidP="00F45437">
            <w:r>
              <w:t>Prof. Ispravnic Monica</w:t>
            </w:r>
          </w:p>
          <w:p w:rsidR="009720E7" w:rsidRDefault="009720E7" w:rsidP="009D5B80">
            <w:pPr>
              <w:rPr>
                <w:lang w:val="ro-RO"/>
              </w:rPr>
            </w:pPr>
            <w:r>
              <w:rPr>
                <w:lang w:val="ro-RO"/>
              </w:rPr>
              <w:t>Prof. Praporgescu Mioara</w:t>
            </w:r>
          </w:p>
          <w:p w:rsidR="009720E7" w:rsidRPr="00F45437" w:rsidRDefault="009720E7" w:rsidP="00CD1D53">
            <w:r>
              <w:t xml:space="preserve">Prof. </w:t>
            </w:r>
            <w:r>
              <w:rPr>
                <w:lang w:val="ro-RO"/>
              </w:rPr>
              <w:t>Roşculeţ Didina</w:t>
            </w:r>
          </w:p>
          <w:p w:rsidR="009720E7" w:rsidRPr="00F45437" w:rsidRDefault="009720E7" w:rsidP="00F45437"/>
        </w:tc>
        <w:tc>
          <w:tcPr>
            <w:tcW w:w="2552" w:type="dxa"/>
            <w:vAlign w:val="center"/>
          </w:tcPr>
          <w:p w:rsidR="009720E7" w:rsidRDefault="009720E7" w:rsidP="009D5B80">
            <w:r w:rsidRPr="00F45437">
              <w:t xml:space="preserve">Clasa a VIII-a </w:t>
            </w:r>
            <w:r>
              <w:t>A</w:t>
            </w:r>
          </w:p>
          <w:p w:rsidR="009720E7" w:rsidRPr="00F45437" w:rsidRDefault="009720E7" w:rsidP="00CD1D53"/>
        </w:tc>
        <w:tc>
          <w:tcPr>
            <w:tcW w:w="2693" w:type="dxa"/>
            <w:vAlign w:val="center"/>
          </w:tcPr>
          <w:p w:rsidR="009720E7" w:rsidRPr="00F45437" w:rsidRDefault="009720E7" w:rsidP="00F45437">
            <w:pPr>
              <w:rPr>
                <w:lang w:val="ro-RO"/>
              </w:rPr>
            </w:pPr>
            <w:r>
              <w:rPr>
                <w:lang w:val="ro-RO"/>
              </w:rPr>
              <w:t>Album foto. Colaje</w:t>
            </w:r>
          </w:p>
        </w:tc>
      </w:tr>
      <w:tr w:rsidR="009720E7" w:rsidRPr="00F45437" w:rsidTr="00F45437">
        <w:tc>
          <w:tcPr>
            <w:tcW w:w="1864" w:type="dxa"/>
            <w:vMerge/>
            <w:shd w:val="clear" w:color="auto" w:fill="D9D9D9"/>
            <w:vAlign w:val="center"/>
          </w:tcPr>
          <w:p w:rsidR="009720E7" w:rsidRPr="00F45437" w:rsidRDefault="009720E7" w:rsidP="00C773B2">
            <w:pPr>
              <w:jc w:val="center"/>
              <w:rPr>
                <w:b/>
              </w:rPr>
            </w:pPr>
          </w:p>
        </w:tc>
        <w:tc>
          <w:tcPr>
            <w:tcW w:w="3135" w:type="dxa"/>
            <w:vAlign w:val="center"/>
          </w:tcPr>
          <w:p w:rsidR="009720E7" w:rsidRPr="00C1297C" w:rsidRDefault="009720E7" w:rsidP="00584F6A">
            <w:pPr>
              <w:jc w:val="center"/>
              <w:rPr>
                <w:b/>
                <w:lang w:val="ro-RO"/>
              </w:rPr>
            </w:pPr>
            <w:r w:rsidRPr="00C1297C">
              <w:rPr>
                <w:b/>
                <w:lang w:val="ro-RO"/>
              </w:rPr>
              <w:t>Repere istorice ale oraşului - Castelul Corvinilor</w:t>
            </w:r>
          </w:p>
        </w:tc>
        <w:tc>
          <w:tcPr>
            <w:tcW w:w="3243" w:type="dxa"/>
            <w:vAlign w:val="center"/>
          </w:tcPr>
          <w:p w:rsidR="009720E7" w:rsidRDefault="009720E7" w:rsidP="006E0DF2">
            <w:r>
              <w:t>Prof. Malea Bianca</w:t>
            </w:r>
          </w:p>
          <w:p w:rsidR="009720E7" w:rsidRDefault="009720E7" w:rsidP="006E0DF2">
            <w:r>
              <w:t>Prof. Herban Petru</w:t>
            </w:r>
          </w:p>
          <w:p w:rsidR="009720E7" w:rsidRPr="00F45437" w:rsidRDefault="009720E7" w:rsidP="006E0DF2">
            <w:r>
              <w:t>Prof. Lunkan Florin</w:t>
            </w:r>
          </w:p>
        </w:tc>
        <w:tc>
          <w:tcPr>
            <w:tcW w:w="2552" w:type="dxa"/>
            <w:vAlign w:val="center"/>
          </w:tcPr>
          <w:p w:rsidR="009720E7" w:rsidRDefault="009720E7" w:rsidP="006E0DF2">
            <w:r>
              <w:t>Clasa a VII</w:t>
            </w:r>
            <w:r w:rsidRPr="00F45437">
              <w:t xml:space="preserve">-a </w:t>
            </w:r>
            <w:r>
              <w:t>A</w:t>
            </w:r>
          </w:p>
          <w:p w:rsidR="009720E7" w:rsidRDefault="009720E7" w:rsidP="006E0DF2">
            <w:r>
              <w:t>Clasa a VIII</w:t>
            </w:r>
            <w:r w:rsidRPr="00F45437">
              <w:t xml:space="preserve">-a </w:t>
            </w:r>
            <w:r>
              <w:t>B</w:t>
            </w:r>
          </w:p>
          <w:p w:rsidR="009720E7" w:rsidRPr="00F45437" w:rsidRDefault="009720E7" w:rsidP="006E0DF2"/>
        </w:tc>
        <w:tc>
          <w:tcPr>
            <w:tcW w:w="2693" w:type="dxa"/>
            <w:vAlign w:val="center"/>
          </w:tcPr>
          <w:p w:rsidR="009720E7" w:rsidRPr="00F45437" w:rsidRDefault="009720E7" w:rsidP="00F45437">
            <w:pPr>
              <w:rPr>
                <w:lang w:val="ro-RO"/>
              </w:rPr>
            </w:pPr>
            <w:r>
              <w:rPr>
                <w:lang w:val="ro-RO"/>
              </w:rPr>
              <w:t>Castelul Corvinilor</w:t>
            </w:r>
          </w:p>
        </w:tc>
      </w:tr>
    </w:tbl>
    <w:p w:rsidR="009720E7" w:rsidRDefault="009720E7" w:rsidP="008B00CE"/>
    <w:p w:rsidR="009720E7" w:rsidRDefault="009720E7" w:rsidP="008B00CE"/>
    <w:p w:rsidR="009720E7" w:rsidRDefault="009720E7" w:rsidP="008B00CE"/>
    <w:p w:rsidR="009720E7" w:rsidRDefault="009720E7" w:rsidP="008B00CE"/>
    <w:p w:rsidR="009720E7" w:rsidRPr="008F42A0" w:rsidRDefault="009720E7" w:rsidP="008B00CE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Director, </w:t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  <w:t xml:space="preserve">                                                                                                   Întocmit: </w:t>
      </w:r>
      <w:r w:rsidRPr="004A2B5E">
        <w:rPr>
          <w:b/>
          <w:sz w:val="28"/>
          <w:szCs w:val="28"/>
          <w:lang w:val="ro-RO"/>
        </w:rPr>
        <w:t>C</w:t>
      </w:r>
      <w:r>
        <w:rPr>
          <w:b/>
          <w:sz w:val="28"/>
          <w:szCs w:val="28"/>
          <w:lang w:val="ro-RO"/>
        </w:rPr>
        <w:t xml:space="preserve">onsilier educativ,            </w:t>
      </w:r>
      <w:r w:rsidRPr="004A2B5E">
        <w:rPr>
          <w:b/>
          <w:sz w:val="28"/>
          <w:szCs w:val="28"/>
          <w:lang w:val="ro-RO"/>
        </w:rPr>
        <w:t xml:space="preserve">  prof.</w:t>
      </w:r>
      <w:r>
        <w:rPr>
          <w:b/>
          <w:sz w:val="28"/>
          <w:szCs w:val="28"/>
          <w:lang w:val="ro-RO"/>
        </w:rPr>
        <w:t xml:space="preserve"> Ionescu Mariana</w:t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  <w:t xml:space="preserve">                                                                                            Prof. Bucoiu Ruben</w:t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  <w:t xml:space="preserve">     </w:t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  <w:t xml:space="preserve">   </w:t>
      </w:r>
    </w:p>
    <w:p w:rsidR="009720E7" w:rsidRDefault="009720E7"/>
    <w:sectPr w:rsidR="009720E7" w:rsidSect="00C773B2">
      <w:pgSz w:w="16838" w:h="11906" w:orient="landscape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680438"/>
    <w:multiLevelType w:val="hybridMultilevel"/>
    <w:tmpl w:val="A7D4D876"/>
    <w:lvl w:ilvl="0" w:tplc="AEB83D58">
      <w:start w:val="10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>
    <w:nsid w:val="53907E42"/>
    <w:multiLevelType w:val="hybridMultilevel"/>
    <w:tmpl w:val="06486356"/>
    <w:lvl w:ilvl="0" w:tplc="4EDA61B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00CE"/>
    <w:rsid w:val="000406CD"/>
    <w:rsid w:val="000D7BDE"/>
    <w:rsid w:val="000E1753"/>
    <w:rsid w:val="001172D5"/>
    <w:rsid w:val="00121413"/>
    <w:rsid w:val="00127840"/>
    <w:rsid w:val="001355D3"/>
    <w:rsid w:val="00175D30"/>
    <w:rsid w:val="00184270"/>
    <w:rsid w:val="00193CB4"/>
    <w:rsid w:val="001B0BA1"/>
    <w:rsid w:val="001B23CA"/>
    <w:rsid w:val="00244E2B"/>
    <w:rsid w:val="00275159"/>
    <w:rsid w:val="002D51BA"/>
    <w:rsid w:val="00325526"/>
    <w:rsid w:val="00347B50"/>
    <w:rsid w:val="00390B60"/>
    <w:rsid w:val="00394A0C"/>
    <w:rsid w:val="003B63E7"/>
    <w:rsid w:val="00403FC7"/>
    <w:rsid w:val="00435CD4"/>
    <w:rsid w:val="004716FB"/>
    <w:rsid w:val="004816C4"/>
    <w:rsid w:val="004A2B5E"/>
    <w:rsid w:val="004F4DC6"/>
    <w:rsid w:val="0055641D"/>
    <w:rsid w:val="00584F6A"/>
    <w:rsid w:val="00596771"/>
    <w:rsid w:val="005A3D1C"/>
    <w:rsid w:val="005F79B6"/>
    <w:rsid w:val="006158AE"/>
    <w:rsid w:val="006170EB"/>
    <w:rsid w:val="006622F9"/>
    <w:rsid w:val="006917A1"/>
    <w:rsid w:val="006A624D"/>
    <w:rsid w:val="006C3105"/>
    <w:rsid w:val="006E0DF2"/>
    <w:rsid w:val="006E6C43"/>
    <w:rsid w:val="0072677A"/>
    <w:rsid w:val="00727493"/>
    <w:rsid w:val="007A2045"/>
    <w:rsid w:val="0081184A"/>
    <w:rsid w:val="008276D4"/>
    <w:rsid w:val="00831ABC"/>
    <w:rsid w:val="008B00CE"/>
    <w:rsid w:val="008F42A0"/>
    <w:rsid w:val="00905230"/>
    <w:rsid w:val="00940489"/>
    <w:rsid w:val="009720E7"/>
    <w:rsid w:val="00981F27"/>
    <w:rsid w:val="009824BC"/>
    <w:rsid w:val="009D5B80"/>
    <w:rsid w:val="009F1143"/>
    <w:rsid w:val="00A25C2F"/>
    <w:rsid w:val="00A35357"/>
    <w:rsid w:val="00AD3E1F"/>
    <w:rsid w:val="00AE5A17"/>
    <w:rsid w:val="00B51631"/>
    <w:rsid w:val="00B55B51"/>
    <w:rsid w:val="00B64973"/>
    <w:rsid w:val="00B93684"/>
    <w:rsid w:val="00B95431"/>
    <w:rsid w:val="00BB71B5"/>
    <w:rsid w:val="00BC2FCE"/>
    <w:rsid w:val="00C1297C"/>
    <w:rsid w:val="00C51B88"/>
    <w:rsid w:val="00C773B2"/>
    <w:rsid w:val="00CA1735"/>
    <w:rsid w:val="00CD19A0"/>
    <w:rsid w:val="00CD1D53"/>
    <w:rsid w:val="00D258B3"/>
    <w:rsid w:val="00D44495"/>
    <w:rsid w:val="00E102BA"/>
    <w:rsid w:val="00E16CDE"/>
    <w:rsid w:val="00ED018F"/>
    <w:rsid w:val="00EF33B6"/>
    <w:rsid w:val="00F0114E"/>
    <w:rsid w:val="00F45437"/>
    <w:rsid w:val="00F52EF2"/>
    <w:rsid w:val="00F618CB"/>
    <w:rsid w:val="00F924B8"/>
    <w:rsid w:val="00FB0B55"/>
    <w:rsid w:val="00FF4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0C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99"/>
    <w:rsid w:val="00F618CB"/>
    <w:pPr>
      <w:spacing w:after="200" w:line="276" w:lineRule="auto"/>
      <w:ind w:left="720"/>
      <w:contextualSpacing/>
    </w:pPr>
    <w:rPr>
      <w:rFonts w:eastAsia="Calibri"/>
      <w:szCs w:val="22"/>
    </w:rPr>
  </w:style>
  <w:style w:type="paragraph" w:styleId="ListParagraph">
    <w:name w:val="List Paragraph"/>
    <w:basedOn w:val="Normal"/>
    <w:uiPriority w:val="99"/>
    <w:qFormat/>
    <w:rsid w:val="00193C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6</Pages>
  <Words>1327</Words>
  <Characters>7570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ruben</dc:creator>
  <cp:keywords/>
  <dc:description/>
  <cp:lastModifiedBy>Secretariat</cp:lastModifiedBy>
  <cp:revision>2</cp:revision>
  <dcterms:created xsi:type="dcterms:W3CDTF">2015-03-23T08:53:00Z</dcterms:created>
  <dcterms:modified xsi:type="dcterms:W3CDTF">2015-03-23T08:53:00Z</dcterms:modified>
</cp:coreProperties>
</file>