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C21" w:rsidRDefault="00C47C21" w:rsidP="00A854F5">
      <w:pPr>
        <w:spacing w:after="0" w:line="240" w:lineRule="auto"/>
      </w:pPr>
    </w:p>
    <w:p w:rsidR="00C47C21" w:rsidRPr="001A5D99" w:rsidRDefault="00C47C21" w:rsidP="00347780">
      <w:pPr>
        <w:spacing w:after="0" w:line="240" w:lineRule="auto"/>
        <w:jc w:val="center"/>
        <w:rPr>
          <w:b/>
          <w:bCs/>
        </w:rPr>
      </w:pPr>
      <w:r w:rsidRPr="001A5D99">
        <w:rPr>
          <w:b/>
          <w:bCs/>
        </w:rPr>
        <w:t xml:space="preserve">TABEL NOMINAL CU </w:t>
      </w:r>
      <w:r>
        <w:rPr>
          <w:b/>
          <w:bCs/>
        </w:rPr>
        <w:t>REZULTATELE ELEVILOR</w:t>
      </w:r>
      <w:r w:rsidRPr="001A5D99">
        <w:rPr>
          <w:b/>
          <w:bCs/>
        </w:rPr>
        <w:t xml:space="preserve"> PARTIC</w:t>
      </w:r>
      <w:r>
        <w:rPr>
          <w:b/>
          <w:bCs/>
        </w:rPr>
        <w:t>I</w:t>
      </w:r>
      <w:r w:rsidRPr="001A5D99">
        <w:rPr>
          <w:b/>
          <w:bCs/>
        </w:rPr>
        <w:t xml:space="preserve">PANŢI </w:t>
      </w:r>
      <w:r>
        <w:rPr>
          <w:b/>
          <w:bCs/>
        </w:rPr>
        <w:t xml:space="preserve">DIN JUDEŢUL HUNEDOARA </w:t>
      </w:r>
      <w:r w:rsidRPr="001A5D99">
        <w:rPr>
          <w:b/>
          <w:bCs/>
        </w:rPr>
        <w:t>LA</w:t>
      </w:r>
    </w:p>
    <w:p w:rsidR="00C47C21" w:rsidRPr="001A5D99" w:rsidRDefault="00C47C21" w:rsidP="00347780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OLIMPIADA</w:t>
      </w:r>
      <w:r w:rsidRPr="001A5D99">
        <w:rPr>
          <w:b/>
          <w:bCs/>
        </w:rPr>
        <w:t xml:space="preserve"> </w:t>
      </w:r>
      <w:r>
        <w:rPr>
          <w:b/>
          <w:bCs/>
        </w:rPr>
        <w:t xml:space="preserve">NAŢIONALĂ </w:t>
      </w:r>
      <w:r w:rsidRPr="001A5D99">
        <w:rPr>
          <w:b/>
          <w:bCs/>
        </w:rPr>
        <w:t xml:space="preserve">DE FIZICĂ </w:t>
      </w:r>
    </w:p>
    <w:p w:rsidR="00C47C21" w:rsidRPr="001A5D99" w:rsidRDefault="00C47C21" w:rsidP="00347780">
      <w:pPr>
        <w:spacing w:after="0" w:line="240" w:lineRule="auto"/>
        <w:jc w:val="center"/>
        <w:rPr>
          <w:b/>
          <w:bCs/>
        </w:rPr>
      </w:pPr>
      <w:r w:rsidRPr="001A5D99">
        <w:rPr>
          <w:b/>
          <w:bCs/>
        </w:rPr>
        <w:t>2015</w:t>
      </w:r>
    </w:p>
    <w:p w:rsidR="00C47C21" w:rsidRDefault="00C47C21" w:rsidP="00444D53">
      <w:pPr>
        <w:jc w:val="center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4"/>
        <w:gridCol w:w="2481"/>
        <w:gridCol w:w="681"/>
        <w:gridCol w:w="3335"/>
        <w:gridCol w:w="1399"/>
        <w:gridCol w:w="1735"/>
        <w:gridCol w:w="1735"/>
        <w:gridCol w:w="1618"/>
      </w:tblGrid>
      <w:tr w:rsidR="00C47C21"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Nr. crt.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Nume şi prenume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Clasa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Şcoala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Localitatea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Profesor (la clasă)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Profesor (la cerc)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PREMII / DISTINCŢII</w:t>
            </w:r>
          </w:p>
        </w:tc>
      </w:tr>
      <w:tr w:rsidR="00C47C21"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1.</w:t>
            </w:r>
          </w:p>
        </w:tc>
        <w:tc>
          <w:tcPr>
            <w:tcW w:w="0" w:type="auto"/>
          </w:tcPr>
          <w:p w:rsidR="00C47C21" w:rsidRPr="00F55EA0" w:rsidRDefault="00C47C21" w:rsidP="00976036">
            <w:pPr>
              <w:jc w:val="center"/>
            </w:pPr>
            <w:r w:rsidRPr="00F55EA0">
              <w:t>COLŢATU T.D. BIANCA-IOANA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COLEGIUL NAŢIONAL „IANCU DE HUNEDOARA”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HUNEDOARA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GALEA LILIANA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GALEA LILIANA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-</w:t>
            </w:r>
          </w:p>
        </w:tc>
      </w:tr>
      <w:tr w:rsidR="00C47C21"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2.</w:t>
            </w:r>
          </w:p>
        </w:tc>
        <w:tc>
          <w:tcPr>
            <w:tcW w:w="0" w:type="auto"/>
          </w:tcPr>
          <w:p w:rsidR="00C47C21" w:rsidRPr="00F55EA0" w:rsidRDefault="00C47C21" w:rsidP="00976036">
            <w:pPr>
              <w:jc w:val="center"/>
            </w:pPr>
            <w:r w:rsidRPr="00F55EA0">
              <w:t>MUSCALAGIU I. ANCA-IOANA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C47C21" w:rsidRPr="00F55EA0" w:rsidRDefault="00C47C21" w:rsidP="00976036">
            <w:pPr>
              <w:jc w:val="center"/>
            </w:pPr>
            <w:r>
              <w:t>COLEGIUL ECONOMIC „</w:t>
            </w:r>
            <w:r w:rsidRPr="00F55EA0">
              <w:t xml:space="preserve">E. GOJDU" 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HUNEDOARA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PERPEGEL MARIA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PERPEGEL MARIA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-</w:t>
            </w:r>
          </w:p>
        </w:tc>
      </w:tr>
      <w:tr w:rsidR="00C47C21"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3.</w:t>
            </w:r>
          </w:p>
        </w:tc>
        <w:tc>
          <w:tcPr>
            <w:tcW w:w="0" w:type="auto"/>
          </w:tcPr>
          <w:p w:rsidR="00C47C21" w:rsidRPr="00F55EA0" w:rsidRDefault="00C47C21" w:rsidP="00976036">
            <w:pPr>
              <w:jc w:val="center"/>
            </w:pPr>
            <w:r w:rsidRPr="00F55EA0">
              <w:t>PARASCA F. BOGDAN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C47C21" w:rsidRPr="00347780" w:rsidRDefault="00C47C21" w:rsidP="00976036">
            <w:pPr>
              <w:jc w:val="center"/>
            </w:pPr>
            <w:r>
              <w:t>ŞCOALA GIMNAZIALĂ „</w:t>
            </w:r>
            <w:r w:rsidRPr="00347780">
              <w:t>I. G. DUCA"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PETROŞANI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STĂNOI CAMELIA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STĂNOI CAMELIA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-</w:t>
            </w:r>
          </w:p>
        </w:tc>
      </w:tr>
      <w:tr w:rsidR="00C47C21"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4.</w:t>
            </w:r>
          </w:p>
        </w:tc>
        <w:tc>
          <w:tcPr>
            <w:tcW w:w="0" w:type="auto"/>
          </w:tcPr>
          <w:p w:rsidR="00C47C21" w:rsidRPr="00F55EA0" w:rsidRDefault="00C47C21" w:rsidP="00976036">
            <w:pPr>
              <w:jc w:val="center"/>
            </w:pPr>
            <w:r w:rsidRPr="00F55EA0">
              <w:t>HIRSCH E. ALEXANDRA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C47C21" w:rsidRPr="00347780" w:rsidRDefault="00C47C21" w:rsidP="00976036">
            <w:pPr>
              <w:jc w:val="center"/>
            </w:pPr>
            <w:r>
              <w:t>C.T. „</w:t>
            </w:r>
            <w:r w:rsidRPr="00347780">
              <w:t>M.VITEAZU</w:t>
            </w:r>
            <w:r>
              <w:t>”</w:t>
            </w:r>
            <w:r w:rsidRPr="00347780">
              <w:t xml:space="preserve"> </w:t>
            </w:r>
            <w:r>
              <w:t xml:space="preserve">– </w:t>
            </w:r>
            <w:r w:rsidRPr="00347780">
              <w:t>ŞC. GIMN. NR. 5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VULCAN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PERŢ MARIA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PERŢ MARIA</w:t>
            </w:r>
          </w:p>
        </w:tc>
        <w:tc>
          <w:tcPr>
            <w:tcW w:w="0" w:type="auto"/>
          </w:tcPr>
          <w:p w:rsidR="00C47C21" w:rsidRDefault="00C47C21" w:rsidP="00A854F5">
            <w:pPr>
              <w:jc w:val="center"/>
            </w:pPr>
            <w:r>
              <w:t>MEDALIE DE BRONZ</w:t>
            </w:r>
          </w:p>
        </w:tc>
      </w:tr>
      <w:tr w:rsidR="00C47C21"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5.</w:t>
            </w:r>
          </w:p>
        </w:tc>
        <w:tc>
          <w:tcPr>
            <w:tcW w:w="0" w:type="auto"/>
          </w:tcPr>
          <w:p w:rsidR="00C47C21" w:rsidRPr="00F55EA0" w:rsidRDefault="00C47C21" w:rsidP="00976036">
            <w:pPr>
              <w:jc w:val="center"/>
            </w:pPr>
            <w:r w:rsidRPr="00F55EA0">
              <w:t>VÂRTAN S. V. RĂZVAN-NICOLAE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C47C21" w:rsidRPr="00347780" w:rsidRDefault="00C47C21" w:rsidP="00976036">
            <w:pPr>
              <w:jc w:val="center"/>
            </w:pPr>
            <w:r>
              <w:t>C. N. I. „</w:t>
            </w:r>
            <w:r w:rsidRPr="00347780">
              <w:t>TRAIAN LALESCU"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HUNEDOARA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NISTOR MIRCEA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NISTOR MIRCEA</w:t>
            </w:r>
          </w:p>
        </w:tc>
        <w:tc>
          <w:tcPr>
            <w:tcW w:w="0" w:type="auto"/>
          </w:tcPr>
          <w:p w:rsidR="00C47C21" w:rsidRDefault="00C47C21" w:rsidP="00693176">
            <w:pPr>
              <w:jc w:val="center"/>
            </w:pPr>
            <w:r>
              <w:t>MEDALIE DE BRONZ</w:t>
            </w:r>
          </w:p>
        </w:tc>
      </w:tr>
      <w:tr w:rsidR="00C47C21"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6.</w:t>
            </w:r>
          </w:p>
        </w:tc>
        <w:tc>
          <w:tcPr>
            <w:tcW w:w="0" w:type="auto"/>
          </w:tcPr>
          <w:p w:rsidR="00C47C21" w:rsidRPr="00F55EA0" w:rsidRDefault="00C47C21" w:rsidP="00976036">
            <w:pPr>
              <w:jc w:val="center"/>
            </w:pPr>
            <w:r w:rsidRPr="00F55EA0">
              <w:t>NELEGA S. RALUCA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C47C21" w:rsidRPr="00347780" w:rsidRDefault="00C47C21" w:rsidP="00976036">
            <w:pPr>
              <w:jc w:val="center"/>
            </w:pPr>
            <w:r w:rsidRPr="00347780">
              <w:t>COLEGIUL NAȚ</w:t>
            </w:r>
            <w:r>
              <w:t>IONAL „</w:t>
            </w:r>
            <w:r w:rsidRPr="00347780">
              <w:t>DECEBAL"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DEVA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BEBU MIHAI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BEBU MIHAI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-</w:t>
            </w:r>
          </w:p>
        </w:tc>
      </w:tr>
      <w:tr w:rsidR="00C47C21"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7.</w:t>
            </w:r>
          </w:p>
        </w:tc>
        <w:tc>
          <w:tcPr>
            <w:tcW w:w="0" w:type="auto"/>
          </w:tcPr>
          <w:p w:rsidR="00C47C21" w:rsidRPr="00F55EA0" w:rsidRDefault="00C47C21" w:rsidP="00976036">
            <w:pPr>
              <w:jc w:val="center"/>
            </w:pPr>
            <w:r w:rsidRPr="00F55EA0">
              <w:t>RĂDUCU D. VLAD-RAREŞ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C47C21" w:rsidRPr="00347780" w:rsidRDefault="00C47C21" w:rsidP="00976036">
            <w:pPr>
              <w:jc w:val="center"/>
            </w:pPr>
            <w:r w:rsidRPr="00347780">
              <w:t>ŞCOALA GIMNAZIALĂ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SIMERIA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BASA DANIELA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BASA DANIELA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-</w:t>
            </w:r>
          </w:p>
        </w:tc>
      </w:tr>
      <w:tr w:rsidR="00C47C21"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8.</w:t>
            </w:r>
          </w:p>
        </w:tc>
        <w:tc>
          <w:tcPr>
            <w:tcW w:w="0" w:type="auto"/>
          </w:tcPr>
          <w:p w:rsidR="00C47C21" w:rsidRPr="00F55EA0" w:rsidRDefault="00C47C21" w:rsidP="00976036">
            <w:pPr>
              <w:jc w:val="center"/>
            </w:pPr>
            <w:r w:rsidRPr="00F55EA0">
              <w:t>STĂNCIOI D. DANIEL MARIAN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C47C21" w:rsidRPr="00347780" w:rsidRDefault="00C47C21" w:rsidP="00976036">
            <w:pPr>
              <w:jc w:val="center"/>
            </w:pPr>
            <w:r w:rsidRPr="00347780">
              <w:t>LICEUL TEHNOLOGIC „OVID DENSUSIANU” – ŞCOALA GIMNAZIALĂ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CĂLAN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OCOLIŞAN DORICA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OCOLIŞAN DORICA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-</w:t>
            </w:r>
          </w:p>
        </w:tc>
      </w:tr>
      <w:tr w:rsidR="00C47C21"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9.</w:t>
            </w:r>
          </w:p>
        </w:tc>
        <w:tc>
          <w:tcPr>
            <w:tcW w:w="0" w:type="auto"/>
          </w:tcPr>
          <w:p w:rsidR="00C47C21" w:rsidRPr="00F55EA0" w:rsidRDefault="00C47C21" w:rsidP="00976036">
            <w:pPr>
              <w:jc w:val="center"/>
            </w:pPr>
            <w:r w:rsidRPr="00F55EA0">
              <w:t>SECULA F. ALEXANDRA-FLORINA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C47C21" w:rsidRPr="00347780" w:rsidRDefault="00C47C21" w:rsidP="00976036">
            <w:pPr>
              <w:jc w:val="center"/>
            </w:pPr>
            <w:r w:rsidRPr="00347780">
              <w:t>C. T. ,,TRANSILVANIA"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DEVA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DEMETER SORIN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DEMETER SORIN</w:t>
            </w:r>
          </w:p>
        </w:tc>
        <w:tc>
          <w:tcPr>
            <w:tcW w:w="0" w:type="auto"/>
          </w:tcPr>
          <w:p w:rsidR="00C47C21" w:rsidRDefault="00C47C21" w:rsidP="00A854F5">
            <w:pPr>
              <w:jc w:val="center"/>
            </w:pPr>
            <w:r>
              <w:t>-</w:t>
            </w:r>
          </w:p>
        </w:tc>
      </w:tr>
      <w:tr w:rsidR="00C47C21"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10.</w:t>
            </w:r>
          </w:p>
        </w:tc>
        <w:tc>
          <w:tcPr>
            <w:tcW w:w="0" w:type="auto"/>
          </w:tcPr>
          <w:p w:rsidR="00C47C21" w:rsidRPr="00F55EA0" w:rsidRDefault="00C47C21" w:rsidP="00976036">
            <w:pPr>
              <w:jc w:val="center"/>
            </w:pPr>
            <w:r w:rsidRPr="00F55EA0">
              <w:t>DOSAN V. VASILE - LAURENŢIU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C47C21" w:rsidRPr="00347780" w:rsidRDefault="00C47C21" w:rsidP="00976036">
            <w:pPr>
              <w:jc w:val="center"/>
            </w:pPr>
            <w:r>
              <w:t>C. N. „</w:t>
            </w:r>
            <w:r w:rsidRPr="00347780">
              <w:t>M. EMINESCU”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PETROŞANI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LĂPĂDUŞ ADRIANA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LĂPĂDUŞ ADRIANA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MENŢIUNE DE ONOARE</w:t>
            </w:r>
          </w:p>
        </w:tc>
      </w:tr>
      <w:tr w:rsidR="00C47C21"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11.</w:t>
            </w:r>
          </w:p>
        </w:tc>
        <w:tc>
          <w:tcPr>
            <w:tcW w:w="0" w:type="auto"/>
          </w:tcPr>
          <w:p w:rsidR="00C47C21" w:rsidRPr="00F55EA0" w:rsidRDefault="00C47C21" w:rsidP="00976036">
            <w:pPr>
              <w:jc w:val="center"/>
            </w:pPr>
            <w:r w:rsidRPr="00F55EA0">
              <w:t>DUMITRIU-IOVĂNESCU C. ALEXANDRA-DARIA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10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COLEGIUL NAŢIONAL „IANCU DE HUNEDOARA”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HUNEDOARA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LAZĂR DANIEL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LAZĂR DANIEL</w:t>
            </w:r>
          </w:p>
        </w:tc>
        <w:tc>
          <w:tcPr>
            <w:tcW w:w="0" w:type="auto"/>
          </w:tcPr>
          <w:p w:rsidR="00C47C21" w:rsidRDefault="00C47C21" w:rsidP="00A854F5">
            <w:pPr>
              <w:jc w:val="center"/>
            </w:pPr>
            <w:r>
              <w:t>MEDALIE DE BRONZ</w:t>
            </w:r>
          </w:p>
        </w:tc>
      </w:tr>
      <w:tr w:rsidR="00C47C21"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12.</w:t>
            </w:r>
          </w:p>
        </w:tc>
        <w:tc>
          <w:tcPr>
            <w:tcW w:w="0" w:type="auto"/>
          </w:tcPr>
          <w:p w:rsidR="00C47C21" w:rsidRPr="00F55EA0" w:rsidRDefault="00C47C21" w:rsidP="00976036">
            <w:pPr>
              <w:jc w:val="center"/>
            </w:pPr>
            <w:r w:rsidRPr="00F55EA0">
              <w:t>DUMITRESCU I. DRAGOŞ-LUCIAN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COLEGIUL NAŢIONAL „IANCU DE HUNEDOARA”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HUNEDOARA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LAZĂR DANIEL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LAZĂR DANIEL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MEDALIE DE BRONZ</w:t>
            </w:r>
          </w:p>
        </w:tc>
      </w:tr>
      <w:tr w:rsidR="00C47C21"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13.</w:t>
            </w:r>
          </w:p>
        </w:tc>
        <w:tc>
          <w:tcPr>
            <w:tcW w:w="0" w:type="auto"/>
          </w:tcPr>
          <w:p w:rsidR="00C47C21" w:rsidRPr="00F55EA0" w:rsidRDefault="00C47C21" w:rsidP="00976036">
            <w:pPr>
              <w:jc w:val="center"/>
            </w:pPr>
            <w:r w:rsidRPr="00F55EA0">
              <w:t>ORZAN I. FILIP-DIONISIE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COLEGIUL NAŢIONAL „IANCU DE HUNEDOARA”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HUNEDOARA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LAZĂR DANIEL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LAZĂR DANIEL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MEDALIE DE BRONZ</w:t>
            </w:r>
          </w:p>
        </w:tc>
      </w:tr>
      <w:tr w:rsidR="00C47C21"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14.</w:t>
            </w:r>
          </w:p>
        </w:tc>
        <w:tc>
          <w:tcPr>
            <w:tcW w:w="0" w:type="auto"/>
          </w:tcPr>
          <w:p w:rsidR="00C47C21" w:rsidRPr="00F55EA0" w:rsidRDefault="00C47C21" w:rsidP="00976036">
            <w:pPr>
              <w:jc w:val="center"/>
            </w:pPr>
            <w:r>
              <w:t>AVRAMESCU D. DANA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12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COLEGIUL NAŢIONAL „DECEBAL”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DEVA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STĂNCULESCU SORIN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STĂNCULESCU SORIN</w:t>
            </w:r>
          </w:p>
        </w:tc>
        <w:tc>
          <w:tcPr>
            <w:tcW w:w="0" w:type="auto"/>
          </w:tcPr>
          <w:p w:rsidR="00C47C21" w:rsidRDefault="00C47C21" w:rsidP="00976036">
            <w:pPr>
              <w:jc w:val="center"/>
            </w:pPr>
            <w:r>
              <w:t>-</w:t>
            </w:r>
          </w:p>
        </w:tc>
      </w:tr>
    </w:tbl>
    <w:p w:rsidR="00C47C21" w:rsidRDefault="00C47C21" w:rsidP="00347780">
      <w:pPr>
        <w:jc w:val="both"/>
      </w:pPr>
    </w:p>
    <w:p w:rsidR="00C47C21" w:rsidRDefault="00C47C21" w:rsidP="00347780">
      <w:pPr>
        <w:jc w:val="both"/>
      </w:pPr>
    </w:p>
    <w:p w:rsidR="00C47C21" w:rsidRDefault="00C47C21" w:rsidP="00347780">
      <w:pPr>
        <w:jc w:val="both"/>
      </w:pPr>
    </w:p>
    <w:p w:rsidR="00C47C21" w:rsidRDefault="00C47C21" w:rsidP="00347780">
      <w:pPr>
        <w:jc w:val="both"/>
      </w:pPr>
    </w:p>
    <w:p w:rsidR="00C47C21" w:rsidRDefault="00C47C21" w:rsidP="00583DBC">
      <w:pPr>
        <w:jc w:val="center"/>
        <w:rPr>
          <w:b/>
          <w:bCs/>
        </w:rPr>
      </w:pPr>
    </w:p>
    <w:p w:rsidR="00C47C21" w:rsidRDefault="00C47C21" w:rsidP="00583DBC">
      <w:pPr>
        <w:jc w:val="center"/>
        <w:rPr>
          <w:b/>
          <w:bCs/>
        </w:rPr>
      </w:pPr>
    </w:p>
    <w:p w:rsidR="00C47C21" w:rsidRPr="009A6FE4" w:rsidRDefault="00C47C21" w:rsidP="00583DBC">
      <w:pPr>
        <w:jc w:val="center"/>
        <w:rPr>
          <w:b/>
          <w:bCs/>
        </w:rPr>
      </w:pPr>
      <w:r w:rsidRPr="009A6FE4">
        <w:rPr>
          <w:b/>
          <w:bCs/>
        </w:rPr>
        <w:t>CONCURSUL NAŢIONAL DE FIZICĂ „EVRIKA” – 2015</w:t>
      </w:r>
    </w:p>
    <w:p w:rsidR="00C47C21" w:rsidRDefault="00C47C21" w:rsidP="00583DBC">
      <w:pPr>
        <w:jc w:val="center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6"/>
        <w:gridCol w:w="2390"/>
        <w:gridCol w:w="681"/>
        <w:gridCol w:w="3136"/>
        <w:gridCol w:w="1399"/>
        <w:gridCol w:w="1854"/>
        <w:gridCol w:w="1854"/>
        <w:gridCol w:w="1608"/>
      </w:tblGrid>
      <w:tr w:rsidR="00C47C21">
        <w:tc>
          <w:tcPr>
            <w:tcW w:w="0" w:type="auto"/>
          </w:tcPr>
          <w:p w:rsidR="00C47C21" w:rsidRDefault="00C47C21" w:rsidP="00AB0081">
            <w:pPr>
              <w:jc w:val="center"/>
            </w:pPr>
            <w:r>
              <w:t>Nr. crt.</w:t>
            </w:r>
          </w:p>
        </w:tc>
        <w:tc>
          <w:tcPr>
            <w:tcW w:w="0" w:type="auto"/>
          </w:tcPr>
          <w:p w:rsidR="00C47C21" w:rsidRDefault="00C47C21" w:rsidP="00AB0081">
            <w:pPr>
              <w:jc w:val="center"/>
            </w:pPr>
            <w:r>
              <w:t>Nume şi prenume</w:t>
            </w:r>
          </w:p>
        </w:tc>
        <w:tc>
          <w:tcPr>
            <w:tcW w:w="0" w:type="auto"/>
          </w:tcPr>
          <w:p w:rsidR="00C47C21" w:rsidRDefault="00C47C21" w:rsidP="00AB0081">
            <w:pPr>
              <w:jc w:val="center"/>
            </w:pPr>
            <w:r>
              <w:t>Clasa</w:t>
            </w:r>
          </w:p>
        </w:tc>
        <w:tc>
          <w:tcPr>
            <w:tcW w:w="0" w:type="auto"/>
          </w:tcPr>
          <w:p w:rsidR="00C47C21" w:rsidRDefault="00C47C21" w:rsidP="00AB0081">
            <w:pPr>
              <w:jc w:val="center"/>
            </w:pPr>
            <w:r>
              <w:t>Şcoala</w:t>
            </w:r>
          </w:p>
        </w:tc>
        <w:tc>
          <w:tcPr>
            <w:tcW w:w="0" w:type="auto"/>
          </w:tcPr>
          <w:p w:rsidR="00C47C21" w:rsidRDefault="00C47C21" w:rsidP="00AB0081">
            <w:pPr>
              <w:jc w:val="center"/>
            </w:pPr>
            <w:r>
              <w:t>Localitatea</w:t>
            </w:r>
          </w:p>
        </w:tc>
        <w:tc>
          <w:tcPr>
            <w:tcW w:w="0" w:type="auto"/>
          </w:tcPr>
          <w:p w:rsidR="00C47C21" w:rsidRDefault="00C47C21" w:rsidP="00AB0081">
            <w:pPr>
              <w:jc w:val="center"/>
            </w:pPr>
            <w:r>
              <w:t>Profesor (la clasă)</w:t>
            </w:r>
          </w:p>
        </w:tc>
        <w:tc>
          <w:tcPr>
            <w:tcW w:w="0" w:type="auto"/>
          </w:tcPr>
          <w:p w:rsidR="00C47C21" w:rsidRDefault="00C47C21" w:rsidP="00AB0081">
            <w:pPr>
              <w:jc w:val="center"/>
            </w:pPr>
            <w:r>
              <w:t>Profesor (la cerc)</w:t>
            </w:r>
          </w:p>
        </w:tc>
        <w:tc>
          <w:tcPr>
            <w:tcW w:w="0" w:type="auto"/>
          </w:tcPr>
          <w:p w:rsidR="00C47C21" w:rsidRDefault="00C47C21" w:rsidP="00AB0081">
            <w:pPr>
              <w:jc w:val="center"/>
            </w:pPr>
            <w:r>
              <w:t>PREMII / DISTINCŢII</w:t>
            </w:r>
          </w:p>
        </w:tc>
      </w:tr>
      <w:tr w:rsidR="00C47C21" w:rsidTr="00AB0081">
        <w:tc>
          <w:tcPr>
            <w:tcW w:w="0" w:type="auto"/>
          </w:tcPr>
          <w:p w:rsidR="00C47C21" w:rsidRDefault="00C47C21" w:rsidP="00AB0081">
            <w:pPr>
              <w:jc w:val="center"/>
            </w:pPr>
            <w:r>
              <w:t>1.</w:t>
            </w:r>
          </w:p>
        </w:tc>
        <w:tc>
          <w:tcPr>
            <w:tcW w:w="0" w:type="auto"/>
          </w:tcPr>
          <w:p w:rsidR="00C47C21" w:rsidRPr="00F55EA0" w:rsidRDefault="00C47C21" w:rsidP="00AB0081">
            <w:pPr>
              <w:jc w:val="center"/>
            </w:pPr>
            <w:r w:rsidRPr="00F55EA0">
              <w:t>DUMITRESCU I. DRAGOŞ-LUCIAN</w:t>
            </w:r>
          </w:p>
        </w:tc>
        <w:tc>
          <w:tcPr>
            <w:tcW w:w="0" w:type="auto"/>
          </w:tcPr>
          <w:p w:rsidR="00C47C21" w:rsidRDefault="00C47C21" w:rsidP="00AB0081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C47C21" w:rsidRDefault="00C47C21" w:rsidP="00AB0081">
            <w:pPr>
              <w:jc w:val="center"/>
            </w:pPr>
            <w:r>
              <w:t>COLEGIUL NAŢIONAL „IANCU DE HUNEDOARA”</w:t>
            </w:r>
          </w:p>
        </w:tc>
        <w:tc>
          <w:tcPr>
            <w:tcW w:w="0" w:type="auto"/>
          </w:tcPr>
          <w:p w:rsidR="00C47C21" w:rsidRDefault="00C47C21" w:rsidP="00AB0081">
            <w:pPr>
              <w:jc w:val="center"/>
            </w:pPr>
            <w:r>
              <w:t>HUNEDOARA</w:t>
            </w:r>
          </w:p>
        </w:tc>
        <w:tc>
          <w:tcPr>
            <w:tcW w:w="0" w:type="auto"/>
          </w:tcPr>
          <w:p w:rsidR="00C47C21" w:rsidRDefault="00C47C21" w:rsidP="00AB0081">
            <w:pPr>
              <w:jc w:val="center"/>
            </w:pPr>
            <w:r>
              <w:t>LAZĂR DANIEL</w:t>
            </w:r>
          </w:p>
        </w:tc>
        <w:tc>
          <w:tcPr>
            <w:tcW w:w="0" w:type="auto"/>
          </w:tcPr>
          <w:p w:rsidR="00C47C21" w:rsidRDefault="00C47C21" w:rsidP="00AB0081">
            <w:pPr>
              <w:jc w:val="center"/>
            </w:pPr>
            <w:r>
              <w:t>LAZĂR DANIEL</w:t>
            </w:r>
          </w:p>
        </w:tc>
        <w:tc>
          <w:tcPr>
            <w:tcW w:w="0" w:type="auto"/>
          </w:tcPr>
          <w:p w:rsidR="00C47C21" w:rsidRDefault="00C47C21" w:rsidP="00AB0081">
            <w:pPr>
              <w:jc w:val="center"/>
            </w:pPr>
            <w:r>
              <w:t>PREMIUL III</w:t>
            </w:r>
          </w:p>
        </w:tc>
      </w:tr>
      <w:tr w:rsidR="00C47C21" w:rsidTr="00AB0081">
        <w:tc>
          <w:tcPr>
            <w:tcW w:w="0" w:type="auto"/>
          </w:tcPr>
          <w:p w:rsidR="00C47C21" w:rsidRDefault="00C47C21" w:rsidP="00AB0081">
            <w:pPr>
              <w:jc w:val="center"/>
            </w:pPr>
            <w:r>
              <w:t>2.</w:t>
            </w:r>
          </w:p>
        </w:tc>
        <w:tc>
          <w:tcPr>
            <w:tcW w:w="0" w:type="auto"/>
          </w:tcPr>
          <w:p w:rsidR="00C47C21" w:rsidRPr="00F55EA0" w:rsidRDefault="00C47C21" w:rsidP="00AB0081">
            <w:pPr>
              <w:jc w:val="center"/>
            </w:pPr>
            <w:r>
              <w:t>AVRAMESCU D. DANA</w:t>
            </w:r>
          </w:p>
        </w:tc>
        <w:tc>
          <w:tcPr>
            <w:tcW w:w="0" w:type="auto"/>
          </w:tcPr>
          <w:p w:rsidR="00C47C21" w:rsidRDefault="00C47C21" w:rsidP="00AB0081">
            <w:pPr>
              <w:jc w:val="center"/>
            </w:pPr>
            <w:r>
              <w:t>12</w:t>
            </w:r>
          </w:p>
        </w:tc>
        <w:tc>
          <w:tcPr>
            <w:tcW w:w="0" w:type="auto"/>
          </w:tcPr>
          <w:p w:rsidR="00C47C21" w:rsidRDefault="00C47C21" w:rsidP="00AB0081">
            <w:pPr>
              <w:jc w:val="center"/>
            </w:pPr>
            <w:r>
              <w:t>COLEGIUL NAŢIONAL „DECEBAL”</w:t>
            </w:r>
          </w:p>
        </w:tc>
        <w:tc>
          <w:tcPr>
            <w:tcW w:w="0" w:type="auto"/>
          </w:tcPr>
          <w:p w:rsidR="00C47C21" w:rsidRDefault="00C47C21" w:rsidP="00AB0081">
            <w:pPr>
              <w:jc w:val="center"/>
            </w:pPr>
            <w:r>
              <w:t>DEVA</w:t>
            </w:r>
          </w:p>
        </w:tc>
        <w:tc>
          <w:tcPr>
            <w:tcW w:w="0" w:type="auto"/>
          </w:tcPr>
          <w:p w:rsidR="00C47C21" w:rsidRDefault="00C47C21" w:rsidP="00AB0081">
            <w:pPr>
              <w:jc w:val="center"/>
            </w:pPr>
            <w:r>
              <w:t>STĂNCULESCU SORIN</w:t>
            </w:r>
          </w:p>
        </w:tc>
        <w:tc>
          <w:tcPr>
            <w:tcW w:w="0" w:type="auto"/>
          </w:tcPr>
          <w:p w:rsidR="00C47C21" w:rsidRDefault="00C47C21" w:rsidP="00AB0081">
            <w:pPr>
              <w:jc w:val="center"/>
            </w:pPr>
            <w:r>
              <w:t>STĂNCULESCU SORIN</w:t>
            </w:r>
          </w:p>
        </w:tc>
        <w:tc>
          <w:tcPr>
            <w:tcW w:w="0" w:type="auto"/>
          </w:tcPr>
          <w:p w:rsidR="00C47C21" w:rsidRDefault="00C47C21" w:rsidP="00AB0081">
            <w:pPr>
              <w:jc w:val="center"/>
            </w:pPr>
            <w:r>
              <w:t>PREMIUL III</w:t>
            </w:r>
          </w:p>
        </w:tc>
      </w:tr>
    </w:tbl>
    <w:p w:rsidR="00C47C21" w:rsidRDefault="00C47C21" w:rsidP="00583DBC">
      <w:pPr>
        <w:jc w:val="both"/>
      </w:pPr>
    </w:p>
    <w:p w:rsidR="00C47C21" w:rsidRDefault="00C47C21" w:rsidP="00583DBC">
      <w:pPr>
        <w:jc w:val="both"/>
      </w:pPr>
      <w:r>
        <w:t xml:space="preserve">                                                                                                                         INSPECTOR ŞCOLAR – FIZICĂ,</w:t>
      </w:r>
    </w:p>
    <w:p w:rsidR="00C47C21" w:rsidRDefault="00C47C21" w:rsidP="00583DBC">
      <w:pPr>
        <w:jc w:val="both"/>
      </w:pPr>
      <w:r>
        <w:t xml:space="preserve">                                                                                                                            PROF. DR. DANIEL LAZĂR</w:t>
      </w:r>
    </w:p>
    <w:p w:rsidR="00C47C21" w:rsidRPr="00444D53" w:rsidRDefault="00C47C21" w:rsidP="00347780">
      <w:pPr>
        <w:jc w:val="both"/>
      </w:pPr>
    </w:p>
    <w:sectPr w:rsidR="00C47C21" w:rsidRPr="00444D53" w:rsidSect="00444D53">
      <w:headerReference w:type="default" r:id="rId6"/>
      <w:footerReference w:type="default" r:id="rId7"/>
      <w:pgSz w:w="15840" w:h="12240" w:orient="landscape"/>
      <w:pgMar w:top="1440" w:right="998" w:bottom="1440" w:left="1440" w:header="284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7C21" w:rsidRDefault="00C47C21" w:rsidP="00B031B2">
      <w:pPr>
        <w:spacing w:after="0" w:line="240" w:lineRule="auto"/>
      </w:pPr>
      <w:r>
        <w:separator/>
      </w:r>
    </w:p>
  </w:endnote>
  <w:endnote w:type="continuationSeparator" w:id="0">
    <w:p w:rsidR="00C47C21" w:rsidRDefault="00C47C21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C21" w:rsidRPr="00B031B2" w:rsidRDefault="00C47C21">
    <w:pPr>
      <w:pStyle w:val="Footer"/>
      <w:rPr>
        <w:sz w:val="2"/>
        <w:szCs w:val="2"/>
      </w:rPr>
    </w:pPr>
  </w:p>
  <w:tbl>
    <w:tblPr>
      <w:tblW w:w="5000" w:type="pct"/>
      <w:tblInd w:w="-106" w:type="dxa"/>
      <w:tblBorders>
        <w:top w:val="single" w:sz="4" w:space="0" w:color="auto"/>
      </w:tblBorders>
      <w:tblLook w:val="00A0"/>
    </w:tblPr>
    <w:tblGrid>
      <w:gridCol w:w="13618"/>
    </w:tblGrid>
    <w:tr w:rsidR="00C47C21" w:rsidRPr="00C7069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C47C21" w:rsidRPr="00C7069E" w:rsidRDefault="00C47C21" w:rsidP="00015F8E">
          <w:pPr>
            <w:pStyle w:val="Footer"/>
            <w:spacing w:before="120"/>
            <w:jc w:val="right"/>
            <w:rPr>
              <w:rFonts w:ascii="Arial" w:hAnsi="Arial" w:cs="Arial"/>
              <w:b/>
              <w:bCs/>
              <w:color w:val="7F7F7F"/>
              <w:sz w:val="16"/>
              <w:szCs w:val="16"/>
              <w:lang w:val="en-US"/>
            </w:rPr>
          </w:pPr>
          <w:r w:rsidRPr="00C7069E">
            <w:rPr>
              <w:rFonts w:ascii="Arial" w:hAnsi="Arial" w:cs="Arial"/>
              <w:b/>
              <w:bCs/>
              <w:color w:val="7F7F7F"/>
              <w:sz w:val="16"/>
              <w:szCs w:val="16"/>
              <w:lang w:val="en-US"/>
            </w:rPr>
            <w:t>Str. Gh. Baritiu  nr. 2, 330065 - DEVA, jud. HUNEDOARA</w:t>
          </w:r>
        </w:p>
        <w:p w:rsidR="00C47C21" w:rsidRPr="00C7069E" w:rsidRDefault="00C47C21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C7069E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C47C21" w:rsidRPr="00C7069E" w:rsidRDefault="00C47C21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C7069E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C47C21" w:rsidRPr="00C7069E" w:rsidRDefault="00C47C21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C7069E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C47C21" w:rsidRPr="00C7069E" w:rsidRDefault="00C47C21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Pr="00C7069E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C47C21" w:rsidRDefault="00C47C21">
    <w:pPr>
      <w:pStyle w:val="Footer"/>
    </w:pPr>
  </w:p>
  <w:p w:rsidR="00C47C21" w:rsidRDefault="00C47C2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7C21" w:rsidRDefault="00C47C21" w:rsidP="00B031B2">
      <w:pPr>
        <w:spacing w:after="0" w:line="240" w:lineRule="auto"/>
      </w:pPr>
      <w:r>
        <w:separator/>
      </w:r>
    </w:p>
  </w:footnote>
  <w:footnote w:type="continuationSeparator" w:id="0">
    <w:p w:rsidR="00C47C21" w:rsidRDefault="00C47C21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C21" w:rsidRDefault="00C47C21">
    <w:pPr>
      <w:pStyle w:val="Header"/>
    </w:pPr>
  </w:p>
  <w:tbl>
    <w:tblPr>
      <w:tblW w:w="5000" w:type="pct"/>
      <w:tblInd w:w="-26" w:type="dxa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626"/>
      <w:gridCol w:w="7763"/>
      <w:gridCol w:w="1448"/>
      <w:gridCol w:w="2622"/>
    </w:tblGrid>
    <w:tr w:rsidR="00C47C21" w:rsidRPr="00C7069E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C47C21" w:rsidRPr="00C7069E" w:rsidRDefault="00C47C21" w:rsidP="00015F8E">
          <w:pPr>
            <w:spacing w:line="240" w:lineRule="auto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2049" type="#_x0000_t75" alt="s11" style="position:absolute;margin-left:-43.75pt;margin-top:-19.9pt;width:56pt;height:54pt;z-index:251660288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C47C21" w:rsidRPr="00C7069E" w:rsidRDefault="00C47C21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pacing w:val="24"/>
              <w:sz w:val="20"/>
              <w:szCs w:val="20"/>
            </w:rPr>
          </w:pPr>
          <w:r>
            <w:rPr>
              <w:noProof/>
              <w:lang w:val="en-US"/>
            </w:rPr>
            <w:pict>
              <v:shape id="Picture 3" o:spid="_x0000_s2050" type="#_x0000_t75" alt="SiglaMECS-cfManual" style="position:absolute;left:0;text-align:left;margin-left:250.9pt;margin-top:-5.65pt;width:203.1pt;height:57.75pt;z-index:251661312;visibility:visible;mso-position-horizontal-relative:text;mso-position-vertical-relative:text">
                <v:imagedata r:id="rId2" o:title=""/>
              </v:shape>
            </w:pict>
          </w:r>
          <w:r w:rsidRPr="00C7069E">
            <w:rPr>
              <w:rFonts w:ascii="Times New Roman" w:hAnsi="Times New Roman" w:cs="Times New Roman"/>
              <w:b/>
              <w:bCs/>
              <w:spacing w:val="24"/>
              <w:sz w:val="20"/>
              <w:szCs w:val="20"/>
            </w:rPr>
            <w:t xml:space="preserve">INSPECTORATUL </w:t>
          </w:r>
        </w:p>
        <w:p w:rsidR="00C47C21" w:rsidRPr="00C7069E" w:rsidRDefault="00C47C21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  <w:r w:rsidRPr="00C7069E">
            <w:rPr>
              <w:rFonts w:ascii="Times New Roman" w:hAnsi="Times New Roman" w:cs="Times New Roman"/>
              <w:b/>
              <w:bCs/>
              <w:sz w:val="20"/>
              <w:szCs w:val="20"/>
            </w:rPr>
            <w:t xml:space="preserve">ŞCOLAR JUDEŢEAN </w:t>
          </w:r>
        </w:p>
        <w:p w:rsidR="00C47C21" w:rsidRPr="00C7069E" w:rsidRDefault="00C47C21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pacing w:val="76"/>
              <w:sz w:val="20"/>
              <w:szCs w:val="20"/>
            </w:rPr>
          </w:pPr>
          <w:r w:rsidRPr="00C7069E">
            <w:rPr>
              <w:rFonts w:ascii="Times New Roman" w:hAnsi="Times New Roman" w:cs="Times New Roman"/>
              <w:b/>
              <w:bCs/>
              <w:spacing w:val="76"/>
              <w:sz w:val="20"/>
              <w:szCs w:val="20"/>
            </w:rPr>
            <w:t>HUNEDOARA</w:t>
          </w:r>
        </w:p>
        <w:p w:rsidR="00C47C21" w:rsidRPr="00C7069E" w:rsidRDefault="00C47C21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C47C21" w:rsidRPr="00C7069E" w:rsidRDefault="00C47C21" w:rsidP="00015F8E">
          <w:pPr>
            <w:spacing w:line="240" w:lineRule="auto"/>
            <w:ind w:firstLine="14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C47C21" w:rsidRPr="00C7069E" w:rsidRDefault="00C47C21" w:rsidP="00015F8E">
          <w:pPr>
            <w:spacing w:line="240" w:lineRule="auto"/>
            <w:ind w:firstLine="14"/>
            <w:rPr>
              <w:rFonts w:ascii="Times New Roman" w:hAnsi="Times New Roman" w:cs="Times New Roman"/>
              <w:spacing w:val="24"/>
              <w:sz w:val="20"/>
              <w:szCs w:val="20"/>
            </w:rPr>
          </w:pPr>
        </w:p>
      </w:tc>
    </w:tr>
  </w:tbl>
  <w:p w:rsidR="00C47C21" w:rsidRPr="00B031B2" w:rsidRDefault="00C47C21">
    <w:pPr>
      <w:pStyle w:val="Header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1B2"/>
    <w:rsid w:val="00015F8E"/>
    <w:rsid w:val="00053D40"/>
    <w:rsid w:val="000B0829"/>
    <w:rsid w:val="000B2ACF"/>
    <w:rsid w:val="001039B8"/>
    <w:rsid w:val="0011258E"/>
    <w:rsid w:val="001854AF"/>
    <w:rsid w:val="001A5D99"/>
    <w:rsid w:val="00224313"/>
    <w:rsid w:val="0024235F"/>
    <w:rsid w:val="002E5FB1"/>
    <w:rsid w:val="00300344"/>
    <w:rsid w:val="00347780"/>
    <w:rsid w:val="003B045D"/>
    <w:rsid w:val="00444D53"/>
    <w:rsid w:val="004A2931"/>
    <w:rsid w:val="0057133D"/>
    <w:rsid w:val="00583DBC"/>
    <w:rsid w:val="00590B1E"/>
    <w:rsid w:val="00603207"/>
    <w:rsid w:val="00633512"/>
    <w:rsid w:val="00693176"/>
    <w:rsid w:val="00760CAC"/>
    <w:rsid w:val="00782C1B"/>
    <w:rsid w:val="007B27D0"/>
    <w:rsid w:val="00900758"/>
    <w:rsid w:val="00904F78"/>
    <w:rsid w:val="00976036"/>
    <w:rsid w:val="009766C5"/>
    <w:rsid w:val="009A6FE4"/>
    <w:rsid w:val="009B4004"/>
    <w:rsid w:val="009E08FB"/>
    <w:rsid w:val="00A854F5"/>
    <w:rsid w:val="00AB0081"/>
    <w:rsid w:val="00B031B2"/>
    <w:rsid w:val="00C47C21"/>
    <w:rsid w:val="00C7069E"/>
    <w:rsid w:val="00CB1A9F"/>
    <w:rsid w:val="00CC3268"/>
    <w:rsid w:val="00D13461"/>
    <w:rsid w:val="00D26A87"/>
    <w:rsid w:val="00DB0BCA"/>
    <w:rsid w:val="00E67AA0"/>
    <w:rsid w:val="00E74B91"/>
    <w:rsid w:val="00E86F62"/>
    <w:rsid w:val="00EE5937"/>
    <w:rsid w:val="00F55EA0"/>
    <w:rsid w:val="00FD2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203"/>
    <w:pPr>
      <w:spacing w:after="200" w:line="276" w:lineRule="auto"/>
    </w:pPr>
    <w:rPr>
      <w:rFonts w:cs="Calibri"/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031B2"/>
    <w:rPr>
      <w:lang w:val="ro-RO"/>
    </w:rPr>
  </w:style>
  <w:style w:type="paragraph" w:styleId="Footer">
    <w:name w:val="footer"/>
    <w:basedOn w:val="Normal"/>
    <w:link w:val="Foot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031B2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DefaultParagraphFont"/>
    <w:uiPriority w:val="99"/>
    <w:semiHidden/>
    <w:rsid w:val="00B031B2"/>
    <w:rPr>
      <w:color w:val="0000FF"/>
      <w:u w:val="single"/>
    </w:rPr>
  </w:style>
  <w:style w:type="table" w:styleId="TableGrid">
    <w:name w:val="Table Grid"/>
    <w:basedOn w:val="TableNormal"/>
    <w:uiPriority w:val="99"/>
    <w:locked/>
    <w:rsid w:val="00444D53"/>
    <w:pPr>
      <w:spacing w:after="200" w:line="276" w:lineRule="auto"/>
    </w:pPr>
    <w:rPr>
      <w:rFonts w:eastAsia="Times New Roman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208</TotalTime>
  <Pages>3</Pages>
  <Words>362</Words>
  <Characters>2065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</dc:creator>
  <cp:keywords/>
  <dc:description/>
  <cp:lastModifiedBy>Admin</cp:lastModifiedBy>
  <cp:revision>16</cp:revision>
  <cp:lastPrinted>2015-02-19T20:25:00Z</cp:lastPrinted>
  <dcterms:created xsi:type="dcterms:W3CDTF">2015-01-13T14:01:00Z</dcterms:created>
  <dcterms:modified xsi:type="dcterms:W3CDTF">2015-04-15T19:06:00Z</dcterms:modified>
</cp:coreProperties>
</file>