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3C09" w:rsidRDefault="004667DA" w:rsidP="00663C09">
      <w:pPr>
        <w:jc w:val="right"/>
        <w:rPr>
          <w:sz w:val="20"/>
          <w:szCs w:val="20"/>
          <w:lang w:val="ro-RO"/>
        </w:rPr>
      </w:pPr>
      <w:bookmarkStart w:id="0" w:name="_GoBack"/>
      <w:bookmarkEnd w:id="0"/>
      <w:r>
        <w:rPr>
          <w:sz w:val="20"/>
          <w:szCs w:val="20"/>
          <w:lang w:val="ro-RO"/>
        </w:rPr>
        <w:t xml:space="preserve">Nr. înregistrare: </w:t>
      </w:r>
      <w:r w:rsidR="00B10E82">
        <w:rPr>
          <w:sz w:val="20"/>
          <w:szCs w:val="20"/>
          <w:lang w:val="ro-RO"/>
        </w:rPr>
        <w:t>15</w:t>
      </w:r>
      <w:r w:rsidR="00E14DF4">
        <w:rPr>
          <w:sz w:val="20"/>
          <w:szCs w:val="20"/>
          <w:lang w:val="ro-RO"/>
        </w:rPr>
        <w:t>/2015</w:t>
      </w:r>
    </w:p>
    <w:p w:rsidR="00663C09" w:rsidRDefault="00663C09" w:rsidP="00663C09">
      <w:pPr>
        <w:jc w:val="center"/>
        <w:rPr>
          <w:sz w:val="20"/>
          <w:szCs w:val="20"/>
          <w:lang w:val="ro-RO"/>
        </w:rPr>
      </w:pPr>
    </w:p>
    <w:p w:rsidR="00663C09" w:rsidRDefault="00663C09" w:rsidP="00663C09">
      <w:pPr>
        <w:jc w:val="center"/>
        <w:rPr>
          <w:sz w:val="20"/>
          <w:szCs w:val="20"/>
          <w:lang w:val="ro-RO"/>
        </w:rPr>
      </w:pPr>
    </w:p>
    <w:p w:rsidR="00663C09" w:rsidRPr="00663C09" w:rsidRDefault="00663C09" w:rsidP="00663C09">
      <w:pPr>
        <w:jc w:val="center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>Că</w:t>
      </w:r>
      <w:r w:rsidRPr="00663C09">
        <w:rPr>
          <w:sz w:val="20"/>
          <w:szCs w:val="20"/>
          <w:lang w:val="ro-RO"/>
        </w:rPr>
        <w:t xml:space="preserve">tre Inspectoratul Școlar </w:t>
      </w:r>
      <w:r w:rsidR="00BC4FC3">
        <w:rPr>
          <w:sz w:val="20"/>
          <w:szCs w:val="20"/>
          <w:lang w:val="ro-RO"/>
        </w:rPr>
        <w:t>al județului Hunedoara</w:t>
      </w:r>
    </w:p>
    <w:p w:rsidR="00663C09" w:rsidRDefault="00663C09" w:rsidP="00663C09">
      <w:pPr>
        <w:jc w:val="both"/>
        <w:rPr>
          <w:lang w:val="ro-RO"/>
        </w:rPr>
      </w:pPr>
    </w:p>
    <w:p w:rsidR="007B3409" w:rsidRPr="00B87E79" w:rsidRDefault="007B3409" w:rsidP="00663C09">
      <w:pPr>
        <w:jc w:val="both"/>
        <w:rPr>
          <w:sz w:val="20"/>
          <w:szCs w:val="20"/>
          <w:lang w:val="ro-RO"/>
        </w:rPr>
      </w:pPr>
    </w:p>
    <w:p w:rsidR="00663C09" w:rsidRDefault="007B3806" w:rsidP="00663C09">
      <w:pPr>
        <w:jc w:val="both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>Stimată Doamnă</w:t>
      </w:r>
      <w:r w:rsidR="00870C6A">
        <w:rPr>
          <w:sz w:val="20"/>
          <w:szCs w:val="20"/>
          <w:lang w:val="ro-RO"/>
        </w:rPr>
        <w:t>/ Stimat Domn</w:t>
      </w:r>
      <w:r w:rsidR="00663C09" w:rsidRPr="00B87E79">
        <w:rPr>
          <w:sz w:val="20"/>
          <w:szCs w:val="20"/>
          <w:lang w:val="ro-RO"/>
        </w:rPr>
        <w:t xml:space="preserve"> </w:t>
      </w:r>
      <w:r w:rsidR="00663C09">
        <w:rPr>
          <w:sz w:val="20"/>
          <w:szCs w:val="20"/>
          <w:lang w:val="ro-RO"/>
        </w:rPr>
        <w:t>Inspector</w:t>
      </w:r>
      <w:r>
        <w:rPr>
          <w:sz w:val="20"/>
          <w:szCs w:val="20"/>
          <w:lang w:val="ro-RO"/>
        </w:rPr>
        <w:t xml:space="preserve"> Școlar</w:t>
      </w:r>
      <w:r w:rsidR="00663C09">
        <w:rPr>
          <w:sz w:val="20"/>
          <w:szCs w:val="20"/>
          <w:lang w:val="ro-RO"/>
        </w:rPr>
        <w:t xml:space="preserve"> General, </w:t>
      </w:r>
    </w:p>
    <w:p w:rsidR="00663C09" w:rsidRDefault="00663C09" w:rsidP="00407BE3">
      <w:pPr>
        <w:spacing w:line="360" w:lineRule="auto"/>
        <w:jc w:val="both"/>
        <w:rPr>
          <w:sz w:val="20"/>
          <w:szCs w:val="20"/>
          <w:lang w:val="ro-RO"/>
        </w:rPr>
      </w:pPr>
    </w:p>
    <w:p w:rsidR="00663C09" w:rsidRPr="005C7E7A" w:rsidRDefault="00663C09" w:rsidP="00407BE3">
      <w:pPr>
        <w:spacing w:line="360" w:lineRule="auto"/>
        <w:jc w:val="both"/>
        <w:rPr>
          <w:i/>
          <w:sz w:val="20"/>
          <w:szCs w:val="20"/>
          <w:lang w:val="ro-RO"/>
        </w:rPr>
      </w:pPr>
      <w:r>
        <w:rPr>
          <w:sz w:val="20"/>
          <w:szCs w:val="20"/>
          <w:lang w:val="ro-RO"/>
        </w:rPr>
        <w:t xml:space="preserve">Subscrisa, GRUPUL EDUCATIVA, cu sediul în </w:t>
      </w:r>
      <w:r w:rsidR="00444255" w:rsidRPr="00444255">
        <w:rPr>
          <w:sz w:val="20"/>
          <w:szCs w:val="20"/>
          <w:lang w:val="ro-RO"/>
        </w:rPr>
        <w:t xml:space="preserve">în București, Sector 3, Aleea Negru Voda, Nr. 6, Bl. C3, Sc. D, ap. 78, telefon </w:t>
      </w:r>
      <w:r w:rsidR="00444255">
        <w:rPr>
          <w:sz w:val="20"/>
          <w:szCs w:val="20"/>
          <w:lang w:val="ro-RO"/>
        </w:rPr>
        <w:t>0373.560.120, fax 031.811.20.60</w:t>
      </w:r>
      <w:r>
        <w:rPr>
          <w:sz w:val="20"/>
          <w:szCs w:val="20"/>
          <w:lang w:val="ro-RO"/>
        </w:rPr>
        <w:t>, înregistrată</w:t>
      </w:r>
      <w:r w:rsidRPr="00663C09">
        <w:rPr>
          <w:sz w:val="20"/>
          <w:szCs w:val="20"/>
          <w:lang w:val="ro-RO"/>
        </w:rPr>
        <w:t xml:space="preserve"> la ONRC sub nr J29/963/2007</w:t>
      </w:r>
      <w:r>
        <w:rPr>
          <w:sz w:val="20"/>
          <w:szCs w:val="20"/>
          <w:lang w:val="ro-RO"/>
        </w:rPr>
        <w:t xml:space="preserve">, avem onoarea de a vă solicita colaborarea </w:t>
      </w:r>
      <w:r w:rsidR="00407BE3">
        <w:rPr>
          <w:sz w:val="20"/>
          <w:szCs w:val="20"/>
          <w:lang w:val="ro-RO"/>
        </w:rPr>
        <w:t>în cadrul proiect</w:t>
      </w:r>
      <w:r w:rsidR="00E26A7A">
        <w:rPr>
          <w:sz w:val="20"/>
          <w:szCs w:val="20"/>
          <w:lang w:val="ro-RO"/>
        </w:rPr>
        <w:t>elor</w:t>
      </w:r>
      <w:r w:rsidR="00407BE3">
        <w:rPr>
          <w:sz w:val="20"/>
          <w:szCs w:val="20"/>
          <w:lang w:val="ro-RO"/>
        </w:rPr>
        <w:t xml:space="preserve"> </w:t>
      </w:r>
      <w:r w:rsidR="00E26A7A">
        <w:rPr>
          <w:i/>
          <w:sz w:val="20"/>
          <w:szCs w:val="20"/>
          <w:lang w:val="ro-RO"/>
        </w:rPr>
        <w:t>EDUCATIVA.</w:t>
      </w:r>
    </w:p>
    <w:p w:rsidR="00E14DF4" w:rsidRDefault="00E14DF4" w:rsidP="00407BE3">
      <w:pPr>
        <w:spacing w:line="360" w:lineRule="auto"/>
        <w:jc w:val="both"/>
        <w:rPr>
          <w:noProof/>
          <w:sz w:val="20"/>
          <w:szCs w:val="20"/>
          <w:lang w:val="ro-RO" w:eastAsia="ro-RO"/>
        </w:rPr>
      </w:pPr>
    </w:p>
    <w:p w:rsidR="00663C09" w:rsidRDefault="00E14DF4" w:rsidP="00407BE3">
      <w:pPr>
        <w:spacing w:line="360" w:lineRule="auto"/>
        <w:jc w:val="both"/>
        <w:rPr>
          <w:noProof/>
          <w:sz w:val="20"/>
          <w:szCs w:val="20"/>
          <w:lang w:val="ro-RO" w:eastAsia="ro-RO"/>
        </w:rPr>
      </w:pPr>
      <w:r>
        <w:rPr>
          <w:noProof/>
          <w:sz w:val="20"/>
          <w:szCs w:val="20"/>
          <w:lang w:val="ro-RO" w:eastAsia="ro-RO"/>
        </w:rPr>
        <w:t>Cursul de formare gratuit pe</w:t>
      </w:r>
      <w:r w:rsidR="00870C6A">
        <w:rPr>
          <w:noProof/>
          <w:sz w:val="20"/>
          <w:szCs w:val="20"/>
          <w:lang w:val="ro-RO" w:eastAsia="ro-RO"/>
        </w:rPr>
        <w:t xml:space="preserve">ntru cadrele didactice din </w:t>
      </w:r>
      <w:r w:rsidR="00BC4FC3">
        <w:rPr>
          <w:noProof/>
          <w:sz w:val="20"/>
          <w:szCs w:val="20"/>
          <w:lang w:val="ro-RO" w:eastAsia="ro-RO"/>
        </w:rPr>
        <w:t>Deva</w:t>
      </w:r>
      <w:r>
        <w:rPr>
          <w:noProof/>
          <w:sz w:val="20"/>
          <w:szCs w:val="20"/>
          <w:lang w:val="ro-RO" w:eastAsia="ro-RO"/>
        </w:rPr>
        <w:t xml:space="preserve"> are scopul de a-i informa pe aceștia în legătură cu</w:t>
      </w:r>
      <w:r w:rsidR="00E26A7A">
        <w:rPr>
          <w:noProof/>
          <w:sz w:val="20"/>
          <w:szCs w:val="20"/>
          <w:lang w:val="ro-RO" w:eastAsia="ro-RO"/>
        </w:rPr>
        <w:t xml:space="preserve"> proiectele noastre de susținere a elevilor interesați de studiile în străinătate și </w:t>
      </w:r>
      <w:r>
        <w:rPr>
          <w:noProof/>
          <w:sz w:val="20"/>
          <w:szCs w:val="20"/>
          <w:lang w:val="ro-RO" w:eastAsia="ro-RO"/>
        </w:rPr>
        <w:t xml:space="preserve">sistemele universitare din Europa și Statele Unite ale Americii. În cadrul sesiunii de formare se vor discuta subiecte precum aplicarea la o universitate străină, metode de finanțare și burse, taxe universitare ș.a. </w:t>
      </w:r>
    </w:p>
    <w:p w:rsidR="00E26A7A" w:rsidRDefault="00E26A7A" w:rsidP="00407BE3">
      <w:pPr>
        <w:spacing w:line="360" w:lineRule="auto"/>
        <w:jc w:val="both"/>
        <w:rPr>
          <w:noProof/>
          <w:sz w:val="20"/>
          <w:szCs w:val="20"/>
          <w:lang w:val="ro-RO" w:eastAsia="ro-RO"/>
        </w:rPr>
      </w:pPr>
    </w:p>
    <w:p w:rsidR="00E26A7A" w:rsidRDefault="00BC4FC3" w:rsidP="00407BE3">
      <w:pPr>
        <w:spacing w:line="360" w:lineRule="auto"/>
        <w:jc w:val="both"/>
        <w:rPr>
          <w:sz w:val="20"/>
          <w:szCs w:val="20"/>
          <w:lang w:val="ro-RO"/>
        </w:rPr>
      </w:pPr>
      <w:r>
        <w:rPr>
          <w:noProof/>
          <w:sz w:val="20"/>
          <w:szCs w:val="20"/>
          <w:lang w:val="ro-RO" w:eastAsia="ro-RO"/>
        </w:rPr>
        <w:t>Cursul va avea loc pe data de 23</w:t>
      </w:r>
      <w:r w:rsidR="001B114F">
        <w:rPr>
          <w:noProof/>
          <w:sz w:val="20"/>
          <w:szCs w:val="20"/>
          <w:lang w:val="ro-RO" w:eastAsia="ro-RO"/>
        </w:rPr>
        <w:t xml:space="preserve"> aprilie</w:t>
      </w:r>
      <w:r w:rsidR="00E26A7A">
        <w:rPr>
          <w:noProof/>
          <w:sz w:val="20"/>
          <w:szCs w:val="20"/>
          <w:lang w:val="ro-RO" w:eastAsia="ro-RO"/>
        </w:rPr>
        <w:t xml:space="preserve"> 2015, între orele 15:00-17:00. La finalul cursului, participanții vor primi o adeverință. Locația va fi comunicată ulterior celor înscriși. Înscrierile se fac pe adresa: </w:t>
      </w:r>
      <w:hyperlink r:id="rId8" w:history="1">
        <w:r w:rsidR="00E26A7A" w:rsidRPr="005E4FB6">
          <w:rPr>
            <w:rStyle w:val="Hyperlink"/>
            <w:noProof/>
            <w:sz w:val="20"/>
            <w:szCs w:val="20"/>
            <w:lang w:val="ro-RO" w:eastAsia="ro-RO"/>
          </w:rPr>
          <w:t>http://www.jotformpro.com/form/43293854972972</w:t>
        </w:r>
      </w:hyperlink>
      <w:r w:rsidR="00E26A7A">
        <w:rPr>
          <w:noProof/>
          <w:sz w:val="20"/>
          <w:szCs w:val="20"/>
          <w:lang w:val="ro-RO" w:eastAsia="ro-RO"/>
        </w:rPr>
        <w:t xml:space="preserve"> sau printr-un e-mail la adresa </w:t>
      </w:r>
      <w:hyperlink r:id="rId9" w:history="1">
        <w:r w:rsidR="00E26A7A" w:rsidRPr="005E4FB6">
          <w:rPr>
            <w:rStyle w:val="Hyperlink"/>
            <w:noProof/>
            <w:sz w:val="20"/>
            <w:szCs w:val="20"/>
            <w:lang w:val="ro-RO" w:eastAsia="ro-RO"/>
          </w:rPr>
          <w:t>teodora.mihalcioiu@educativa.ro</w:t>
        </w:r>
      </w:hyperlink>
      <w:r w:rsidR="00E26A7A">
        <w:rPr>
          <w:noProof/>
          <w:sz w:val="20"/>
          <w:szCs w:val="20"/>
          <w:lang w:val="ro-RO" w:eastAsia="ro-RO"/>
        </w:rPr>
        <w:t xml:space="preserve">, unde cei interesați vor preciza: </w:t>
      </w:r>
      <w:r w:rsidR="00E26A7A" w:rsidRPr="00E26A7A">
        <w:rPr>
          <w:b/>
          <w:noProof/>
          <w:sz w:val="20"/>
          <w:szCs w:val="20"/>
          <w:lang w:val="ro-RO" w:eastAsia="ro-RO"/>
        </w:rPr>
        <w:t>numele, prenumele, adresa de e-mail, numărul de telefon, instituția de învățămând la care predau, materia pe care o predau și orașul în care vor participa la cursul de formare.</w:t>
      </w:r>
    </w:p>
    <w:p w:rsidR="005C7E7A" w:rsidRDefault="005C7E7A" w:rsidP="00407BE3">
      <w:pPr>
        <w:spacing w:line="360" w:lineRule="auto"/>
        <w:jc w:val="both"/>
        <w:rPr>
          <w:sz w:val="20"/>
          <w:szCs w:val="20"/>
          <w:lang w:val="ro-RO"/>
        </w:rPr>
      </w:pPr>
    </w:p>
    <w:p w:rsidR="00407BE3" w:rsidRDefault="00407BE3" w:rsidP="00407BE3">
      <w:pPr>
        <w:spacing w:line="360" w:lineRule="auto"/>
        <w:jc w:val="both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 xml:space="preserve">Pentru a putea informa </w:t>
      </w:r>
      <w:r w:rsidR="00E14DF4">
        <w:rPr>
          <w:sz w:val="20"/>
          <w:szCs w:val="20"/>
          <w:lang w:val="ro-RO"/>
        </w:rPr>
        <w:t>cadrele didactice</w:t>
      </w:r>
      <w:r>
        <w:rPr>
          <w:sz w:val="20"/>
          <w:szCs w:val="20"/>
          <w:lang w:val="ro-RO"/>
        </w:rPr>
        <w:t xml:space="preserve"> cu privire la oportunitățile de studiu în străinătate</w:t>
      </w:r>
      <w:r w:rsidR="00E14DF4">
        <w:rPr>
          <w:sz w:val="20"/>
          <w:szCs w:val="20"/>
          <w:lang w:val="ro-RO"/>
        </w:rPr>
        <w:t xml:space="preserve"> ale elevilor</w:t>
      </w:r>
      <w:r>
        <w:rPr>
          <w:sz w:val="20"/>
          <w:szCs w:val="20"/>
          <w:lang w:val="ro-RO"/>
        </w:rPr>
        <w:t xml:space="preserve"> vă solicităm avizul Inspectoratului Școlar </w:t>
      </w:r>
      <w:r w:rsidR="00870C6A">
        <w:rPr>
          <w:sz w:val="20"/>
          <w:szCs w:val="20"/>
          <w:lang w:val="ro-RO"/>
        </w:rPr>
        <w:t xml:space="preserve">al Judetului </w:t>
      </w:r>
      <w:r w:rsidR="00BC4FC3">
        <w:rPr>
          <w:sz w:val="20"/>
          <w:szCs w:val="20"/>
          <w:lang w:val="ro-RO"/>
        </w:rPr>
        <w:t>Hunedoara</w:t>
      </w:r>
      <w:r w:rsidR="000853D2">
        <w:rPr>
          <w:sz w:val="20"/>
          <w:szCs w:val="20"/>
          <w:lang w:val="ro-RO"/>
        </w:rPr>
        <w:t xml:space="preserve"> </w:t>
      </w:r>
      <w:r>
        <w:rPr>
          <w:sz w:val="20"/>
          <w:szCs w:val="20"/>
          <w:lang w:val="ro-RO"/>
        </w:rPr>
        <w:t>pentru desfășurarea activităților specifice proiectelor noastre la nivelul unită</w:t>
      </w:r>
      <w:r w:rsidR="00B0156B">
        <w:rPr>
          <w:sz w:val="20"/>
          <w:szCs w:val="20"/>
          <w:lang w:val="ro-RO"/>
        </w:rPr>
        <w:t>ților de învățământ liceale</w:t>
      </w:r>
      <w:r w:rsidR="005C7E7A">
        <w:rPr>
          <w:sz w:val="20"/>
          <w:szCs w:val="20"/>
          <w:lang w:val="ro-RO"/>
        </w:rPr>
        <w:t xml:space="preserve">. </w:t>
      </w:r>
      <w:r>
        <w:rPr>
          <w:sz w:val="20"/>
          <w:szCs w:val="20"/>
          <w:lang w:val="ro-RO"/>
        </w:rPr>
        <w:t xml:space="preserve"> </w:t>
      </w:r>
    </w:p>
    <w:p w:rsidR="00663C09" w:rsidRPr="00B87E79" w:rsidRDefault="00663C09" w:rsidP="00407BE3">
      <w:pPr>
        <w:spacing w:line="360" w:lineRule="auto"/>
        <w:jc w:val="both"/>
        <w:rPr>
          <w:sz w:val="20"/>
          <w:szCs w:val="20"/>
          <w:lang w:val="ro-RO"/>
        </w:rPr>
      </w:pPr>
      <w:r w:rsidRPr="00B87E79">
        <w:rPr>
          <w:sz w:val="20"/>
          <w:szCs w:val="20"/>
          <w:lang w:val="ro-RO"/>
        </w:rPr>
        <w:t xml:space="preserve"> </w:t>
      </w:r>
    </w:p>
    <w:p w:rsidR="00A769B4" w:rsidRDefault="00407BE3" w:rsidP="00407BE3">
      <w:pPr>
        <w:spacing w:line="360" w:lineRule="auto"/>
        <w:jc w:val="both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>Sperând într-o</w:t>
      </w:r>
      <w:r w:rsidR="000853D2">
        <w:rPr>
          <w:sz w:val="20"/>
          <w:szCs w:val="20"/>
          <w:lang w:val="ro-RO"/>
        </w:rPr>
        <w:t xml:space="preserve"> continuare a colaborării noastre din anii anterior</w:t>
      </w:r>
      <w:r>
        <w:rPr>
          <w:sz w:val="20"/>
          <w:szCs w:val="20"/>
          <w:lang w:val="ro-RO"/>
        </w:rPr>
        <w:t xml:space="preserve"> cât mai bună</w:t>
      </w:r>
      <w:r w:rsidR="000853D2">
        <w:rPr>
          <w:sz w:val="20"/>
          <w:szCs w:val="20"/>
          <w:lang w:val="ro-RO"/>
        </w:rPr>
        <w:t>,</w:t>
      </w:r>
      <w:r>
        <w:rPr>
          <w:sz w:val="20"/>
          <w:szCs w:val="20"/>
          <w:lang w:val="ro-RO"/>
        </w:rPr>
        <w:t xml:space="preserve"> vă stăm la dispoziț</w:t>
      </w:r>
      <w:r w:rsidRPr="00407BE3">
        <w:rPr>
          <w:sz w:val="20"/>
          <w:szCs w:val="20"/>
          <w:lang w:val="ro-RO"/>
        </w:rPr>
        <w:t>ie pentru mai multe detalii.</w:t>
      </w:r>
    </w:p>
    <w:p w:rsidR="00407BE3" w:rsidRDefault="00407BE3" w:rsidP="00407BE3">
      <w:pPr>
        <w:spacing w:line="360" w:lineRule="auto"/>
        <w:jc w:val="both"/>
        <w:rPr>
          <w:sz w:val="20"/>
          <w:szCs w:val="20"/>
          <w:lang w:val="ro-RO"/>
        </w:rPr>
      </w:pPr>
    </w:p>
    <w:p w:rsidR="00670AEC" w:rsidRDefault="00407BE3" w:rsidP="00407BE3">
      <w:pPr>
        <w:spacing w:line="360" w:lineRule="auto"/>
        <w:jc w:val="both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 xml:space="preserve">Cu deosebită considerație, </w:t>
      </w:r>
    </w:p>
    <w:p w:rsidR="00407BE3" w:rsidRDefault="009A2950" w:rsidP="00407BE3">
      <w:pPr>
        <w:spacing w:line="360" w:lineRule="auto"/>
        <w:jc w:val="both"/>
        <w:rPr>
          <w:sz w:val="20"/>
          <w:szCs w:val="20"/>
          <w:lang w:val="ro-RO"/>
        </w:rPr>
      </w:pPr>
      <w:r>
        <w:rPr>
          <w:noProof/>
          <w:sz w:val="20"/>
          <w:szCs w:val="20"/>
          <w:lang w:val="ro-RO" w:eastAsia="ro-RO"/>
        </w:rPr>
        <w:drawing>
          <wp:anchor distT="0" distB="0" distL="114300" distR="114300" simplePos="0" relativeHeight="251668480" behindDoc="1" locked="0" layoutInCell="1" allowOverlap="1" wp14:anchorId="09D1BFB0" wp14:editId="4EB387F2">
            <wp:simplePos x="0" y="0"/>
            <wp:positionH relativeFrom="column">
              <wp:posOffset>532765</wp:posOffset>
            </wp:positionH>
            <wp:positionV relativeFrom="paragraph">
              <wp:posOffset>20320</wp:posOffset>
            </wp:positionV>
            <wp:extent cx="2257425" cy="2354172"/>
            <wp:effectExtent l="0" t="0" r="0" b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emnatura si stampila Anca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57425" cy="23541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70AEC" w:rsidRPr="00B87E79" w:rsidRDefault="00670AEC" w:rsidP="00670AEC">
      <w:pPr>
        <w:jc w:val="both"/>
        <w:rPr>
          <w:sz w:val="20"/>
          <w:szCs w:val="20"/>
          <w:lang w:val="ro-RO"/>
        </w:rPr>
      </w:pPr>
      <w:r w:rsidRPr="00B87E79">
        <w:rPr>
          <w:sz w:val="20"/>
          <w:szCs w:val="20"/>
          <w:lang w:val="ro-RO"/>
        </w:rPr>
        <w:t>_____________</w:t>
      </w:r>
    </w:p>
    <w:p w:rsidR="00670AEC" w:rsidRPr="00B87E79" w:rsidRDefault="009A2950" w:rsidP="00670AEC">
      <w:pPr>
        <w:jc w:val="both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>Anca Gîlcă</w:t>
      </w:r>
    </w:p>
    <w:p w:rsidR="00670AEC" w:rsidRDefault="00670AEC" w:rsidP="00670AEC">
      <w:pPr>
        <w:jc w:val="both"/>
        <w:rPr>
          <w:sz w:val="20"/>
          <w:szCs w:val="20"/>
          <w:lang w:val="ro-RO"/>
        </w:rPr>
      </w:pPr>
    </w:p>
    <w:p w:rsidR="00670AEC" w:rsidRPr="00B87E79" w:rsidRDefault="00B0156B" w:rsidP="00670AEC">
      <w:pPr>
        <w:jc w:val="both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>Coordonator proiecte</w:t>
      </w:r>
    </w:p>
    <w:p w:rsidR="00670AEC" w:rsidRPr="00B87E79" w:rsidRDefault="00670AEC" w:rsidP="00670AEC">
      <w:pPr>
        <w:jc w:val="both"/>
        <w:rPr>
          <w:sz w:val="20"/>
          <w:szCs w:val="20"/>
          <w:lang w:val="ro-RO"/>
        </w:rPr>
      </w:pPr>
      <w:r w:rsidRPr="00B87E79">
        <w:rPr>
          <w:sz w:val="20"/>
          <w:szCs w:val="20"/>
          <w:lang w:val="ro-RO"/>
        </w:rPr>
        <w:t>Grupul EDUCATIVA</w:t>
      </w:r>
    </w:p>
    <w:p w:rsidR="00407BE3" w:rsidRPr="00407BE3" w:rsidRDefault="00407BE3" w:rsidP="00407BE3">
      <w:pPr>
        <w:spacing w:line="360" w:lineRule="auto"/>
        <w:jc w:val="both"/>
        <w:rPr>
          <w:sz w:val="20"/>
          <w:szCs w:val="20"/>
          <w:lang w:val="ro-RO"/>
        </w:rPr>
      </w:pPr>
    </w:p>
    <w:sectPr w:rsidR="00407BE3" w:rsidRPr="00407BE3" w:rsidSect="00F3094C">
      <w:headerReference w:type="default" r:id="rId11"/>
      <w:type w:val="continuous"/>
      <w:pgSz w:w="11909" w:h="16834" w:code="9"/>
      <w:pgMar w:top="2552" w:right="425" w:bottom="992" w:left="1276" w:header="720" w:footer="43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57A7" w:rsidRDefault="004C57A7">
      <w:r>
        <w:separator/>
      </w:r>
    </w:p>
  </w:endnote>
  <w:endnote w:type="continuationSeparator" w:id="0">
    <w:p w:rsidR="004C57A7" w:rsidRDefault="004C5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57A7" w:rsidRDefault="004C57A7">
      <w:r>
        <w:separator/>
      </w:r>
    </w:p>
  </w:footnote>
  <w:footnote w:type="continuationSeparator" w:id="0">
    <w:p w:rsidR="004C57A7" w:rsidRDefault="004C57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0CC3" w:rsidRDefault="00580CC3">
    <w:pPr>
      <w:pStyle w:val="Antet"/>
    </w:pPr>
    <w:r>
      <w:rPr>
        <w:rFonts w:ascii="Garamond" w:hAnsi="Garamond"/>
        <w:noProof/>
        <w:lang w:val="ro-RO" w:eastAsia="ro-RO"/>
      </w:rPr>
      <w:drawing>
        <wp:anchor distT="0" distB="0" distL="114300" distR="114300" simplePos="0" relativeHeight="251659264" behindDoc="1" locked="0" layoutInCell="1" allowOverlap="1" wp14:anchorId="111180F0" wp14:editId="678C27BD">
          <wp:simplePos x="0" y="0"/>
          <wp:positionH relativeFrom="column">
            <wp:posOffset>199390</wp:posOffset>
          </wp:positionH>
          <wp:positionV relativeFrom="paragraph">
            <wp:posOffset>-584200</wp:posOffset>
          </wp:positionV>
          <wp:extent cx="5934075" cy="1581150"/>
          <wp:effectExtent l="0" t="0" r="9525" b="0"/>
          <wp:wrapThrough wrapText="bothSides">
            <wp:wrapPolygon edited="0">
              <wp:start x="0" y="0"/>
              <wp:lineTo x="0" y="21340"/>
              <wp:lineTo x="21565" y="21340"/>
              <wp:lineTo x="21565" y="0"/>
              <wp:lineTo x="0" y="0"/>
            </wp:wrapPolygon>
          </wp:wrapThrough>
          <wp:docPr id="1" name="Picture 1" descr="C:\Users\kocheschu\Documents\__Grup EDUCATIVA\Materiale de Prezentare\header\HeaderEDUCATIVA_Let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ocheschu\Documents\__Grup EDUCATIVA\Materiale de Prezentare\header\HeaderEDUCATIVA_Let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1581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57555"/>
    <w:multiLevelType w:val="hybridMultilevel"/>
    <w:tmpl w:val="2864EEAE"/>
    <w:lvl w:ilvl="0" w:tplc="95403038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7D655E8"/>
    <w:multiLevelType w:val="hybridMultilevel"/>
    <w:tmpl w:val="EE76AD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6647CF"/>
    <w:multiLevelType w:val="hybridMultilevel"/>
    <w:tmpl w:val="2CF8A9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A56C94"/>
    <w:multiLevelType w:val="hybridMultilevel"/>
    <w:tmpl w:val="D8304384"/>
    <w:lvl w:ilvl="0" w:tplc="040C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C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>
    <w:nsid w:val="1C367935"/>
    <w:multiLevelType w:val="hybridMultilevel"/>
    <w:tmpl w:val="999EEF5A"/>
    <w:lvl w:ilvl="0" w:tplc="F27C40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05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0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5">
    <w:nsid w:val="1F2E57ED"/>
    <w:multiLevelType w:val="hybridMultilevel"/>
    <w:tmpl w:val="D702F9DA"/>
    <w:lvl w:ilvl="0" w:tplc="8FBA45F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FF4434"/>
    <w:multiLevelType w:val="hybridMultilevel"/>
    <w:tmpl w:val="6C8E1F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4051C48"/>
    <w:multiLevelType w:val="hybridMultilevel"/>
    <w:tmpl w:val="4A285D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5625A5"/>
    <w:multiLevelType w:val="hybridMultilevel"/>
    <w:tmpl w:val="EAC66C2C"/>
    <w:lvl w:ilvl="0" w:tplc="95403038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88A6A12"/>
    <w:multiLevelType w:val="hybridMultilevel"/>
    <w:tmpl w:val="2520B8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A177DD9"/>
    <w:multiLevelType w:val="hybridMultilevel"/>
    <w:tmpl w:val="4684CAF4"/>
    <w:lvl w:ilvl="0" w:tplc="040C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95403038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A7D2942"/>
    <w:multiLevelType w:val="hybridMultilevel"/>
    <w:tmpl w:val="0AC0D422"/>
    <w:lvl w:ilvl="0" w:tplc="040C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2BD130A2"/>
    <w:multiLevelType w:val="hybridMultilevel"/>
    <w:tmpl w:val="C3E269DE"/>
    <w:lvl w:ilvl="0" w:tplc="95403038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E1D4C11"/>
    <w:multiLevelType w:val="hybridMultilevel"/>
    <w:tmpl w:val="0F1CE4A2"/>
    <w:lvl w:ilvl="0" w:tplc="EF60BFEA">
      <w:numFmt w:val="bullet"/>
      <w:lvlText w:val="-"/>
      <w:lvlJc w:val="left"/>
      <w:pPr>
        <w:ind w:left="360" w:hanging="360"/>
      </w:pPr>
      <w:rPr>
        <w:rFonts w:ascii="Verdana" w:eastAsia="Times New Roman" w:hAnsi="Verdana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314E3AFC"/>
    <w:multiLevelType w:val="hybridMultilevel"/>
    <w:tmpl w:val="2FD8D3EA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49355C"/>
    <w:multiLevelType w:val="hybridMultilevel"/>
    <w:tmpl w:val="8850DFAC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5732C67"/>
    <w:multiLevelType w:val="hybridMultilevel"/>
    <w:tmpl w:val="3C26F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24047A"/>
    <w:multiLevelType w:val="hybridMultilevel"/>
    <w:tmpl w:val="F7F61D34"/>
    <w:lvl w:ilvl="0" w:tplc="95403038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BD946F2"/>
    <w:multiLevelType w:val="hybridMultilevel"/>
    <w:tmpl w:val="D2580C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2D747D"/>
    <w:multiLevelType w:val="hybridMultilevel"/>
    <w:tmpl w:val="78C8F55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47507C8F"/>
    <w:multiLevelType w:val="hybridMultilevel"/>
    <w:tmpl w:val="89BA239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558A58DA"/>
    <w:multiLevelType w:val="hybridMultilevel"/>
    <w:tmpl w:val="D5141ED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57FD4E5A"/>
    <w:multiLevelType w:val="hybridMultilevel"/>
    <w:tmpl w:val="3CC0DB60"/>
    <w:lvl w:ilvl="0" w:tplc="95403038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8AF03B7"/>
    <w:multiLevelType w:val="hybridMultilevel"/>
    <w:tmpl w:val="56D6C4D4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3E51CA2"/>
    <w:multiLevelType w:val="hybridMultilevel"/>
    <w:tmpl w:val="34924C58"/>
    <w:lvl w:ilvl="0" w:tplc="8FBA45F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5432D0"/>
    <w:multiLevelType w:val="hybridMultilevel"/>
    <w:tmpl w:val="029C96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460618B"/>
    <w:multiLevelType w:val="hybridMultilevel"/>
    <w:tmpl w:val="A014C51A"/>
    <w:lvl w:ilvl="0" w:tplc="95403038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8412C62"/>
    <w:multiLevelType w:val="hybridMultilevel"/>
    <w:tmpl w:val="EC52B56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2"/>
  </w:num>
  <w:num w:numId="3">
    <w:abstractNumId w:val="8"/>
  </w:num>
  <w:num w:numId="4">
    <w:abstractNumId w:val="12"/>
  </w:num>
  <w:num w:numId="5">
    <w:abstractNumId w:val="26"/>
  </w:num>
  <w:num w:numId="6">
    <w:abstractNumId w:val="10"/>
  </w:num>
  <w:num w:numId="7">
    <w:abstractNumId w:val="0"/>
  </w:num>
  <w:num w:numId="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3"/>
  </w:num>
  <w:num w:numId="11">
    <w:abstractNumId w:val="21"/>
  </w:num>
  <w:num w:numId="12">
    <w:abstractNumId w:val="19"/>
  </w:num>
  <w:num w:numId="13">
    <w:abstractNumId w:val="24"/>
  </w:num>
  <w:num w:numId="14">
    <w:abstractNumId w:val="5"/>
  </w:num>
  <w:num w:numId="15">
    <w:abstractNumId w:val="15"/>
  </w:num>
  <w:num w:numId="16">
    <w:abstractNumId w:val="23"/>
  </w:num>
  <w:num w:numId="17">
    <w:abstractNumId w:val="4"/>
  </w:num>
  <w:num w:numId="18">
    <w:abstractNumId w:val="25"/>
  </w:num>
  <w:num w:numId="19">
    <w:abstractNumId w:val="6"/>
  </w:num>
  <w:num w:numId="20">
    <w:abstractNumId w:val="20"/>
  </w:num>
  <w:num w:numId="21">
    <w:abstractNumId w:val="27"/>
  </w:num>
  <w:num w:numId="22">
    <w:abstractNumId w:val="13"/>
  </w:num>
  <w:num w:numId="23">
    <w:abstractNumId w:val="18"/>
  </w:num>
  <w:num w:numId="24">
    <w:abstractNumId w:val="9"/>
  </w:num>
  <w:num w:numId="25">
    <w:abstractNumId w:val="2"/>
  </w:num>
  <w:num w:numId="26">
    <w:abstractNumId w:val="16"/>
  </w:num>
  <w:num w:numId="27">
    <w:abstractNumId w:val="1"/>
  </w:num>
  <w:num w:numId="28">
    <w:abstractNumId w:val="7"/>
  </w:num>
  <w:num w:numId="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2F9E"/>
    <w:rsid w:val="00000CC7"/>
    <w:rsid w:val="00006078"/>
    <w:rsid w:val="00007DDC"/>
    <w:rsid w:val="0001143F"/>
    <w:rsid w:val="00014184"/>
    <w:rsid w:val="000237EB"/>
    <w:rsid w:val="000265CE"/>
    <w:rsid w:val="00031A81"/>
    <w:rsid w:val="000479A6"/>
    <w:rsid w:val="00047AA5"/>
    <w:rsid w:val="00051BAB"/>
    <w:rsid w:val="000529DC"/>
    <w:rsid w:val="000561C0"/>
    <w:rsid w:val="0006350D"/>
    <w:rsid w:val="0006525D"/>
    <w:rsid w:val="0006548C"/>
    <w:rsid w:val="000710A6"/>
    <w:rsid w:val="00073D06"/>
    <w:rsid w:val="00081791"/>
    <w:rsid w:val="0008220F"/>
    <w:rsid w:val="00084A8E"/>
    <w:rsid w:val="000853D2"/>
    <w:rsid w:val="0008614B"/>
    <w:rsid w:val="00091A3F"/>
    <w:rsid w:val="000953F3"/>
    <w:rsid w:val="00095EBE"/>
    <w:rsid w:val="00097482"/>
    <w:rsid w:val="000A24ED"/>
    <w:rsid w:val="000A2EED"/>
    <w:rsid w:val="000A6C85"/>
    <w:rsid w:val="000B138A"/>
    <w:rsid w:val="000B4FB1"/>
    <w:rsid w:val="000B6CB1"/>
    <w:rsid w:val="000B7A38"/>
    <w:rsid w:val="000B7BE8"/>
    <w:rsid w:val="000C14E7"/>
    <w:rsid w:val="000C1D4B"/>
    <w:rsid w:val="000C2197"/>
    <w:rsid w:val="000C4160"/>
    <w:rsid w:val="000D172F"/>
    <w:rsid w:val="000E0078"/>
    <w:rsid w:val="000E2525"/>
    <w:rsid w:val="00100E90"/>
    <w:rsid w:val="001047DF"/>
    <w:rsid w:val="00104CEB"/>
    <w:rsid w:val="00113077"/>
    <w:rsid w:val="00115019"/>
    <w:rsid w:val="0011647D"/>
    <w:rsid w:val="00122907"/>
    <w:rsid w:val="0012317D"/>
    <w:rsid w:val="001234E0"/>
    <w:rsid w:val="00127B61"/>
    <w:rsid w:val="00130F73"/>
    <w:rsid w:val="001314A7"/>
    <w:rsid w:val="00132535"/>
    <w:rsid w:val="00132EE5"/>
    <w:rsid w:val="00133E1F"/>
    <w:rsid w:val="00137789"/>
    <w:rsid w:val="00137E33"/>
    <w:rsid w:val="00140B46"/>
    <w:rsid w:val="00142CE9"/>
    <w:rsid w:val="001451D9"/>
    <w:rsid w:val="00145E69"/>
    <w:rsid w:val="001463B2"/>
    <w:rsid w:val="001513DE"/>
    <w:rsid w:val="00152AE8"/>
    <w:rsid w:val="00160DB0"/>
    <w:rsid w:val="00161DC2"/>
    <w:rsid w:val="0017549B"/>
    <w:rsid w:val="001808BC"/>
    <w:rsid w:val="00181A76"/>
    <w:rsid w:val="00182C00"/>
    <w:rsid w:val="00193649"/>
    <w:rsid w:val="00194C86"/>
    <w:rsid w:val="001A04F7"/>
    <w:rsid w:val="001A345B"/>
    <w:rsid w:val="001A4592"/>
    <w:rsid w:val="001A6629"/>
    <w:rsid w:val="001B08CF"/>
    <w:rsid w:val="001B114F"/>
    <w:rsid w:val="001B11B6"/>
    <w:rsid w:val="001B33C7"/>
    <w:rsid w:val="001B35A9"/>
    <w:rsid w:val="001B397D"/>
    <w:rsid w:val="001B462F"/>
    <w:rsid w:val="001B6B24"/>
    <w:rsid w:val="001C1691"/>
    <w:rsid w:val="001C22D6"/>
    <w:rsid w:val="001C28D2"/>
    <w:rsid w:val="001C5FE0"/>
    <w:rsid w:val="001C775A"/>
    <w:rsid w:val="001D32B2"/>
    <w:rsid w:val="001D5D18"/>
    <w:rsid w:val="001E5D62"/>
    <w:rsid w:val="001E769F"/>
    <w:rsid w:val="001F2156"/>
    <w:rsid w:val="001F54FC"/>
    <w:rsid w:val="001F7E7E"/>
    <w:rsid w:val="00205E0B"/>
    <w:rsid w:val="00207AAB"/>
    <w:rsid w:val="00222446"/>
    <w:rsid w:val="0022487E"/>
    <w:rsid w:val="0023234B"/>
    <w:rsid w:val="0024153D"/>
    <w:rsid w:val="00241A0A"/>
    <w:rsid w:val="00243000"/>
    <w:rsid w:val="00244328"/>
    <w:rsid w:val="0024554F"/>
    <w:rsid w:val="00252FC4"/>
    <w:rsid w:val="002532DD"/>
    <w:rsid w:val="002556F4"/>
    <w:rsid w:val="002562BF"/>
    <w:rsid w:val="002609F6"/>
    <w:rsid w:val="0026190E"/>
    <w:rsid w:val="002634D6"/>
    <w:rsid w:val="00265B6C"/>
    <w:rsid w:val="00265DF5"/>
    <w:rsid w:val="00265EBA"/>
    <w:rsid w:val="00266D37"/>
    <w:rsid w:val="002735EA"/>
    <w:rsid w:val="00275CAF"/>
    <w:rsid w:val="00282DD9"/>
    <w:rsid w:val="00293E20"/>
    <w:rsid w:val="00293F7D"/>
    <w:rsid w:val="00294BA3"/>
    <w:rsid w:val="002B522C"/>
    <w:rsid w:val="002B5D40"/>
    <w:rsid w:val="002B7348"/>
    <w:rsid w:val="002C32E6"/>
    <w:rsid w:val="002C3A54"/>
    <w:rsid w:val="002C4A58"/>
    <w:rsid w:val="002C76E1"/>
    <w:rsid w:val="002D2E54"/>
    <w:rsid w:val="002D4CBE"/>
    <w:rsid w:val="002D55FD"/>
    <w:rsid w:val="002D5CF4"/>
    <w:rsid w:val="002D6F5B"/>
    <w:rsid w:val="002F1552"/>
    <w:rsid w:val="002F1F12"/>
    <w:rsid w:val="002F365A"/>
    <w:rsid w:val="002F45D1"/>
    <w:rsid w:val="002F5853"/>
    <w:rsid w:val="002F6566"/>
    <w:rsid w:val="003004A6"/>
    <w:rsid w:val="00300CAC"/>
    <w:rsid w:val="0030176C"/>
    <w:rsid w:val="003057ED"/>
    <w:rsid w:val="00305B10"/>
    <w:rsid w:val="00306703"/>
    <w:rsid w:val="00313508"/>
    <w:rsid w:val="0031584F"/>
    <w:rsid w:val="003221A8"/>
    <w:rsid w:val="003239CD"/>
    <w:rsid w:val="00324FA9"/>
    <w:rsid w:val="003307B5"/>
    <w:rsid w:val="00334832"/>
    <w:rsid w:val="00340CE8"/>
    <w:rsid w:val="00341BBD"/>
    <w:rsid w:val="00343F14"/>
    <w:rsid w:val="003446CD"/>
    <w:rsid w:val="00350EBD"/>
    <w:rsid w:val="00351AFD"/>
    <w:rsid w:val="00353D0B"/>
    <w:rsid w:val="0036087F"/>
    <w:rsid w:val="00360BC3"/>
    <w:rsid w:val="00363AD7"/>
    <w:rsid w:val="003700D9"/>
    <w:rsid w:val="003705BE"/>
    <w:rsid w:val="00373680"/>
    <w:rsid w:val="00382F4F"/>
    <w:rsid w:val="003840D9"/>
    <w:rsid w:val="0038486E"/>
    <w:rsid w:val="00386033"/>
    <w:rsid w:val="0038604E"/>
    <w:rsid w:val="00386E90"/>
    <w:rsid w:val="00387F18"/>
    <w:rsid w:val="0039061F"/>
    <w:rsid w:val="003927CF"/>
    <w:rsid w:val="0039281B"/>
    <w:rsid w:val="00396A8D"/>
    <w:rsid w:val="00396F67"/>
    <w:rsid w:val="003A0769"/>
    <w:rsid w:val="003A39EF"/>
    <w:rsid w:val="003A5362"/>
    <w:rsid w:val="003B34BE"/>
    <w:rsid w:val="003B7256"/>
    <w:rsid w:val="003C0199"/>
    <w:rsid w:val="003C0F80"/>
    <w:rsid w:val="003C29AB"/>
    <w:rsid w:val="003C2F68"/>
    <w:rsid w:val="003D1597"/>
    <w:rsid w:val="003D1D1A"/>
    <w:rsid w:val="003D2FCB"/>
    <w:rsid w:val="003D6CC9"/>
    <w:rsid w:val="003D7AF8"/>
    <w:rsid w:val="003E00C4"/>
    <w:rsid w:val="003E535A"/>
    <w:rsid w:val="003E5EE6"/>
    <w:rsid w:val="003F1A6D"/>
    <w:rsid w:val="00401CC5"/>
    <w:rsid w:val="00402290"/>
    <w:rsid w:val="004048A4"/>
    <w:rsid w:val="00404FB5"/>
    <w:rsid w:val="00405CE4"/>
    <w:rsid w:val="0040643F"/>
    <w:rsid w:val="00407BE3"/>
    <w:rsid w:val="0041073B"/>
    <w:rsid w:val="00416AE1"/>
    <w:rsid w:val="00417554"/>
    <w:rsid w:val="004253E6"/>
    <w:rsid w:val="00427042"/>
    <w:rsid w:val="00427C25"/>
    <w:rsid w:val="00430C82"/>
    <w:rsid w:val="00432E63"/>
    <w:rsid w:val="00433173"/>
    <w:rsid w:val="0044358A"/>
    <w:rsid w:val="00444255"/>
    <w:rsid w:val="00453033"/>
    <w:rsid w:val="00454556"/>
    <w:rsid w:val="00457596"/>
    <w:rsid w:val="00465599"/>
    <w:rsid w:val="00466560"/>
    <w:rsid w:val="004667DA"/>
    <w:rsid w:val="00475B85"/>
    <w:rsid w:val="00481D74"/>
    <w:rsid w:val="004832E2"/>
    <w:rsid w:val="00484940"/>
    <w:rsid w:val="00494304"/>
    <w:rsid w:val="00496C6A"/>
    <w:rsid w:val="00497507"/>
    <w:rsid w:val="004A2884"/>
    <w:rsid w:val="004B37C4"/>
    <w:rsid w:val="004B7776"/>
    <w:rsid w:val="004C57A7"/>
    <w:rsid w:val="004D2649"/>
    <w:rsid w:val="004E10AF"/>
    <w:rsid w:val="004E450A"/>
    <w:rsid w:val="004E529A"/>
    <w:rsid w:val="004E52A2"/>
    <w:rsid w:val="004E53F6"/>
    <w:rsid w:val="004E5564"/>
    <w:rsid w:val="004E69EF"/>
    <w:rsid w:val="004F5414"/>
    <w:rsid w:val="004F5EE6"/>
    <w:rsid w:val="004F6EAC"/>
    <w:rsid w:val="00500D98"/>
    <w:rsid w:val="00503232"/>
    <w:rsid w:val="00511C0F"/>
    <w:rsid w:val="00512334"/>
    <w:rsid w:val="0051245D"/>
    <w:rsid w:val="00512860"/>
    <w:rsid w:val="00520D1D"/>
    <w:rsid w:val="00522975"/>
    <w:rsid w:val="00523CEA"/>
    <w:rsid w:val="005278C0"/>
    <w:rsid w:val="0053007C"/>
    <w:rsid w:val="0053265D"/>
    <w:rsid w:val="00534053"/>
    <w:rsid w:val="005409FC"/>
    <w:rsid w:val="005416AB"/>
    <w:rsid w:val="0054250E"/>
    <w:rsid w:val="00544B09"/>
    <w:rsid w:val="00547E69"/>
    <w:rsid w:val="00551724"/>
    <w:rsid w:val="00554BA6"/>
    <w:rsid w:val="005612F8"/>
    <w:rsid w:val="00563309"/>
    <w:rsid w:val="005665F2"/>
    <w:rsid w:val="005666A9"/>
    <w:rsid w:val="00571B1F"/>
    <w:rsid w:val="00574C3F"/>
    <w:rsid w:val="00575798"/>
    <w:rsid w:val="0057664C"/>
    <w:rsid w:val="0057688B"/>
    <w:rsid w:val="00577372"/>
    <w:rsid w:val="00580CC3"/>
    <w:rsid w:val="00584B02"/>
    <w:rsid w:val="00592D76"/>
    <w:rsid w:val="005A0B16"/>
    <w:rsid w:val="005A3A8B"/>
    <w:rsid w:val="005A764F"/>
    <w:rsid w:val="005B0733"/>
    <w:rsid w:val="005B3B70"/>
    <w:rsid w:val="005B508F"/>
    <w:rsid w:val="005C027B"/>
    <w:rsid w:val="005C22BE"/>
    <w:rsid w:val="005C7E7A"/>
    <w:rsid w:val="005D237C"/>
    <w:rsid w:val="005D40C4"/>
    <w:rsid w:val="005E0DFB"/>
    <w:rsid w:val="005E1490"/>
    <w:rsid w:val="005E555A"/>
    <w:rsid w:val="005F1179"/>
    <w:rsid w:val="005F7EAB"/>
    <w:rsid w:val="00601EEB"/>
    <w:rsid w:val="00603B19"/>
    <w:rsid w:val="00610A29"/>
    <w:rsid w:val="00620BF7"/>
    <w:rsid w:val="00621E6B"/>
    <w:rsid w:val="00625CD1"/>
    <w:rsid w:val="006433A7"/>
    <w:rsid w:val="00650BA4"/>
    <w:rsid w:val="0065794E"/>
    <w:rsid w:val="00663C09"/>
    <w:rsid w:val="006652A2"/>
    <w:rsid w:val="006658F2"/>
    <w:rsid w:val="006679C0"/>
    <w:rsid w:val="00670AEC"/>
    <w:rsid w:val="0068261D"/>
    <w:rsid w:val="00683609"/>
    <w:rsid w:val="0068625D"/>
    <w:rsid w:val="00687FAD"/>
    <w:rsid w:val="00691E77"/>
    <w:rsid w:val="00692755"/>
    <w:rsid w:val="00695BD3"/>
    <w:rsid w:val="00695C84"/>
    <w:rsid w:val="00696127"/>
    <w:rsid w:val="006968C2"/>
    <w:rsid w:val="00697712"/>
    <w:rsid w:val="006A12F1"/>
    <w:rsid w:val="006A1AD8"/>
    <w:rsid w:val="006B0E35"/>
    <w:rsid w:val="006C79F2"/>
    <w:rsid w:val="006D1E34"/>
    <w:rsid w:val="006D3B6E"/>
    <w:rsid w:val="006D4000"/>
    <w:rsid w:val="006E0C8D"/>
    <w:rsid w:val="006E5194"/>
    <w:rsid w:val="006E7A44"/>
    <w:rsid w:val="006F1FC2"/>
    <w:rsid w:val="006F228B"/>
    <w:rsid w:val="00701E4E"/>
    <w:rsid w:val="0070295B"/>
    <w:rsid w:val="00704204"/>
    <w:rsid w:val="0070711F"/>
    <w:rsid w:val="007131E3"/>
    <w:rsid w:val="007156E5"/>
    <w:rsid w:val="00716CBC"/>
    <w:rsid w:val="00716EF1"/>
    <w:rsid w:val="00722073"/>
    <w:rsid w:val="0074056C"/>
    <w:rsid w:val="00740962"/>
    <w:rsid w:val="00741599"/>
    <w:rsid w:val="00745DF0"/>
    <w:rsid w:val="00746148"/>
    <w:rsid w:val="007513A3"/>
    <w:rsid w:val="00752C19"/>
    <w:rsid w:val="00752DAA"/>
    <w:rsid w:val="00753D2B"/>
    <w:rsid w:val="00754E38"/>
    <w:rsid w:val="00756E96"/>
    <w:rsid w:val="00763C25"/>
    <w:rsid w:val="0076435A"/>
    <w:rsid w:val="00771A55"/>
    <w:rsid w:val="00775FF9"/>
    <w:rsid w:val="007768D4"/>
    <w:rsid w:val="00777DAD"/>
    <w:rsid w:val="0078162C"/>
    <w:rsid w:val="00783142"/>
    <w:rsid w:val="00784A66"/>
    <w:rsid w:val="00785E06"/>
    <w:rsid w:val="00790F4D"/>
    <w:rsid w:val="0079182F"/>
    <w:rsid w:val="0079426A"/>
    <w:rsid w:val="00795AEE"/>
    <w:rsid w:val="007A1AEB"/>
    <w:rsid w:val="007A2154"/>
    <w:rsid w:val="007A6473"/>
    <w:rsid w:val="007B3409"/>
    <w:rsid w:val="007B3806"/>
    <w:rsid w:val="007B4430"/>
    <w:rsid w:val="007C2CF6"/>
    <w:rsid w:val="007D102A"/>
    <w:rsid w:val="007D1C19"/>
    <w:rsid w:val="007D44B3"/>
    <w:rsid w:val="007D58E1"/>
    <w:rsid w:val="007D5AA5"/>
    <w:rsid w:val="007E28C2"/>
    <w:rsid w:val="007E2E38"/>
    <w:rsid w:val="007F1A6A"/>
    <w:rsid w:val="007F1E7B"/>
    <w:rsid w:val="00801F50"/>
    <w:rsid w:val="00803340"/>
    <w:rsid w:val="008045EB"/>
    <w:rsid w:val="0080702A"/>
    <w:rsid w:val="00810C17"/>
    <w:rsid w:val="0081167D"/>
    <w:rsid w:val="00812CC8"/>
    <w:rsid w:val="008167BC"/>
    <w:rsid w:val="00817D05"/>
    <w:rsid w:val="00822C7F"/>
    <w:rsid w:val="00824779"/>
    <w:rsid w:val="0082564D"/>
    <w:rsid w:val="00827706"/>
    <w:rsid w:val="00827C6E"/>
    <w:rsid w:val="00827C80"/>
    <w:rsid w:val="00827D93"/>
    <w:rsid w:val="00830868"/>
    <w:rsid w:val="00830AC2"/>
    <w:rsid w:val="008355C8"/>
    <w:rsid w:val="00836166"/>
    <w:rsid w:val="0084475D"/>
    <w:rsid w:val="008474B0"/>
    <w:rsid w:val="008477B6"/>
    <w:rsid w:val="008669EF"/>
    <w:rsid w:val="00870C6A"/>
    <w:rsid w:val="00872024"/>
    <w:rsid w:val="00872F3C"/>
    <w:rsid w:val="00877CC4"/>
    <w:rsid w:val="00887856"/>
    <w:rsid w:val="008937B7"/>
    <w:rsid w:val="00893F10"/>
    <w:rsid w:val="008A4ED7"/>
    <w:rsid w:val="008A5034"/>
    <w:rsid w:val="008A5545"/>
    <w:rsid w:val="008B051C"/>
    <w:rsid w:val="008B0FF4"/>
    <w:rsid w:val="008B459E"/>
    <w:rsid w:val="008B46E2"/>
    <w:rsid w:val="008B776D"/>
    <w:rsid w:val="008C4B2B"/>
    <w:rsid w:val="008C7818"/>
    <w:rsid w:val="008D47F7"/>
    <w:rsid w:val="008E220D"/>
    <w:rsid w:val="00900F63"/>
    <w:rsid w:val="0090105E"/>
    <w:rsid w:val="0090110F"/>
    <w:rsid w:val="00911CD6"/>
    <w:rsid w:val="00920A92"/>
    <w:rsid w:val="00921E2D"/>
    <w:rsid w:val="00927A0A"/>
    <w:rsid w:val="009314F3"/>
    <w:rsid w:val="00932B70"/>
    <w:rsid w:val="00936355"/>
    <w:rsid w:val="00937C71"/>
    <w:rsid w:val="00942B9C"/>
    <w:rsid w:val="00943185"/>
    <w:rsid w:val="009458F3"/>
    <w:rsid w:val="00945943"/>
    <w:rsid w:val="009506BC"/>
    <w:rsid w:val="009510DA"/>
    <w:rsid w:val="00953620"/>
    <w:rsid w:val="00953672"/>
    <w:rsid w:val="0095399C"/>
    <w:rsid w:val="00956EB5"/>
    <w:rsid w:val="00962B9B"/>
    <w:rsid w:val="00965151"/>
    <w:rsid w:val="009654BA"/>
    <w:rsid w:val="00967161"/>
    <w:rsid w:val="009673AA"/>
    <w:rsid w:val="00972993"/>
    <w:rsid w:val="00973F3A"/>
    <w:rsid w:val="00974A03"/>
    <w:rsid w:val="00976DD6"/>
    <w:rsid w:val="00981658"/>
    <w:rsid w:val="00985B19"/>
    <w:rsid w:val="0098621D"/>
    <w:rsid w:val="00986E8B"/>
    <w:rsid w:val="00993277"/>
    <w:rsid w:val="00994373"/>
    <w:rsid w:val="00996D74"/>
    <w:rsid w:val="009A2950"/>
    <w:rsid w:val="009A2E3D"/>
    <w:rsid w:val="009A363E"/>
    <w:rsid w:val="009B31DE"/>
    <w:rsid w:val="009C261E"/>
    <w:rsid w:val="009C2D39"/>
    <w:rsid w:val="009D2611"/>
    <w:rsid w:val="009D4FC1"/>
    <w:rsid w:val="009D6623"/>
    <w:rsid w:val="009E305C"/>
    <w:rsid w:val="009E40FE"/>
    <w:rsid w:val="009E49CA"/>
    <w:rsid w:val="009E53EA"/>
    <w:rsid w:val="009E729C"/>
    <w:rsid w:val="009F2FFF"/>
    <w:rsid w:val="009F439C"/>
    <w:rsid w:val="009F52BF"/>
    <w:rsid w:val="009F5816"/>
    <w:rsid w:val="009F7A7A"/>
    <w:rsid w:val="00A00851"/>
    <w:rsid w:val="00A0305E"/>
    <w:rsid w:val="00A03C98"/>
    <w:rsid w:val="00A06163"/>
    <w:rsid w:val="00A06A35"/>
    <w:rsid w:val="00A06D91"/>
    <w:rsid w:val="00A100F6"/>
    <w:rsid w:val="00A10252"/>
    <w:rsid w:val="00A13441"/>
    <w:rsid w:val="00A1402B"/>
    <w:rsid w:val="00A21584"/>
    <w:rsid w:val="00A25DFC"/>
    <w:rsid w:val="00A332BA"/>
    <w:rsid w:val="00A344D5"/>
    <w:rsid w:val="00A46CDF"/>
    <w:rsid w:val="00A537D3"/>
    <w:rsid w:val="00A602BE"/>
    <w:rsid w:val="00A61550"/>
    <w:rsid w:val="00A63B38"/>
    <w:rsid w:val="00A769B4"/>
    <w:rsid w:val="00A8347E"/>
    <w:rsid w:val="00A86602"/>
    <w:rsid w:val="00A874CA"/>
    <w:rsid w:val="00A96331"/>
    <w:rsid w:val="00A97F60"/>
    <w:rsid w:val="00AA1EAD"/>
    <w:rsid w:val="00AA733D"/>
    <w:rsid w:val="00AB14C7"/>
    <w:rsid w:val="00AB7BDD"/>
    <w:rsid w:val="00AC00BC"/>
    <w:rsid w:val="00AC1E7B"/>
    <w:rsid w:val="00AC2C2D"/>
    <w:rsid w:val="00AC314F"/>
    <w:rsid w:val="00AC4B6E"/>
    <w:rsid w:val="00AC5E53"/>
    <w:rsid w:val="00AC70F6"/>
    <w:rsid w:val="00AD74E5"/>
    <w:rsid w:val="00AE2F91"/>
    <w:rsid w:val="00AE4445"/>
    <w:rsid w:val="00AF1999"/>
    <w:rsid w:val="00AF2F22"/>
    <w:rsid w:val="00B002BE"/>
    <w:rsid w:val="00B0156B"/>
    <w:rsid w:val="00B026D1"/>
    <w:rsid w:val="00B10E82"/>
    <w:rsid w:val="00B12420"/>
    <w:rsid w:val="00B14617"/>
    <w:rsid w:val="00B15562"/>
    <w:rsid w:val="00B20DB3"/>
    <w:rsid w:val="00B21178"/>
    <w:rsid w:val="00B2738F"/>
    <w:rsid w:val="00B302ED"/>
    <w:rsid w:val="00B309F8"/>
    <w:rsid w:val="00B3218E"/>
    <w:rsid w:val="00B32B4B"/>
    <w:rsid w:val="00B32F9E"/>
    <w:rsid w:val="00B34111"/>
    <w:rsid w:val="00B351B3"/>
    <w:rsid w:val="00B3605F"/>
    <w:rsid w:val="00B37CE2"/>
    <w:rsid w:val="00B41D6B"/>
    <w:rsid w:val="00B44713"/>
    <w:rsid w:val="00B46C62"/>
    <w:rsid w:val="00B5391E"/>
    <w:rsid w:val="00B613E1"/>
    <w:rsid w:val="00B662FC"/>
    <w:rsid w:val="00B664D1"/>
    <w:rsid w:val="00B667AD"/>
    <w:rsid w:val="00B72EC1"/>
    <w:rsid w:val="00B735CC"/>
    <w:rsid w:val="00B760A1"/>
    <w:rsid w:val="00B77CCB"/>
    <w:rsid w:val="00B80524"/>
    <w:rsid w:val="00B81C5A"/>
    <w:rsid w:val="00B82B20"/>
    <w:rsid w:val="00B82C39"/>
    <w:rsid w:val="00B83CEA"/>
    <w:rsid w:val="00B8439A"/>
    <w:rsid w:val="00B86719"/>
    <w:rsid w:val="00B90972"/>
    <w:rsid w:val="00B92A8E"/>
    <w:rsid w:val="00B92B05"/>
    <w:rsid w:val="00B957A1"/>
    <w:rsid w:val="00B95E8D"/>
    <w:rsid w:val="00BA1B79"/>
    <w:rsid w:val="00BB011F"/>
    <w:rsid w:val="00BB2FB2"/>
    <w:rsid w:val="00BB5055"/>
    <w:rsid w:val="00BB54CD"/>
    <w:rsid w:val="00BB7823"/>
    <w:rsid w:val="00BC0661"/>
    <w:rsid w:val="00BC40F6"/>
    <w:rsid w:val="00BC4FC3"/>
    <w:rsid w:val="00BD0174"/>
    <w:rsid w:val="00BD0DFD"/>
    <w:rsid w:val="00BD310A"/>
    <w:rsid w:val="00BD3131"/>
    <w:rsid w:val="00BD40BC"/>
    <w:rsid w:val="00BD7113"/>
    <w:rsid w:val="00BD7EEA"/>
    <w:rsid w:val="00BE04B8"/>
    <w:rsid w:val="00BE2F0D"/>
    <w:rsid w:val="00BE7F8C"/>
    <w:rsid w:val="00BF39E5"/>
    <w:rsid w:val="00BF6719"/>
    <w:rsid w:val="00BF7266"/>
    <w:rsid w:val="00C008E9"/>
    <w:rsid w:val="00C03085"/>
    <w:rsid w:val="00C03B39"/>
    <w:rsid w:val="00C117FB"/>
    <w:rsid w:val="00C14F27"/>
    <w:rsid w:val="00C15E8D"/>
    <w:rsid w:val="00C20B8F"/>
    <w:rsid w:val="00C217DD"/>
    <w:rsid w:val="00C27345"/>
    <w:rsid w:val="00C37A0C"/>
    <w:rsid w:val="00C37D46"/>
    <w:rsid w:val="00C40CEC"/>
    <w:rsid w:val="00C41877"/>
    <w:rsid w:val="00C47A32"/>
    <w:rsid w:val="00C565CA"/>
    <w:rsid w:val="00C632E4"/>
    <w:rsid w:val="00C644FF"/>
    <w:rsid w:val="00C65B7C"/>
    <w:rsid w:val="00C65B82"/>
    <w:rsid w:val="00C662A1"/>
    <w:rsid w:val="00C71740"/>
    <w:rsid w:val="00C718DD"/>
    <w:rsid w:val="00C839A8"/>
    <w:rsid w:val="00C859CE"/>
    <w:rsid w:val="00C87127"/>
    <w:rsid w:val="00C9314B"/>
    <w:rsid w:val="00C96802"/>
    <w:rsid w:val="00CA1201"/>
    <w:rsid w:val="00CA3F32"/>
    <w:rsid w:val="00CA709E"/>
    <w:rsid w:val="00CA7E20"/>
    <w:rsid w:val="00CB008E"/>
    <w:rsid w:val="00CB09B9"/>
    <w:rsid w:val="00CB4E01"/>
    <w:rsid w:val="00CB59E2"/>
    <w:rsid w:val="00CB5D8F"/>
    <w:rsid w:val="00CC0260"/>
    <w:rsid w:val="00CC45C1"/>
    <w:rsid w:val="00CC5B2A"/>
    <w:rsid w:val="00CC671C"/>
    <w:rsid w:val="00CC70AF"/>
    <w:rsid w:val="00CD1877"/>
    <w:rsid w:val="00CE21CB"/>
    <w:rsid w:val="00CE35C2"/>
    <w:rsid w:val="00CE4EA5"/>
    <w:rsid w:val="00CE6DCB"/>
    <w:rsid w:val="00CE7AF4"/>
    <w:rsid w:val="00CE7D9A"/>
    <w:rsid w:val="00CF286A"/>
    <w:rsid w:val="00CF4E6D"/>
    <w:rsid w:val="00CF6145"/>
    <w:rsid w:val="00D01311"/>
    <w:rsid w:val="00D028B3"/>
    <w:rsid w:val="00D053FF"/>
    <w:rsid w:val="00D10997"/>
    <w:rsid w:val="00D109BF"/>
    <w:rsid w:val="00D109EF"/>
    <w:rsid w:val="00D1608F"/>
    <w:rsid w:val="00D217C2"/>
    <w:rsid w:val="00D254D3"/>
    <w:rsid w:val="00D27575"/>
    <w:rsid w:val="00D31270"/>
    <w:rsid w:val="00D3394F"/>
    <w:rsid w:val="00D36281"/>
    <w:rsid w:val="00D40539"/>
    <w:rsid w:val="00D43105"/>
    <w:rsid w:val="00D534F1"/>
    <w:rsid w:val="00D5487F"/>
    <w:rsid w:val="00D62495"/>
    <w:rsid w:val="00D73CD3"/>
    <w:rsid w:val="00D74A5A"/>
    <w:rsid w:val="00D76077"/>
    <w:rsid w:val="00D7703F"/>
    <w:rsid w:val="00D8289B"/>
    <w:rsid w:val="00D87B4F"/>
    <w:rsid w:val="00D93806"/>
    <w:rsid w:val="00D9485B"/>
    <w:rsid w:val="00D96FE4"/>
    <w:rsid w:val="00D97E5B"/>
    <w:rsid w:val="00DA1783"/>
    <w:rsid w:val="00DA285A"/>
    <w:rsid w:val="00DA3843"/>
    <w:rsid w:val="00DA42B4"/>
    <w:rsid w:val="00DA7207"/>
    <w:rsid w:val="00DA783A"/>
    <w:rsid w:val="00DB0747"/>
    <w:rsid w:val="00DB6D2B"/>
    <w:rsid w:val="00DC0157"/>
    <w:rsid w:val="00DC769F"/>
    <w:rsid w:val="00DC7E88"/>
    <w:rsid w:val="00DD1B96"/>
    <w:rsid w:val="00DD212D"/>
    <w:rsid w:val="00DE0CB7"/>
    <w:rsid w:val="00DE1570"/>
    <w:rsid w:val="00DE597F"/>
    <w:rsid w:val="00DE70FD"/>
    <w:rsid w:val="00DE786A"/>
    <w:rsid w:val="00DF03A3"/>
    <w:rsid w:val="00DF4564"/>
    <w:rsid w:val="00DF4EBB"/>
    <w:rsid w:val="00E0071B"/>
    <w:rsid w:val="00E023D7"/>
    <w:rsid w:val="00E12FB6"/>
    <w:rsid w:val="00E136A5"/>
    <w:rsid w:val="00E14DF4"/>
    <w:rsid w:val="00E16135"/>
    <w:rsid w:val="00E22D0F"/>
    <w:rsid w:val="00E25534"/>
    <w:rsid w:val="00E266CE"/>
    <w:rsid w:val="00E26A7A"/>
    <w:rsid w:val="00E26AA0"/>
    <w:rsid w:val="00E27B7B"/>
    <w:rsid w:val="00E3279E"/>
    <w:rsid w:val="00E34ECD"/>
    <w:rsid w:val="00E3785F"/>
    <w:rsid w:val="00E44B52"/>
    <w:rsid w:val="00E477E6"/>
    <w:rsid w:val="00E53684"/>
    <w:rsid w:val="00E62B2D"/>
    <w:rsid w:val="00E63368"/>
    <w:rsid w:val="00E64169"/>
    <w:rsid w:val="00E8365B"/>
    <w:rsid w:val="00E8513C"/>
    <w:rsid w:val="00E95C5B"/>
    <w:rsid w:val="00EA50CA"/>
    <w:rsid w:val="00EA5469"/>
    <w:rsid w:val="00EA5C39"/>
    <w:rsid w:val="00EB1D4A"/>
    <w:rsid w:val="00EB6BA1"/>
    <w:rsid w:val="00EC3281"/>
    <w:rsid w:val="00EC3794"/>
    <w:rsid w:val="00EC544F"/>
    <w:rsid w:val="00EC564E"/>
    <w:rsid w:val="00EC5A43"/>
    <w:rsid w:val="00EC5CFF"/>
    <w:rsid w:val="00EC5EB3"/>
    <w:rsid w:val="00ED5EA0"/>
    <w:rsid w:val="00EE4978"/>
    <w:rsid w:val="00EE66D8"/>
    <w:rsid w:val="00EF4B65"/>
    <w:rsid w:val="00EF6D02"/>
    <w:rsid w:val="00F01D41"/>
    <w:rsid w:val="00F11A07"/>
    <w:rsid w:val="00F125BE"/>
    <w:rsid w:val="00F125DA"/>
    <w:rsid w:val="00F15650"/>
    <w:rsid w:val="00F157E9"/>
    <w:rsid w:val="00F3094C"/>
    <w:rsid w:val="00F465E7"/>
    <w:rsid w:val="00F46ABA"/>
    <w:rsid w:val="00F50685"/>
    <w:rsid w:val="00F63F11"/>
    <w:rsid w:val="00F660B5"/>
    <w:rsid w:val="00F72A2E"/>
    <w:rsid w:val="00F73528"/>
    <w:rsid w:val="00F80CC9"/>
    <w:rsid w:val="00F816B2"/>
    <w:rsid w:val="00F81CC4"/>
    <w:rsid w:val="00F85108"/>
    <w:rsid w:val="00F86BB4"/>
    <w:rsid w:val="00F93BAA"/>
    <w:rsid w:val="00F953AF"/>
    <w:rsid w:val="00FA01E9"/>
    <w:rsid w:val="00FA17A3"/>
    <w:rsid w:val="00FA2472"/>
    <w:rsid w:val="00FA2B93"/>
    <w:rsid w:val="00FA3360"/>
    <w:rsid w:val="00FA7EB1"/>
    <w:rsid w:val="00FB0ED6"/>
    <w:rsid w:val="00FB2041"/>
    <w:rsid w:val="00FB45E9"/>
    <w:rsid w:val="00FB4758"/>
    <w:rsid w:val="00FB5A56"/>
    <w:rsid w:val="00FB73CE"/>
    <w:rsid w:val="00FB7A27"/>
    <w:rsid w:val="00FC06D0"/>
    <w:rsid w:val="00FC544A"/>
    <w:rsid w:val="00FC63D5"/>
    <w:rsid w:val="00FD4E22"/>
    <w:rsid w:val="00FE1872"/>
    <w:rsid w:val="00FE7A3C"/>
    <w:rsid w:val="00FF155C"/>
    <w:rsid w:val="00FF46EE"/>
    <w:rsid w:val="00FF4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17A3"/>
    <w:rPr>
      <w:rFonts w:ascii="Verdana" w:hAnsi="Verdana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B667AD"/>
    <w:pPr>
      <w:tabs>
        <w:tab w:val="center" w:pos="4320"/>
        <w:tab w:val="right" w:pos="8640"/>
      </w:tabs>
    </w:pPr>
  </w:style>
  <w:style w:type="paragraph" w:styleId="Subsol">
    <w:name w:val="footer"/>
    <w:basedOn w:val="Normal"/>
    <w:link w:val="SubsolCaracter"/>
    <w:uiPriority w:val="99"/>
    <w:rsid w:val="00B667AD"/>
    <w:pPr>
      <w:tabs>
        <w:tab w:val="center" w:pos="4320"/>
        <w:tab w:val="right" w:pos="8640"/>
      </w:tabs>
    </w:pPr>
  </w:style>
  <w:style w:type="character" w:styleId="Numrdepagin">
    <w:name w:val="page number"/>
    <w:basedOn w:val="Fontdeparagrafimplicit"/>
    <w:rsid w:val="00F80CC9"/>
  </w:style>
  <w:style w:type="character" w:styleId="Hyperlink">
    <w:name w:val="Hyperlink"/>
    <w:basedOn w:val="Fontdeparagrafimplicit"/>
    <w:rsid w:val="00BE2F0D"/>
    <w:rPr>
      <w:color w:val="0000FF"/>
      <w:u w:val="single"/>
    </w:rPr>
  </w:style>
  <w:style w:type="paragraph" w:styleId="PreformatatHTML">
    <w:name w:val="HTML Preformatted"/>
    <w:basedOn w:val="Normal"/>
    <w:rsid w:val="00BE2F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Wingdings"/>
      <w:color w:val="000000"/>
      <w:sz w:val="20"/>
      <w:szCs w:val="20"/>
    </w:rPr>
  </w:style>
  <w:style w:type="paragraph" w:styleId="NormalWeb">
    <w:name w:val="Normal (Web)"/>
    <w:basedOn w:val="Normal"/>
    <w:uiPriority w:val="99"/>
    <w:unhideWhenUsed/>
    <w:rsid w:val="00EB1D4A"/>
    <w:pPr>
      <w:spacing w:before="100" w:beforeAutospacing="1" w:after="100" w:afterAutospacing="1"/>
    </w:pPr>
    <w:rPr>
      <w:color w:val="000000"/>
    </w:rPr>
  </w:style>
  <w:style w:type="paragraph" w:styleId="Antetmesaj">
    <w:name w:val="Message Header"/>
    <w:basedOn w:val="Corptext"/>
    <w:rsid w:val="00962B9B"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</w:pPr>
    <w:rPr>
      <w:rFonts w:ascii="Arial" w:hAnsi="Arial"/>
      <w:spacing w:val="-5"/>
      <w:sz w:val="20"/>
      <w:szCs w:val="20"/>
    </w:rPr>
  </w:style>
  <w:style w:type="paragraph" w:customStyle="1" w:styleId="DocumentLabel">
    <w:name w:val="Document Label"/>
    <w:basedOn w:val="Normal"/>
    <w:rsid w:val="00962B9B"/>
    <w:pPr>
      <w:keepNext/>
      <w:keepLines/>
      <w:spacing w:before="400" w:after="120" w:line="240" w:lineRule="atLeast"/>
    </w:pPr>
    <w:rPr>
      <w:rFonts w:ascii="Arial Black" w:hAnsi="Arial Black"/>
      <w:spacing w:val="-100"/>
      <w:kern w:val="28"/>
      <w:sz w:val="108"/>
      <w:szCs w:val="20"/>
    </w:rPr>
  </w:style>
  <w:style w:type="paragraph" w:customStyle="1" w:styleId="MessageHeaderFirst">
    <w:name w:val="Message Header First"/>
    <w:basedOn w:val="Antetmesaj"/>
    <w:next w:val="Antetmesaj"/>
    <w:rsid w:val="00962B9B"/>
  </w:style>
  <w:style w:type="character" w:customStyle="1" w:styleId="MessageHeaderLabel">
    <w:name w:val="Message Header Label"/>
    <w:rsid w:val="00962B9B"/>
    <w:rPr>
      <w:rFonts w:ascii="Arial Black" w:hAnsi="Arial Black" w:hint="default"/>
      <w:sz w:val="18"/>
    </w:rPr>
  </w:style>
  <w:style w:type="paragraph" w:styleId="Corptext">
    <w:name w:val="Body Text"/>
    <w:basedOn w:val="Normal"/>
    <w:link w:val="CorptextCaracter"/>
    <w:rsid w:val="00962B9B"/>
    <w:pPr>
      <w:spacing w:after="120"/>
    </w:pPr>
  </w:style>
  <w:style w:type="table" w:styleId="GrilTabel">
    <w:name w:val="Table Grid"/>
    <w:basedOn w:val="TabelNormal"/>
    <w:rsid w:val="00B32F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textCaracter">
    <w:name w:val="Corp text Caracter"/>
    <w:basedOn w:val="Fontdeparagrafimplicit"/>
    <w:link w:val="Corptext"/>
    <w:rsid w:val="00FA17A3"/>
    <w:rPr>
      <w:sz w:val="24"/>
      <w:szCs w:val="24"/>
    </w:rPr>
  </w:style>
  <w:style w:type="paragraph" w:styleId="Corptext2">
    <w:name w:val="Body Text 2"/>
    <w:basedOn w:val="Normal"/>
    <w:link w:val="Corptext2Caracter"/>
    <w:rsid w:val="00FA17A3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rsid w:val="00FA17A3"/>
    <w:rPr>
      <w:rFonts w:ascii="Verdana" w:hAnsi="Verdana"/>
      <w:sz w:val="24"/>
      <w:szCs w:val="24"/>
    </w:rPr>
  </w:style>
  <w:style w:type="paragraph" w:styleId="Listparagraf">
    <w:name w:val="List Paragraph"/>
    <w:basedOn w:val="Normal"/>
    <w:uiPriority w:val="34"/>
    <w:qFormat/>
    <w:rsid w:val="008A5545"/>
    <w:pPr>
      <w:ind w:left="720"/>
      <w:contextualSpacing/>
    </w:pPr>
  </w:style>
  <w:style w:type="paragraph" w:styleId="TextnBalon">
    <w:name w:val="Balloon Text"/>
    <w:basedOn w:val="Normal"/>
    <w:link w:val="TextnBalonCaracter"/>
    <w:rsid w:val="003A39EF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rsid w:val="003A39EF"/>
    <w:rPr>
      <w:rFonts w:ascii="Tahoma" w:hAnsi="Tahoma" w:cs="Tahoma"/>
      <w:sz w:val="16"/>
      <w:szCs w:val="16"/>
    </w:rPr>
  </w:style>
  <w:style w:type="character" w:customStyle="1" w:styleId="SubsolCaracter">
    <w:name w:val="Subsol Caracter"/>
    <w:basedOn w:val="Fontdeparagrafimplicit"/>
    <w:link w:val="Subsol"/>
    <w:uiPriority w:val="99"/>
    <w:rsid w:val="00104CEB"/>
    <w:rPr>
      <w:rFonts w:ascii="Verdana" w:hAnsi="Verdan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17A3"/>
    <w:rPr>
      <w:rFonts w:ascii="Verdana" w:hAnsi="Verdana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rsid w:val="00B667AD"/>
    <w:pPr>
      <w:tabs>
        <w:tab w:val="center" w:pos="4320"/>
        <w:tab w:val="right" w:pos="8640"/>
      </w:tabs>
    </w:pPr>
  </w:style>
  <w:style w:type="paragraph" w:styleId="Subsol">
    <w:name w:val="footer"/>
    <w:basedOn w:val="Normal"/>
    <w:link w:val="SubsolCaracter"/>
    <w:uiPriority w:val="99"/>
    <w:rsid w:val="00B667AD"/>
    <w:pPr>
      <w:tabs>
        <w:tab w:val="center" w:pos="4320"/>
        <w:tab w:val="right" w:pos="8640"/>
      </w:tabs>
    </w:pPr>
  </w:style>
  <w:style w:type="character" w:styleId="Numrdepagin">
    <w:name w:val="page number"/>
    <w:basedOn w:val="Fontdeparagrafimplicit"/>
    <w:rsid w:val="00F80CC9"/>
  </w:style>
  <w:style w:type="character" w:styleId="Hyperlink">
    <w:name w:val="Hyperlink"/>
    <w:basedOn w:val="Fontdeparagrafimplicit"/>
    <w:rsid w:val="00BE2F0D"/>
    <w:rPr>
      <w:color w:val="0000FF"/>
      <w:u w:val="single"/>
    </w:rPr>
  </w:style>
  <w:style w:type="paragraph" w:styleId="PreformatatHTML">
    <w:name w:val="HTML Preformatted"/>
    <w:basedOn w:val="Normal"/>
    <w:rsid w:val="00BE2F0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Wingdings"/>
      <w:color w:val="000000"/>
      <w:sz w:val="20"/>
      <w:szCs w:val="20"/>
    </w:rPr>
  </w:style>
  <w:style w:type="paragraph" w:styleId="NormalWeb">
    <w:name w:val="Normal (Web)"/>
    <w:basedOn w:val="Normal"/>
    <w:uiPriority w:val="99"/>
    <w:unhideWhenUsed/>
    <w:rsid w:val="00EB1D4A"/>
    <w:pPr>
      <w:spacing w:before="100" w:beforeAutospacing="1" w:after="100" w:afterAutospacing="1"/>
    </w:pPr>
    <w:rPr>
      <w:color w:val="000000"/>
    </w:rPr>
  </w:style>
  <w:style w:type="paragraph" w:styleId="Antetmesaj">
    <w:name w:val="Message Header"/>
    <w:basedOn w:val="Corptext"/>
    <w:rsid w:val="00962B9B"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</w:pPr>
    <w:rPr>
      <w:rFonts w:ascii="Arial" w:hAnsi="Arial"/>
      <w:spacing w:val="-5"/>
      <w:sz w:val="20"/>
      <w:szCs w:val="20"/>
    </w:rPr>
  </w:style>
  <w:style w:type="paragraph" w:customStyle="1" w:styleId="DocumentLabel">
    <w:name w:val="Document Label"/>
    <w:basedOn w:val="Normal"/>
    <w:rsid w:val="00962B9B"/>
    <w:pPr>
      <w:keepNext/>
      <w:keepLines/>
      <w:spacing w:before="400" w:after="120" w:line="240" w:lineRule="atLeast"/>
    </w:pPr>
    <w:rPr>
      <w:rFonts w:ascii="Arial Black" w:hAnsi="Arial Black"/>
      <w:spacing w:val="-100"/>
      <w:kern w:val="28"/>
      <w:sz w:val="108"/>
      <w:szCs w:val="20"/>
    </w:rPr>
  </w:style>
  <w:style w:type="paragraph" w:customStyle="1" w:styleId="MessageHeaderFirst">
    <w:name w:val="Message Header First"/>
    <w:basedOn w:val="Antetmesaj"/>
    <w:next w:val="Antetmesaj"/>
    <w:rsid w:val="00962B9B"/>
  </w:style>
  <w:style w:type="character" w:customStyle="1" w:styleId="MessageHeaderLabel">
    <w:name w:val="Message Header Label"/>
    <w:rsid w:val="00962B9B"/>
    <w:rPr>
      <w:rFonts w:ascii="Arial Black" w:hAnsi="Arial Black" w:hint="default"/>
      <w:sz w:val="18"/>
    </w:rPr>
  </w:style>
  <w:style w:type="paragraph" w:styleId="Corptext">
    <w:name w:val="Body Text"/>
    <w:basedOn w:val="Normal"/>
    <w:link w:val="CorptextCaracter"/>
    <w:rsid w:val="00962B9B"/>
    <w:pPr>
      <w:spacing w:after="120"/>
    </w:pPr>
  </w:style>
  <w:style w:type="table" w:styleId="GrilTabel">
    <w:name w:val="Table Grid"/>
    <w:basedOn w:val="TabelNormal"/>
    <w:rsid w:val="00B32F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textCaracter">
    <w:name w:val="Corp text Caracter"/>
    <w:basedOn w:val="Fontdeparagrafimplicit"/>
    <w:link w:val="Corptext"/>
    <w:rsid w:val="00FA17A3"/>
    <w:rPr>
      <w:sz w:val="24"/>
      <w:szCs w:val="24"/>
    </w:rPr>
  </w:style>
  <w:style w:type="paragraph" w:styleId="Corptext2">
    <w:name w:val="Body Text 2"/>
    <w:basedOn w:val="Normal"/>
    <w:link w:val="Corptext2Caracter"/>
    <w:rsid w:val="00FA17A3"/>
    <w:pPr>
      <w:spacing w:after="120" w:line="480" w:lineRule="auto"/>
    </w:pPr>
  </w:style>
  <w:style w:type="character" w:customStyle="1" w:styleId="Corptext2Caracter">
    <w:name w:val="Corp text 2 Caracter"/>
    <w:basedOn w:val="Fontdeparagrafimplicit"/>
    <w:link w:val="Corptext2"/>
    <w:rsid w:val="00FA17A3"/>
    <w:rPr>
      <w:rFonts w:ascii="Verdana" w:hAnsi="Verdana"/>
      <w:sz w:val="24"/>
      <w:szCs w:val="24"/>
    </w:rPr>
  </w:style>
  <w:style w:type="paragraph" w:styleId="Listparagraf">
    <w:name w:val="List Paragraph"/>
    <w:basedOn w:val="Normal"/>
    <w:uiPriority w:val="34"/>
    <w:qFormat/>
    <w:rsid w:val="008A5545"/>
    <w:pPr>
      <w:ind w:left="720"/>
      <w:contextualSpacing/>
    </w:pPr>
  </w:style>
  <w:style w:type="paragraph" w:styleId="TextnBalon">
    <w:name w:val="Balloon Text"/>
    <w:basedOn w:val="Normal"/>
    <w:link w:val="TextnBalonCaracter"/>
    <w:rsid w:val="003A39EF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rsid w:val="003A39EF"/>
    <w:rPr>
      <w:rFonts w:ascii="Tahoma" w:hAnsi="Tahoma" w:cs="Tahoma"/>
      <w:sz w:val="16"/>
      <w:szCs w:val="16"/>
    </w:rPr>
  </w:style>
  <w:style w:type="character" w:customStyle="1" w:styleId="SubsolCaracter">
    <w:name w:val="Subsol Caracter"/>
    <w:basedOn w:val="Fontdeparagrafimplicit"/>
    <w:link w:val="Subsol"/>
    <w:uiPriority w:val="99"/>
    <w:rsid w:val="00104CEB"/>
    <w:rPr>
      <w:rFonts w:ascii="Verdana" w:hAnsi="Verdan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7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7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6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3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1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otformpro.com/form/43293854972972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jpg"/><Relationship Id="rId4" Type="http://schemas.openxmlformats.org/officeDocument/2006/relationships/settings" Target="settings.xml"/><Relationship Id="rId9" Type="http://schemas.openxmlformats.org/officeDocument/2006/relationships/hyperlink" Target="mailto:teodora.mihalcioiu@educativa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Documents\Start-up\Coming%20home\admin%20stuff\EDUCATIVA_Header_Do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EDUCATIVA_Header_Doc</Template>
  <TotalTime>0</TotalTime>
  <Pages>1</Pages>
  <Words>291</Words>
  <Characters>1692</Characters>
  <Application>Microsoft Office Word</Application>
  <DocSecurity>0</DocSecurity>
  <Lines>14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Caravana EDUCATIVA</vt:lpstr>
      <vt:lpstr>Caravana EDUCATIVA</vt:lpstr>
    </vt:vector>
  </TitlesOfParts>
  <Company>Company</Company>
  <LinksUpToDate>false</LinksUpToDate>
  <CharactersWithSpaces>1980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Caravana EDUCATIVA</dc:title>
  <dc:creator>admin</dc:creator>
  <cp:lastModifiedBy>Fujitsu</cp:lastModifiedBy>
  <cp:revision>2</cp:revision>
  <cp:lastPrinted>2014-02-19T07:52:00Z</cp:lastPrinted>
  <dcterms:created xsi:type="dcterms:W3CDTF">2015-04-17T11:58:00Z</dcterms:created>
  <dcterms:modified xsi:type="dcterms:W3CDTF">2015-04-17T11:58:00Z</dcterms:modified>
</cp:coreProperties>
</file>