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E3" w:rsidRDefault="006779E3" w:rsidP="00723876">
      <w:pPr>
        <w:spacing w:line="100" w:lineRule="atLeast"/>
        <w:jc w:val="both"/>
        <w:rPr>
          <w:b/>
        </w:rPr>
      </w:pPr>
    </w:p>
    <w:p w:rsidR="006779E3" w:rsidRDefault="006779E3" w:rsidP="00723876">
      <w:pPr>
        <w:spacing w:line="100" w:lineRule="atLeast"/>
        <w:jc w:val="both"/>
        <w:rPr>
          <w:b/>
        </w:rPr>
      </w:pPr>
    </w:p>
    <w:p w:rsidR="006779E3" w:rsidRDefault="006779E3" w:rsidP="00723876">
      <w:pPr>
        <w:spacing w:line="100" w:lineRule="atLeast"/>
        <w:jc w:val="both"/>
        <w:rPr>
          <w:b/>
        </w:rPr>
      </w:pPr>
    </w:p>
    <w:p w:rsidR="006779E3" w:rsidRDefault="006779E3" w:rsidP="00723876">
      <w:pPr>
        <w:spacing w:line="100" w:lineRule="atLeast"/>
        <w:jc w:val="both"/>
        <w:rPr>
          <w:b/>
        </w:rPr>
      </w:pPr>
    </w:p>
    <w:p w:rsidR="006779E3" w:rsidRDefault="006779E3" w:rsidP="00723876">
      <w:pPr>
        <w:spacing w:line="100" w:lineRule="atLeast"/>
        <w:jc w:val="both"/>
        <w:rPr>
          <w:b/>
        </w:rPr>
      </w:pPr>
    </w:p>
    <w:p w:rsidR="00723876" w:rsidRPr="0043406E" w:rsidRDefault="00723876" w:rsidP="006779E3">
      <w:pPr>
        <w:spacing w:line="100" w:lineRule="atLeast"/>
        <w:jc w:val="center"/>
      </w:pPr>
      <w:r w:rsidRPr="00C43AD1">
        <w:rPr>
          <w:b/>
        </w:rPr>
        <w:t>Către,</w:t>
      </w:r>
    </w:p>
    <w:p w:rsidR="00723876" w:rsidRPr="0043406E" w:rsidRDefault="00723876" w:rsidP="006779E3">
      <w:pPr>
        <w:spacing w:line="100" w:lineRule="atLeast"/>
        <w:jc w:val="right"/>
      </w:pPr>
      <w:r w:rsidRPr="00C43AD1">
        <w:rPr>
          <w:b/>
        </w:rPr>
        <w:t xml:space="preserve">                           Inspectoratul Şcolar Județean Hunedoara</w:t>
      </w:r>
    </w:p>
    <w:p w:rsidR="00723876" w:rsidRPr="0043406E" w:rsidRDefault="00723876" w:rsidP="00723876">
      <w:pPr>
        <w:spacing w:line="100" w:lineRule="atLeast"/>
        <w:jc w:val="both"/>
      </w:pPr>
    </w:p>
    <w:p w:rsidR="00723876" w:rsidRPr="0043406E" w:rsidRDefault="00723876" w:rsidP="00723876">
      <w:pPr>
        <w:spacing w:line="100" w:lineRule="atLeast"/>
        <w:jc w:val="both"/>
      </w:pPr>
    </w:p>
    <w:p w:rsidR="00723876" w:rsidRPr="0043406E" w:rsidRDefault="00723876" w:rsidP="00723876">
      <w:pPr>
        <w:spacing w:line="100" w:lineRule="atLeast"/>
      </w:pPr>
      <w:r w:rsidRPr="00C43AD1">
        <w:rPr>
          <w:b/>
        </w:rPr>
        <w:t xml:space="preserve">                                                             În atenţia,</w:t>
      </w:r>
    </w:p>
    <w:p w:rsidR="00723876" w:rsidRPr="0043406E" w:rsidRDefault="00723876" w:rsidP="00723876">
      <w:pPr>
        <w:spacing w:line="100" w:lineRule="atLeast"/>
        <w:jc w:val="right"/>
      </w:pPr>
      <w:r w:rsidRPr="00C43AD1">
        <w:rPr>
          <w:b/>
        </w:rPr>
        <w:t>Inspectorului pentru Î.P.T.,  prof. Dana Luiza CIOARĂ</w:t>
      </w:r>
    </w:p>
    <w:p w:rsidR="00723876" w:rsidRPr="0043406E" w:rsidRDefault="00723876" w:rsidP="00723876">
      <w:pPr>
        <w:spacing w:line="100" w:lineRule="atLeast"/>
        <w:jc w:val="both"/>
      </w:pPr>
    </w:p>
    <w:p w:rsidR="00723876" w:rsidRPr="00DD338E" w:rsidRDefault="00723876" w:rsidP="00723876">
      <w:pPr>
        <w:spacing w:line="100" w:lineRule="atLeast"/>
        <w:jc w:val="both"/>
      </w:pPr>
      <w:r w:rsidRPr="00C43AD1">
        <w:t xml:space="preserve">                    Ca urmare a adresei nr.2314/20.05.2015, referitoare la sesiunea de comunicări ştiinţifice a disciplinelor de la aria curriculară „Tehnologii” faza judeţeană, secţiunea </w:t>
      </w:r>
      <w:r>
        <w:t>cadre didactice și elevi, vă trimitem următoarele machete</w:t>
      </w:r>
      <w:r w:rsidRPr="00C43AD1">
        <w:t>:</w:t>
      </w:r>
    </w:p>
    <w:p w:rsidR="00723876" w:rsidRDefault="00723876" w:rsidP="00723876">
      <w:pPr>
        <w:spacing w:line="360" w:lineRule="auto"/>
        <w:jc w:val="both"/>
        <w:rPr>
          <w:b/>
        </w:rPr>
      </w:pPr>
    </w:p>
    <w:p w:rsidR="00723876" w:rsidRDefault="00723876" w:rsidP="00723876">
      <w:pPr>
        <w:spacing w:line="360" w:lineRule="auto"/>
        <w:jc w:val="both"/>
        <w:rPr>
          <w:b/>
        </w:rPr>
      </w:pPr>
    </w:p>
    <w:p w:rsidR="00723876" w:rsidRPr="002D4992" w:rsidRDefault="00723876" w:rsidP="00723876">
      <w:pPr>
        <w:spacing w:line="360" w:lineRule="auto"/>
        <w:jc w:val="both"/>
        <w:rPr>
          <w:b/>
        </w:rPr>
      </w:pPr>
      <w:r w:rsidRPr="002D4992">
        <w:rPr>
          <w:b/>
        </w:rPr>
        <w:t xml:space="preserve">Macheta 1 – cadre didactice: </w:t>
      </w: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842"/>
        <w:gridCol w:w="2198"/>
        <w:gridCol w:w="1791"/>
        <w:gridCol w:w="1629"/>
        <w:gridCol w:w="1260"/>
      </w:tblGrid>
      <w:tr w:rsidR="00723876" w:rsidRPr="002D4992" w:rsidTr="00FD7FE0">
        <w:tc>
          <w:tcPr>
            <w:tcW w:w="90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Nr.</w:t>
            </w:r>
          </w:p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Crt</w:t>
            </w:r>
            <w:r>
              <w:rPr>
                <w:b/>
              </w:rPr>
              <w:t>.</w:t>
            </w:r>
          </w:p>
        </w:tc>
        <w:tc>
          <w:tcPr>
            <w:tcW w:w="2842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Nume şi prenume cadru didactic participant</w:t>
            </w:r>
          </w:p>
        </w:tc>
        <w:tc>
          <w:tcPr>
            <w:tcW w:w="2198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Unitatea şcolară de provenienţă</w:t>
            </w:r>
          </w:p>
        </w:tc>
        <w:tc>
          <w:tcPr>
            <w:tcW w:w="1791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Titlul lucrării</w:t>
            </w:r>
          </w:p>
        </w:tc>
        <w:tc>
          <w:tcPr>
            <w:tcW w:w="1629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Secţiunea</w:t>
            </w:r>
          </w:p>
        </w:tc>
        <w:tc>
          <w:tcPr>
            <w:tcW w:w="126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Obs.</w:t>
            </w:r>
          </w:p>
        </w:tc>
      </w:tr>
      <w:tr w:rsidR="00723876" w:rsidRPr="002D4992" w:rsidTr="00FD7FE0">
        <w:tc>
          <w:tcPr>
            <w:tcW w:w="900" w:type="dxa"/>
          </w:tcPr>
          <w:p w:rsidR="00723876" w:rsidRPr="002D4992" w:rsidRDefault="00723876" w:rsidP="00723876">
            <w:pPr>
              <w:numPr>
                <w:ilvl w:val="0"/>
                <w:numId w:val="6"/>
              </w:numPr>
              <w:spacing w:line="360" w:lineRule="auto"/>
              <w:jc w:val="both"/>
            </w:pPr>
          </w:p>
        </w:tc>
        <w:tc>
          <w:tcPr>
            <w:tcW w:w="2842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proofErr w:type="spellStart"/>
            <w:r>
              <w:t>Roșian</w:t>
            </w:r>
            <w:proofErr w:type="spellEnd"/>
            <w:r>
              <w:t xml:space="preserve"> Lucian</w:t>
            </w:r>
          </w:p>
        </w:tc>
        <w:tc>
          <w:tcPr>
            <w:tcW w:w="2198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Colegiul Național ”</w:t>
            </w:r>
            <w:proofErr w:type="spellStart"/>
            <w:r>
              <w:t>I.C.Brătianu</w:t>
            </w:r>
            <w:proofErr w:type="spellEnd"/>
            <w:r>
              <w:t>” Hațeg</w:t>
            </w:r>
          </w:p>
        </w:tc>
        <w:tc>
          <w:tcPr>
            <w:tcW w:w="1791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Turismul rural</w:t>
            </w:r>
          </w:p>
        </w:tc>
        <w:tc>
          <w:tcPr>
            <w:tcW w:w="1629" w:type="dxa"/>
          </w:tcPr>
          <w:p w:rsidR="00723876" w:rsidRPr="002D4992" w:rsidRDefault="00723876" w:rsidP="00FD7FE0">
            <w:pPr>
              <w:spacing w:line="360" w:lineRule="auto"/>
              <w:rPr>
                <w:i/>
              </w:rPr>
            </w:pPr>
            <w:r w:rsidRPr="002D4992">
              <w:rPr>
                <w:i/>
              </w:rPr>
              <w:t>2. secţiunea de specialitate</w:t>
            </w:r>
          </w:p>
          <w:p w:rsidR="00723876" w:rsidRPr="002D4992" w:rsidRDefault="00723876" w:rsidP="00FD7FE0">
            <w:pPr>
              <w:spacing w:line="360" w:lineRule="auto"/>
              <w:jc w:val="both"/>
            </w:pPr>
          </w:p>
        </w:tc>
        <w:tc>
          <w:tcPr>
            <w:tcW w:w="126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</w:p>
        </w:tc>
      </w:tr>
    </w:tbl>
    <w:p w:rsidR="00723876" w:rsidRDefault="00723876" w:rsidP="00723876">
      <w:pPr>
        <w:spacing w:line="360" w:lineRule="auto"/>
        <w:jc w:val="both"/>
        <w:rPr>
          <w:b/>
        </w:rPr>
      </w:pPr>
    </w:p>
    <w:p w:rsidR="00723876" w:rsidRDefault="00723876" w:rsidP="00723876">
      <w:pPr>
        <w:spacing w:line="360" w:lineRule="auto"/>
        <w:jc w:val="both"/>
        <w:rPr>
          <w:b/>
        </w:rPr>
      </w:pPr>
    </w:p>
    <w:p w:rsidR="00723876" w:rsidRPr="002D4992" w:rsidRDefault="00723876" w:rsidP="00723876">
      <w:pPr>
        <w:spacing w:line="360" w:lineRule="auto"/>
        <w:jc w:val="both"/>
        <w:rPr>
          <w:b/>
        </w:rPr>
      </w:pPr>
      <w:r w:rsidRPr="002D4992">
        <w:rPr>
          <w:b/>
        </w:rPr>
        <w:t>Macheta 2 – elevi</w:t>
      </w: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900"/>
        <w:gridCol w:w="1620"/>
        <w:gridCol w:w="2160"/>
        <w:gridCol w:w="1260"/>
        <w:gridCol w:w="1620"/>
      </w:tblGrid>
      <w:tr w:rsidR="00723876" w:rsidRPr="002D4992" w:rsidTr="00FD7FE0">
        <w:tc>
          <w:tcPr>
            <w:tcW w:w="72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Nr</w:t>
            </w:r>
          </w:p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Crt</w:t>
            </w:r>
            <w:r>
              <w:rPr>
                <w:b/>
              </w:rPr>
              <w:t>.</w:t>
            </w:r>
          </w:p>
        </w:tc>
        <w:tc>
          <w:tcPr>
            <w:tcW w:w="234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Nume şi prenume elev participant</w:t>
            </w:r>
          </w:p>
        </w:tc>
        <w:tc>
          <w:tcPr>
            <w:tcW w:w="90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Clasa</w:t>
            </w:r>
          </w:p>
        </w:tc>
        <w:tc>
          <w:tcPr>
            <w:tcW w:w="162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Unitatea şcolară</w:t>
            </w:r>
          </w:p>
        </w:tc>
        <w:tc>
          <w:tcPr>
            <w:tcW w:w="216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Titlul lucrării</w:t>
            </w:r>
          </w:p>
        </w:tc>
        <w:tc>
          <w:tcPr>
            <w:tcW w:w="126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Secţiunea</w:t>
            </w:r>
          </w:p>
        </w:tc>
        <w:tc>
          <w:tcPr>
            <w:tcW w:w="1620" w:type="dxa"/>
          </w:tcPr>
          <w:p w:rsidR="00723876" w:rsidRPr="002D4992" w:rsidRDefault="00723876" w:rsidP="00FD7FE0">
            <w:pPr>
              <w:spacing w:line="360" w:lineRule="auto"/>
              <w:jc w:val="center"/>
              <w:rPr>
                <w:b/>
              </w:rPr>
            </w:pPr>
            <w:r w:rsidRPr="002D4992">
              <w:rPr>
                <w:b/>
              </w:rPr>
              <w:t>Profesor coordonator</w:t>
            </w:r>
          </w:p>
        </w:tc>
      </w:tr>
      <w:tr w:rsidR="00723876" w:rsidRPr="002D4992" w:rsidTr="00FD7FE0">
        <w:tc>
          <w:tcPr>
            <w:tcW w:w="72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1.</w:t>
            </w:r>
          </w:p>
        </w:tc>
        <w:tc>
          <w:tcPr>
            <w:tcW w:w="234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proofErr w:type="spellStart"/>
            <w:r>
              <w:t>Jurmoni</w:t>
            </w:r>
            <w:proofErr w:type="spellEnd"/>
            <w:r>
              <w:t xml:space="preserve"> Bianca Loredana</w:t>
            </w:r>
          </w:p>
        </w:tc>
        <w:tc>
          <w:tcPr>
            <w:tcW w:w="90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IX G</w:t>
            </w:r>
          </w:p>
        </w:tc>
        <w:tc>
          <w:tcPr>
            <w:tcW w:w="162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Colegiul Național ”</w:t>
            </w:r>
            <w:proofErr w:type="spellStart"/>
            <w:r>
              <w:t>I.C.Brătianu</w:t>
            </w:r>
            <w:proofErr w:type="spellEnd"/>
            <w:r>
              <w:t>” Hațeg</w:t>
            </w:r>
          </w:p>
        </w:tc>
        <w:tc>
          <w:tcPr>
            <w:tcW w:w="2160" w:type="dxa"/>
          </w:tcPr>
          <w:p w:rsidR="00723876" w:rsidRPr="002D4992" w:rsidRDefault="00723876" w:rsidP="00FD7FE0">
            <w:pPr>
              <w:spacing w:line="360" w:lineRule="auto"/>
              <w:jc w:val="both"/>
            </w:pPr>
            <w:r>
              <w:t>Conceperea și promovarea produsului turistic</w:t>
            </w:r>
          </w:p>
        </w:tc>
        <w:tc>
          <w:tcPr>
            <w:tcW w:w="1260" w:type="dxa"/>
          </w:tcPr>
          <w:p w:rsidR="006779E3" w:rsidRDefault="006779E3" w:rsidP="00FD7FE0">
            <w:pPr>
              <w:spacing w:line="360" w:lineRule="auto"/>
              <w:jc w:val="both"/>
            </w:pPr>
            <w:r>
              <w:t>Servicii</w:t>
            </w:r>
          </w:p>
          <w:p w:rsidR="006779E3" w:rsidRDefault="006779E3" w:rsidP="00FD7FE0">
            <w:pPr>
              <w:spacing w:line="360" w:lineRule="auto"/>
              <w:jc w:val="both"/>
            </w:pPr>
            <w:r>
              <w:t>C</w:t>
            </w:r>
            <w:r w:rsidR="00723876">
              <w:t xml:space="preserve">ategoria </w:t>
            </w:r>
            <w:r>
              <w:t xml:space="preserve">   </w:t>
            </w:r>
          </w:p>
          <w:p w:rsidR="00723876" w:rsidRPr="002D4992" w:rsidRDefault="006779E3" w:rsidP="00FD7FE0">
            <w:pPr>
              <w:spacing w:line="360" w:lineRule="auto"/>
              <w:jc w:val="both"/>
            </w:pPr>
            <w:r>
              <w:t xml:space="preserve">       </w:t>
            </w:r>
            <w:r w:rsidR="00723876">
              <w:t>II</w:t>
            </w:r>
          </w:p>
        </w:tc>
        <w:tc>
          <w:tcPr>
            <w:tcW w:w="1620" w:type="dxa"/>
          </w:tcPr>
          <w:p w:rsidR="00723876" w:rsidRPr="002D4992" w:rsidRDefault="006779E3" w:rsidP="00FD7FE0">
            <w:pPr>
              <w:spacing w:line="360" w:lineRule="auto"/>
              <w:jc w:val="both"/>
            </w:pPr>
            <w:r>
              <w:t xml:space="preserve">Prof. </w:t>
            </w:r>
            <w:proofErr w:type="spellStart"/>
            <w:r w:rsidR="00723876">
              <w:t>Roșian</w:t>
            </w:r>
            <w:proofErr w:type="spellEnd"/>
            <w:r w:rsidR="00723876">
              <w:t xml:space="preserve"> Lucian</w:t>
            </w:r>
          </w:p>
        </w:tc>
      </w:tr>
    </w:tbl>
    <w:p w:rsidR="00723876" w:rsidRDefault="00723876" w:rsidP="00723876">
      <w:pPr>
        <w:jc w:val="right"/>
        <w:rPr>
          <w:rFonts w:ascii="TimesNewRomanPSMT" w:hAnsi="TimesNewRomanPSMT" w:cs="TimesNewRomanPSMT"/>
          <w:color w:val="000000"/>
        </w:rPr>
      </w:pPr>
    </w:p>
    <w:p w:rsidR="00723876" w:rsidRDefault="00723876" w:rsidP="00723876">
      <w:pPr>
        <w:jc w:val="right"/>
        <w:rPr>
          <w:rFonts w:ascii="TimesNewRomanPSMT" w:hAnsi="TimesNewRomanPSMT" w:cs="TimesNewRomanPSMT"/>
          <w:color w:val="000000"/>
        </w:rPr>
      </w:pPr>
    </w:p>
    <w:p w:rsidR="00723876" w:rsidRDefault="00723876" w:rsidP="00723876">
      <w:pPr>
        <w:jc w:val="right"/>
        <w:rPr>
          <w:rFonts w:ascii="TimesNewRomanPSMT" w:hAnsi="TimesNewRomanPSMT" w:cs="TimesNewRomanPSMT"/>
          <w:color w:val="000000"/>
        </w:rPr>
      </w:pPr>
    </w:p>
    <w:p w:rsidR="00723876" w:rsidRDefault="00723876" w:rsidP="00723876">
      <w:pPr>
        <w:rPr>
          <w:b/>
        </w:rPr>
      </w:pPr>
      <w:r>
        <w:rPr>
          <w:b/>
        </w:rPr>
        <w:t xml:space="preserve">Director              </w:t>
      </w:r>
      <w:r w:rsidRPr="00C43AD1">
        <w:rPr>
          <w:b/>
        </w:rPr>
        <w:t xml:space="preserve">                                                           Responsabil arie curriculară”Tehnologii”       </w:t>
      </w:r>
    </w:p>
    <w:p w:rsidR="00723876" w:rsidRDefault="00723876" w:rsidP="00723876">
      <w:pPr>
        <w:spacing w:after="200" w:line="276" w:lineRule="auto"/>
        <w:rPr>
          <w:b/>
        </w:rPr>
      </w:pPr>
      <w:r>
        <w:rPr>
          <w:b/>
        </w:rPr>
        <w:t>Prof. Badea Rodica</w:t>
      </w:r>
      <w:r w:rsidRPr="00C43AD1">
        <w:rPr>
          <w:b/>
        </w:rPr>
        <w:t xml:space="preserve">                    </w:t>
      </w:r>
      <w:r>
        <w:rPr>
          <w:b/>
        </w:rPr>
        <w:t xml:space="preserve">                                           prof. </w:t>
      </w:r>
      <w:proofErr w:type="spellStart"/>
      <w:r>
        <w:rPr>
          <w:b/>
        </w:rPr>
        <w:t>Bolosin</w:t>
      </w:r>
      <w:proofErr w:type="spellEnd"/>
      <w:r>
        <w:rPr>
          <w:b/>
        </w:rPr>
        <w:t xml:space="preserve"> Maria Daniela</w:t>
      </w:r>
    </w:p>
    <w:p w:rsidR="00446CEC" w:rsidRPr="00723876" w:rsidRDefault="00446CEC" w:rsidP="00723876">
      <w:pPr>
        <w:rPr>
          <w:szCs w:val="28"/>
        </w:rPr>
      </w:pPr>
    </w:p>
    <w:sectPr w:rsidR="00446CEC" w:rsidRPr="00723876" w:rsidSect="005214E5">
      <w:headerReference w:type="default" r:id="rId8"/>
      <w:type w:val="continuous"/>
      <w:pgSz w:w="12240" w:h="15840" w:code="1"/>
      <w:pgMar w:top="850" w:right="850" w:bottom="360" w:left="1134" w:header="360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3F7" w:rsidRDefault="005333F7">
      <w:r>
        <w:separator/>
      </w:r>
    </w:p>
  </w:endnote>
  <w:endnote w:type="continuationSeparator" w:id="0">
    <w:p w:rsidR="005333F7" w:rsidRDefault="00533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3F7" w:rsidRDefault="005333F7">
      <w:r>
        <w:separator/>
      </w:r>
    </w:p>
  </w:footnote>
  <w:footnote w:type="continuationSeparator" w:id="0">
    <w:p w:rsidR="005333F7" w:rsidRDefault="005333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CEC" w:rsidRDefault="00DA68D9" w:rsidP="00413755">
    <w:pPr>
      <w:pStyle w:val="Antet"/>
    </w:pPr>
    <w:r>
      <w:rPr>
        <w:noProof/>
      </w:rPr>
      <w:pict>
        <v:shape id="Freeform 1" o:spid="_x0000_s4099" style="position:absolute;margin-left:171pt;margin-top:78.5pt;width:222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" path="m,l4440,e" filled="f">
          <v:path arrowok="t" o:connecttype="custom" o:connectlocs="0,0;2819400,0" o:connectangles="0,0"/>
        </v:shape>
      </w:pict>
    </w:r>
    <w:r>
      <w:rPr>
        <w:noProof/>
      </w:rPr>
      <w:pict>
        <v:shape id="Freeform 2" o:spid="_x0000_s4098" style="position:absolute;margin-left:153pt;margin-top:24.5pt;width:255.1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" path="m,l4410,e" filled="f">
          <v:path arrowok="t" o:connecttype="custom" o:connectlocs="0,0;3239770,0" o:connectangles="0,0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7" type="#_x0000_t202" style="position:absolute;margin-left:126pt;margin-top:-2.5pt;width:306pt;height:81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42xuAIAALs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" filled="f" stroked="f">
          <v:textbox inset=",3mm">
            <w:txbxContent>
              <w:p w:rsidR="00446CEC" w:rsidRPr="00A55159" w:rsidRDefault="00446CEC" w:rsidP="00E46928">
                <w:pPr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A55159">
                  <w:rPr>
                    <w:b/>
                    <w:bCs/>
                    <w:sz w:val="22"/>
                    <w:szCs w:val="22"/>
                  </w:rPr>
                  <w:t>COLEGIUL NAŢIONAL „I.C. BRĂTIANU” HAŢEG</w:t>
                </w:r>
              </w:p>
              <w:p w:rsidR="00446CEC" w:rsidRPr="00AD5D54" w:rsidRDefault="00446CEC" w:rsidP="00352299">
                <w:pPr>
                  <w:jc w:val="center"/>
                  <w:rPr>
                    <w:sz w:val="12"/>
                    <w:szCs w:val="12"/>
                  </w:rPr>
                </w:pPr>
              </w:p>
              <w:p w:rsidR="00446CEC" w:rsidRDefault="00446CEC" w:rsidP="003522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Str. Munţii Retezat nr. 3 </w:t>
                </w:r>
              </w:p>
              <w:p w:rsidR="00446CEC" w:rsidRDefault="00446CEC" w:rsidP="003522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Haţeg – 335500, jud. Hunedoara</w:t>
                </w:r>
              </w:p>
              <w:p w:rsidR="00446CEC" w:rsidRDefault="00446CEC" w:rsidP="003522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sz w:val="20"/>
                      <w:szCs w:val="20"/>
                    </w:rPr>
                    <w:t>liceubratianu</w:t>
                  </w:r>
                  <w:r w:rsidRPr="004D5FEA">
                    <w:rPr>
                      <w:rStyle w:val="Hyperlink"/>
                      <w:sz w:val="20"/>
                      <w:szCs w:val="20"/>
                    </w:rPr>
                    <w:t>@yahoo.com</w:t>
                  </w:r>
                </w:hyperlink>
              </w:p>
              <w:p w:rsidR="00446CEC" w:rsidRPr="0002299B" w:rsidRDefault="00446CEC" w:rsidP="003522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tel: 0254 77 0 020  fax: 0254 77 77 69</w:t>
                </w:r>
              </w:p>
            </w:txbxContent>
          </v:textbox>
        </v:shape>
      </w:pict>
    </w:r>
    <w:r w:rsidR="00446CEC">
      <w:t xml:space="preserve">      </w:t>
    </w:r>
    <w:r w:rsidR="00A04D85">
      <w:rPr>
        <w:noProof/>
      </w:rPr>
      <w:drawing>
        <wp:inline distT="0" distB="0" distL="0" distR="0">
          <wp:extent cx="876300" cy="952500"/>
          <wp:effectExtent l="0" t="0" r="0" b="0"/>
          <wp:docPr id="1" name="Imagine 1" descr="SiglaLiceu1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Liceu1 cop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3E10"/>
    <w:multiLevelType w:val="hybridMultilevel"/>
    <w:tmpl w:val="6E7633F2"/>
    <w:lvl w:ilvl="0" w:tplc="0418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DE11490"/>
    <w:multiLevelType w:val="hybridMultilevel"/>
    <w:tmpl w:val="60C833D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C6B71"/>
    <w:multiLevelType w:val="hybridMultilevel"/>
    <w:tmpl w:val="4926936C"/>
    <w:lvl w:ilvl="0" w:tplc="0418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00D4799"/>
    <w:multiLevelType w:val="hybridMultilevel"/>
    <w:tmpl w:val="1C5EB58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DCE373C"/>
    <w:multiLevelType w:val="hybridMultilevel"/>
    <w:tmpl w:val="79BC95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812B45"/>
    <w:multiLevelType w:val="hybridMultilevel"/>
    <w:tmpl w:val="F0D6CF96"/>
    <w:lvl w:ilvl="0" w:tplc="3864B4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</w:rPr>
    </w:lvl>
    <w:lvl w:ilvl="1" w:tplc="0418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3B4E244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928A602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04D6C"/>
    <w:rsid w:val="00001AC1"/>
    <w:rsid w:val="00004054"/>
    <w:rsid w:val="00007012"/>
    <w:rsid w:val="0002299B"/>
    <w:rsid w:val="000857F2"/>
    <w:rsid w:val="000F3E0B"/>
    <w:rsid w:val="00101E2D"/>
    <w:rsid w:val="00146700"/>
    <w:rsid w:val="00171DDB"/>
    <w:rsid w:val="00177F63"/>
    <w:rsid w:val="00192A71"/>
    <w:rsid w:val="001A55EE"/>
    <w:rsid w:val="00230765"/>
    <w:rsid w:val="002C34FC"/>
    <w:rsid w:val="002F1D71"/>
    <w:rsid w:val="002F5BD1"/>
    <w:rsid w:val="00326328"/>
    <w:rsid w:val="00352299"/>
    <w:rsid w:val="00357F30"/>
    <w:rsid w:val="003D3218"/>
    <w:rsid w:val="00404D6C"/>
    <w:rsid w:val="00413755"/>
    <w:rsid w:val="00446CEC"/>
    <w:rsid w:val="00481227"/>
    <w:rsid w:val="00491ED8"/>
    <w:rsid w:val="004D5FEA"/>
    <w:rsid w:val="005214E5"/>
    <w:rsid w:val="005263B4"/>
    <w:rsid w:val="005333F7"/>
    <w:rsid w:val="00533D05"/>
    <w:rsid w:val="005538FB"/>
    <w:rsid w:val="00596250"/>
    <w:rsid w:val="00653504"/>
    <w:rsid w:val="006779E3"/>
    <w:rsid w:val="00692485"/>
    <w:rsid w:val="006A189F"/>
    <w:rsid w:val="006E1A2C"/>
    <w:rsid w:val="0070180D"/>
    <w:rsid w:val="00712A76"/>
    <w:rsid w:val="00723876"/>
    <w:rsid w:val="007A7F7E"/>
    <w:rsid w:val="00826A44"/>
    <w:rsid w:val="0084158B"/>
    <w:rsid w:val="008E3164"/>
    <w:rsid w:val="00914EAF"/>
    <w:rsid w:val="009761FD"/>
    <w:rsid w:val="009E7A4F"/>
    <w:rsid w:val="00A04D85"/>
    <w:rsid w:val="00A13EB4"/>
    <w:rsid w:val="00A176A7"/>
    <w:rsid w:val="00A2411A"/>
    <w:rsid w:val="00A55159"/>
    <w:rsid w:val="00A86B94"/>
    <w:rsid w:val="00AA0489"/>
    <w:rsid w:val="00AC70A4"/>
    <w:rsid w:val="00AD5D54"/>
    <w:rsid w:val="00AE053E"/>
    <w:rsid w:val="00AF4C8C"/>
    <w:rsid w:val="00B345B4"/>
    <w:rsid w:val="00B92350"/>
    <w:rsid w:val="00BA463B"/>
    <w:rsid w:val="00C02185"/>
    <w:rsid w:val="00C021B3"/>
    <w:rsid w:val="00C169E6"/>
    <w:rsid w:val="00C51948"/>
    <w:rsid w:val="00C534A4"/>
    <w:rsid w:val="00C93119"/>
    <w:rsid w:val="00C94225"/>
    <w:rsid w:val="00CA54FA"/>
    <w:rsid w:val="00CB658D"/>
    <w:rsid w:val="00D823CA"/>
    <w:rsid w:val="00D93C54"/>
    <w:rsid w:val="00DA68D9"/>
    <w:rsid w:val="00DB6C27"/>
    <w:rsid w:val="00DC6207"/>
    <w:rsid w:val="00DD4BC7"/>
    <w:rsid w:val="00E000BE"/>
    <w:rsid w:val="00E06305"/>
    <w:rsid w:val="00E20700"/>
    <w:rsid w:val="00E46928"/>
    <w:rsid w:val="00E77FE3"/>
    <w:rsid w:val="00E84A07"/>
    <w:rsid w:val="00E918E7"/>
    <w:rsid w:val="00E97AEB"/>
    <w:rsid w:val="00EB673A"/>
    <w:rsid w:val="00EF7F24"/>
    <w:rsid w:val="00F25E87"/>
    <w:rsid w:val="00F679EB"/>
    <w:rsid w:val="00FD4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489"/>
    <w:rPr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352299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596250"/>
    <w:rPr>
      <w:rFonts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rsid w:val="00352299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596250"/>
    <w:rPr>
      <w:rFonts w:cs="Times New Roman"/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rsid w:val="00352299"/>
    <w:rPr>
      <w:rFonts w:cs="Times New Roman"/>
      <w:color w:val="0000FF"/>
      <w:u w:val="single"/>
    </w:rPr>
  </w:style>
  <w:style w:type="table" w:styleId="GrilTabel">
    <w:name w:val="Table Grid"/>
    <w:basedOn w:val="TabelNormal"/>
    <w:uiPriority w:val="99"/>
    <w:rsid w:val="002F1D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rsid w:val="00F679E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F679EB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692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siphateg@yahoo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C264CD3B-7166-4498-BD54-F7C396E9A35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2</TotalTime>
  <Pages>1</Pages>
  <Words>183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Bani de liceu</vt:lpstr>
    </vt:vector>
  </TitlesOfParts>
  <Company>VictorLand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Bani de liceu</dc:title>
  <dc:creator>Victor Bratu</dc:creator>
  <cp:lastModifiedBy>user</cp:lastModifiedBy>
  <cp:revision>4</cp:revision>
  <cp:lastPrinted>2011-09-16T06:07:00Z</cp:lastPrinted>
  <dcterms:created xsi:type="dcterms:W3CDTF">2015-05-22T12:28:00Z</dcterms:created>
  <dcterms:modified xsi:type="dcterms:W3CDTF">2015-05-22T12:29:00Z</dcterms:modified>
</cp:coreProperties>
</file>