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645" w:rsidRDefault="0057264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Nr. 2867/ 17.06. 2015 </w:t>
      </w:r>
    </w:p>
    <w:p w:rsidR="00572645" w:rsidRDefault="00572645">
      <w:pPr>
        <w:rPr>
          <w:rFonts w:ascii="Times New Roman" w:hAnsi="Times New Roman"/>
          <w:sz w:val="28"/>
          <w:szCs w:val="28"/>
        </w:rPr>
      </w:pPr>
    </w:p>
    <w:p w:rsidR="00572645" w:rsidRDefault="00572645" w:rsidP="00D835F6">
      <w:pPr>
        <w:ind w:left="1440" w:firstLine="720"/>
        <w:rPr>
          <w:b/>
          <w:bCs/>
          <w:lang w:val="pt-BR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b/>
          <w:bCs/>
          <w:lang w:val="pt-BR"/>
        </w:rPr>
        <w:t>CERCUL PEDAGOGIC AL EDUCATOARELOR</w:t>
      </w:r>
    </w:p>
    <w:p w:rsidR="00572645" w:rsidRDefault="00572645" w:rsidP="00D835F6">
      <w:pPr>
        <w:ind w:left="1416" w:firstLine="708"/>
        <w:rPr>
          <w:lang w:val="pt-BR"/>
        </w:rPr>
      </w:pPr>
      <w:r>
        <w:rPr>
          <w:b/>
          <w:bCs/>
          <w:lang w:val="pt-BR"/>
        </w:rPr>
        <w:t xml:space="preserve">         ______________________________________</w:t>
      </w:r>
    </w:p>
    <w:p w:rsidR="00572645" w:rsidRDefault="00572645" w:rsidP="00D835F6">
      <w:pPr>
        <w:rPr>
          <w:lang w:val="pt-BR"/>
        </w:rPr>
      </w:pPr>
      <w:r>
        <w:rPr>
          <w:noProof/>
          <w:lang w:val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margin-left:126pt;margin-top:2.95pt;width:221.25pt;height:32.25pt;z-index:251658240" fillcolor="black" stroked="f">
            <v:shadow on="t" color="silver" offset="3pt"/>
            <v:textpath style="font-family:&quot;Times New Roman&quot;;v-text-kern:t" trim="t" fitpath="t" string="ADEVERINŢĂ"/>
          </v:shape>
        </w:pict>
      </w:r>
    </w:p>
    <w:p w:rsidR="00572645" w:rsidRDefault="00572645" w:rsidP="00D835F6">
      <w:pPr>
        <w:spacing w:line="240" w:lineRule="auto"/>
        <w:rPr>
          <w:lang w:val="pt-BR"/>
        </w:rPr>
      </w:pPr>
    </w:p>
    <w:p w:rsidR="00572645" w:rsidRDefault="00572645" w:rsidP="00D835F6">
      <w:pPr>
        <w:spacing w:line="240" w:lineRule="auto"/>
        <w:rPr>
          <w:lang w:val="pt-BR"/>
        </w:rPr>
      </w:pPr>
    </w:p>
    <w:p w:rsidR="00572645" w:rsidRDefault="00572645" w:rsidP="00D835F6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                </w:t>
      </w:r>
      <w:r>
        <w:rPr>
          <w:rFonts w:ascii="Times New Roman" w:hAnsi="Times New Roman"/>
          <w:sz w:val="24"/>
          <w:szCs w:val="24"/>
          <w:lang w:val="pt-BR"/>
        </w:rPr>
        <w:t xml:space="preserve">Prin   prezenta  se   confirmă   faptul   că   d-na  / dl.  educatoare / institutor </w:t>
      </w:r>
      <w:r>
        <w:rPr>
          <w:rFonts w:ascii="Times New Roman" w:hAnsi="Times New Roman"/>
          <w:sz w:val="24"/>
          <w:szCs w:val="24"/>
          <w:lang w:val="ro-RO"/>
        </w:rPr>
        <w:t>/ profesor</w:t>
      </w:r>
      <w:r>
        <w:rPr>
          <w:rFonts w:ascii="Times New Roman" w:hAnsi="Times New Roman"/>
          <w:sz w:val="24"/>
          <w:szCs w:val="24"/>
          <w:lang w:val="pt-BR"/>
        </w:rPr>
        <w:t>___________________________________________________________</w:t>
      </w:r>
      <w:r>
        <w:rPr>
          <w:rFonts w:ascii="Times New Roman" w:hAnsi="Times New Roman"/>
          <w:sz w:val="24"/>
          <w:szCs w:val="24"/>
          <w:lang w:val="ro-RO"/>
        </w:rPr>
        <w:t>____________</w:t>
      </w:r>
    </w:p>
    <w:p w:rsidR="00572645" w:rsidRDefault="00572645" w:rsidP="00D835F6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de la__________________________________________________________________a susţinut în cadrul  şesiunii de cerc pedagogic, din data de _____________________________desfăşurată la____________________________________________________________________________</w:t>
      </w:r>
    </w:p>
    <w:p w:rsidR="00572645" w:rsidRDefault="00572645" w:rsidP="00D835F6">
      <w:pPr>
        <w:pStyle w:val="NoSpacing"/>
        <w:pBdr>
          <w:bottom w:val="single" w:sz="12" w:space="1" w:color="auto"/>
        </w:pBdr>
        <w:spacing w:line="360" w:lineRule="auto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activitatea cu tema:______________________________________________________________</w:t>
      </w:r>
    </w:p>
    <w:p w:rsidR="00572645" w:rsidRDefault="00572645" w:rsidP="00D835F6">
      <w:pPr>
        <w:pStyle w:val="NoSpacing"/>
        <w:pBdr>
          <w:bottom w:val="single" w:sz="12" w:space="1" w:color="auto"/>
        </w:pBdr>
        <w:spacing w:line="360" w:lineRule="auto"/>
        <w:rPr>
          <w:rFonts w:ascii="Times New Roman" w:hAnsi="Times New Roman"/>
          <w:sz w:val="24"/>
          <w:szCs w:val="24"/>
          <w:lang w:val="pt-BR"/>
        </w:rPr>
      </w:pPr>
    </w:p>
    <w:p w:rsidR="00572645" w:rsidRDefault="00572645" w:rsidP="00D835F6">
      <w:pPr>
        <w:pStyle w:val="NoSpacing"/>
        <w:spacing w:line="360" w:lineRule="auto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 xml:space="preserve">                  Prezenta adeverin</w:t>
      </w:r>
      <w:r>
        <w:rPr>
          <w:rFonts w:ascii="Times New Roman" w:hAnsi="Times New Roman"/>
          <w:sz w:val="24"/>
          <w:szCs w:val="24"/>
          <w:lang w:val="ro-RO"/>
        </w:rPr>
        <w:t>ţă s</w:t>
      </w:r>
      <w:r>
        <w:rPr>
          <w:rFonts w:ascii="Times New Roman" w:hAnsi="Times New Roman"/>
          <w:sz w:val="24"/>
          <w:szCs w:val="24"/>
          <w:lang w:val="pt-BR"/>
        </w:rPr>
        <w:t>-a eliberat pentru a-i folosi sus-numitei la dosarul personal.</w:t>
      </w:r>
    </w:p>
    <w:p w:rsidR="00572645" w:rsidRDefault="00572645" w:rsidP="00D835F6">
      <w:pPr>
        <w:pStyle w:val="BodyText"/>
        <w:ind w:left="1440" w:firstLine="720"/>
        <w:jc w:val="right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 xml:space="preserve">                                                                             RESPONSABILE  CERC,                                                                                                                                                 _____________________</w:t>
      </w:r>
    </w:p>
    <w:p w:rsidR="00572645" w:rsidRDefault="00572645" w:rsidP="00D835F6">
      <w:pPr>
        <w:pStyle w:val="BodyText"/>
        <w:ind w:left="1440" w:firstLine="720"/>
        <w:jc w:val="right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_____________________</w:t>
      </w:r>
    </w:p>
    <w:p w:rsidR="00572645" w:rsidRDefault="00572645" w:rsidP="00D835F6">
      <w:pPr>
        <w:pStyle w:val="BodyText"/>
        <w:ind w:left="1440" w:firstLine="720"/>
        <w:rPr>
          <w:rFonts w:ascii="Times New Roman" w:hAnsi="Times New Roman"/>
          <w:sz w:val="24"/>
          <w:szCs w:val="24"/>
          <w:lang w:val="pt-BR"/>
        </w:rPr>
      </w:pPr>
    </w:p>
    <w:p w:rsidR="00572645" w:rsidRDefault="00572645" w:rsidP="00D835F6">
      <w:pPr>
        <w:pStyle w:val="BodyText"/>
        <w:ind w:left="1440" w:firstLine="720"/>
        <w:rPr>
          <w:rFonts w:ascii="Times New Roman" w:hAnsi="Times New Roman"/>
          <w:sz w:val="24"/>
          <w:szCs w:val="24"/>
          <w:lang w:val="pt-BR"/>
        </w:rPr>
      </w:pPr>
    </w:p>
    <w:p w:rsidR="00572645" w:rsidRDefault="00572645" w:rsidP="00D835F6">
      <w:pPr>
        <w:pStyle w:val="BodyText"/>
        <w:ind w:left="1440" w:firstLine="720"/>
        <w:rPr>
          <w:rFonts w:ascii="Times New Roman" w:hAnsi="Times New Roman"/>
          <w:sz w:val="24"/>
          <w:szCs w:val="24"/>
          <w:lang w:val="pt-BR"/>
        </w:rPr>
      </w:pPr>
    </w:p>
    <w:p w:rsidR="00572645" w:rsidRDefault="00572645" w:rsidP="00D835F6">
      <w:pPr>
        <w:tabs>
          <w:tab w:val="right" w:pos="10260"/>
        </w:tabs>
        <w:rPr>
          <w:rFonts w:ascii="Times New Roman" w:hAnsi="Times New Roman"/>
          <w:b/>
          <w:sz w:val="24"/>
          <w:szCs w:val="24"/>
          <w:lang w:val="pt-BR"/>
        </w:rPr>
      </w:pPr>
      <w:r>
        <w:rPr>
          <w:rFonts w:ascii="Times New Roman" w:hAnsi="Times New Roman"/>
          <w:b/>
          <w:sz w:val="24"/>
          <w:szCs w:val="24"/>
          <w:lang w:val="pt-BR"/>
        </w:rPr>
        <w:t xml:space="preserve">INSPECTOR ŞCOLAR GENERAL,                                      </w:t>
      </w:r>
      <w:r>
        <w:rPr>
          <w:rFonts w:ascii="Times New Roman" w:hAnsi="Times New Roman"/>
          <w:b/>
          <w:bCs/>
          <w:sz w:val="24"/>
          <w:szCs w:val="24"/>
          <w:lang w:val="pt-BR"/>
        </w:rPr>
        <w:t>INSPECTOR ŞCOLAR,</w:t>
      </w:r>
    </w:p>
    <w:p w:rsidR="00572645" w:rsidRPr="00983CE0" w:rsidRDefault="00572645" w:rsidP="00983CE0">
      <w:pPr>
        <w:tabs>
          <w:tab w:val="right" w:pos="10260"/>
        </w:tabs>
        <w:rPr>
          <w:rFonts w:ascii="Times New Roman" w:hAnsi="Times New Roman"/>
          <w:b/>
          <w:sz w:val="24"/>
          <w:szCs w:val="24"/>
          <w:lang w:val="pt-BR"/>
        </w:rPr>
      </w:pPr>
      <w:r w:rsidRPr="00983CE0">
        <w:rPr>
          <w:rFonts w:ascii="Times New Roman" w:hAnsi="Times New Roman"/>
          <w:b/>
          <w:sz w:val="24"/>
          <w:szCs w:val="24"/>
          <w:lang w:val="pt-BR"/>
        </w:rPr>
        <w:t xml:space="preserve">  </w:t>
      </w:r>
      <w:r w:rsidRPr="00983CE0">
        <w:rPr>
          <w:rFonts w:ascii="Times New Roman" w:hAnsi="Times New Roman"/>
          <w:b/>
          <w:sz w:val="24"/>
          <w:szCs w:val="24"/>
        </w:rPr>
        <w:t xml:space="preserve">PROF.  DR. MARIA ŞTEFĂNIE                           </w:t>
      </w:r>
      <w:r w:rsidRPr="00983CE0">
        <w:rPr>
          <w:rFonts w:ascii="Times New Roman" w:hAnsi="Times New Roman"/>
          <w:b/>
          <w:bCs/>
          <w:sz w:val="24"/>
          <w:szCs w:val="24"/>
        </w:rPr>
        <w:t>PROF.  GABRIELA N. BERBECEANU</w:t>
      </w:r>
    </w:p>
    <w:p w:rsidR="00572645" w:rsidRPr="00926ACA" w:rsidRDefault="00572645" w:rsidP="00D835F6"/>
    <w:p w:rsidR="00572645" w:rsidRPr="00D835F6" w:rsidRDefault="00572645" w:rsidP="00D835F6">
      <w:pPr>
        <w:tabs>
          <w:tab w:val="left" w:pos="2640"/>
        </w:tabs>
        <w:rPr>
          <w:rFonts w:ascii="Times New Roman" w:hAnsi="Times New Roman"/>
          <w:sz w:val="28"/>
          <w:szCs w:val="28"/>
        </w:rPr>
      </w:pPr>
    </w:p>
    <w:sectPr w:rsidR="00572645" w:rsidRPr="00D835F6" w:rsidSect="00B031B2">
      <w:headerReference w:type="default" r:id="rId6"/>
      <w:footerReference w:type="default" r:id="rId7"/>
      <w:pgSz w:w="12240" w:h="15840"/>
      <w:pgMar w:top="999" w:right="1440" w:bottom="1440" w:left="1440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2645" w:rsidRDefault="00572645" w:rsidP="00B031B2">
      <w:pPr>
        <w:spacing w:after="0" w:line="240" w:lineRule="auto"/>
      </w:pPr>
      <w:r>
        <w:separator/>
      </w:r>
    </w:p>
  </w:endnote>
  <w:endnote w:type="continuationSeparator" w:id="0">
    <w:p w:rsidR="00572645" w:rsidRDefault="00572645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645" w:rsidRPr="00B031B2" w:rsidRDefault="00572645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9468"/>
    </w:tblGrid>
    <w:tr w:rsidR="00572645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572645" w:rsidRPr="000109A9" w:rsidRDefault="00572645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572645" w:rsidRPr="00174564" w:rsidRDefault="00572645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572645" w:rsidRPr="00174564" w:rsidRDefault="00572645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572645" w:rsidRPr="00174564" w:rsidRDefault="00572645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572645" w:rsidRPr="00174564" w:rsidRDefault="00572645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572645" w:rsidRDefault="00572645">
    <w:pPr>
      <w:pStyle w:val="Footer"/>
    </w:pPr>
  </w:p>
  <w:p w:rsidR="00572645" w:rsidRDefault="0057264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2645" w:rsidRDefault="00572645" w:rsidP="00B031B2">
      <w:pPr>
        <w:spacing w:after="0" w:line="240" w:lineRule="auto"/>
      </w:pPr>
      <w:r>
        <w:separator/>
      </w:r>
    </w:p>
  </w:footnote>
  <w:footnote w:type="continuationSeparator" w:id="0">
    <w:p w:rsidR="00572645" w:rsidRDefault="00572645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645" w:rsidRDefault="00572645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121"/>
      <w:gridCol w:w="5418"/>
      <w:gridCol w:w="1000"/>
      <w:gridCol w:w="1821"/>
    </w:tblGrid>
    <w:tr w:rsidR="00572645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572645" w:rsidRPr="00174564" w:rsidRDefault="00572645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251660288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572645" w:rsidRPr="00174564" w:rsidRDefault="00572645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51661312;visibility:visible;mso-position-horizontal-relative:text;mso-position-vertical-relative:text">
                <v:imagedata r:id="rId2" o:title=""/>
              </v:shape>
            </w:pict>
          </w:r>
          <w:r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572645" w:rsidRPr="00174564" w:rsidRDefault="00572645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572645" w:rsidRPr="00174564" w:rsidRDefault="00572645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572645" w:rsidRPr="00174564" w:rsidRDefault="00572645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572645" w:rsidRPr="00174564" w:rsidRDefault="00572645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572645" w:rsidRPr="00174564" w:rsidRDefault="00572645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572645" w:rsidRPr="00B031B2" w:rsidRDefault="00572645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11364F"/>
    <w:rsid w:val="0013762B"/>
    <w:rsid w:val="001731B1"/>
    <w:rsid w:val="00174564"/>
    <w:rsid w:val="00347707"/>
    <w:rsid w:val="003B045D"/>
    <w:rsid w:val="003E4747"/>
    <w:rsid w:val="0048321C"/>
    <w:rsid w:val="0048766B"/>
    <w:rsid w:val="004F77A9"/>
    <w:rsid w:val="00513DB2"/>
    <w:rsid w:val="00572645"/>
    <w:rsid w:val="006F73DC"/>
    <w:rsid w:val="007F7098"/>
    <w:rsid w:val="00801F27"/>
    <w:rsid w:val="008F214D"/>
    <w:rsid w:val="00926ACA"/>
    <w:rsid w:val="00983CE0"/>
    <w:rsid w:val="00B031B2"/>
    <w:rsid w:val="00B15FB0"/>
    <w:rsid w:val="00B4065E"/>
    <w:rsid w:val="00BD61CA"/>
    <w:rsid w:val="00D65B34"/>
    <w:rsid w:val="00D835F6"/>
    <w:rsid w:val="00DB5B57"/>
    <w:rsid w:val="00E74B91"/>
    <w:rsid w:val="00E76723"/>
    <w:rsid w:val="00ED0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</w:rPr>
  </w:style>
  <w:style w:type="paragraph" w:styleId="BodyText">
    <w:name w:val="Body Text"/>
    <w:basedOn w:val="Normal"/>
    <w:link w:val="BodyTextChar"/>
    <w:uiPriority w:val="99"/>
    <w:rsid w:val="00D835F6"/>
    <w:pPr>
      <w:spacing w:after="120"/>
    </w:pPr>
    <w:rPr>
      <w:rFonts w:eastAsia="Times New Roman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310D7"/>
    <w:rPr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281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177</Words>
  <Characters>1010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User</cp:lastModifiedBy>
  <cp:revision>7</cp:revision>
  <cp:lastPrinted>2015-01-13T14:14:00Z</cp:lastPrinted>
  <dcterms:created xsi:type="dcterms:W3CDTF">2015-01-19T09:28:00Z</dcterms:created>
  <dcterms:modified xsi:type="dcterms:W3CDTF">2015-06-17T08:35:00Z</dcterms:modified>
</cp:coreProperties>
</file>