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1" locked="0" layoutInCell="1" allowOverlap="1" wp14:anchorId="662693ED" wp14:editId="7105CD07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           MINISTERUL EDUCATIEI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>SI CERCETARII STIINTIFICE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  <w:t xml:space="preserve">       </w:t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  <w:t>Inspectoratul Scolar al Judetului Hunedoara</w:t>
      </w:r>
    </w:p>
    <w:p w:rsidR="00977A85" w:rsidRPr="00977A85" w:rsidRDefault="00977A85" w:rsidP="00977A85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COLEGIUL TEHNIC DE TRANSPORT FEROVI</w:t>
      </w: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AR     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                                      </w:t>
      </w:r>
      <w:r w:rsidRPr="00977A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« ANGHEL SALIGNY » SIMERIA</w:t>
      </w: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ro-RO"/>
        </w:rPr>
        <mc:AlternateContent>
          <mc:Choice Requires="wps">
            <w:drawing>
              <wp:inline distT="0" distB="0" distL="0" distR="0">
                <wp:extent cx="1114425" cy="266700"/>
                <wp:effectExtent l="38100" t="38100" r="9525" b="9525"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114425" cy="266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77A85" w:rsidRPr="00977A85" w:rsidRDefault="00977A85" w:rsidP="00977A8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77A85">
                              <w:rPr>
                                <w:color w:val="CBCBCB"/>
                                <w:sz w:val="32"/>
                                <w:szCs w:val="3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SIMERIA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width:87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" filled="f" stroked="f">
                <o:lock v:ext="edit" shapetype="t"/>
                <v:textbox style="mso-fit-shape-to-text:t">
                  <w:txbxContent>
                    <w:p w:rsidR="00977A85" w:rsidRPr="00977A85" w:rsidRDefault="00977A85" w:rsidP="00977A8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77A85">
                        <w:rPr>
                          <w:color w:val="CBCBCB"/>
                          <w:sz w:val="32"/>
                          <w:szCs w:val="3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>SIMERIA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 xml:space="preserve">                    3359OO – Simeria , Soseaua Nationala , nr.136 , judetul Hunedoara , Romania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 Tel/fax : 0254/261654 , telefon : 0254/260453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e-mail : </w:t>
      </w:r>
      <w:hyperlink r:id="rId7" w:history="1">
        <w:r w:rsidRPr="00977A85">
          <w:rPr>
            <w:rFonts w:ascii="Times New Roman" w:eastAsia="Times New Roman" w:hAnsi="Times New Roman" w:cs="Times New Roman"/>
            <w:b/>
            <w:bCs/>
            <w:color w:val="0000FF"/>
            <w:sz w:val="16"/>
            <w:szCs w:val="16"/>
            <w:u w:val="single"/>
            <w:lang w:val="it-IT"/>
          </w:rPr>
          <w:t>colegiulsaligny_simeria@yahoo.com</w:t>
        </w:r>
      </w:hyperlink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fr-FR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</w: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</w: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fr-FR"/>
        </w:rPr>
        <w:t>____________________________________________________________________________________________________________</w:t>
      </w: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PROPUNERI </w:t>
      </w:r>
    </w:p>
    <w:p w:rsid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de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membri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pentru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comisia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de examen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din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centrul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de examen </w:t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N</w:t>
      </w: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ivel</w:t>
      </w:r>
      <w:proofErr w:type="spellEnd"/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5</w:t>
      </w: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tbl>
      <w:tblPr>
        <w:tblStyle w:val="Tabelgril"/>
        <w:tblW w:w="10620" w:type="dxa"/>
        <w:tblInd w:w="-612" w:type="dxa"/>
        <w:tblLook w:val="01E0" w:firstRow="1" w:lastRow="1" w:firstColumn="1" w:lastColumn="1" w:noHBand="0" w:noVBand="0"/>
      </w:tblPr>
      <w:tblGrid>
        <w:gridCol w:w="900"/>
        <w:gridCol w:w="2430"/>
        <w:gridCol w:w="1942"/>
        <w:gridCol w:w="2594"/>
        <w:gridCol w:w="2754"/>
      </w:tblGrid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jc w:val="center"/>
              <w:rPr>
                <w:b/>
                <w:i/>
                <w:sz w:val="26"/>
                <w:szCs w:val="26"/>
              </w:rPr>
            </w:pPr>
            <w:r w:rsidRPr="00977A85">
              <w:rPr>
                <w:b/>
                <w:i/>
                <w:sz w:val="26"/>
                <w:szCs w:val="26"/>
              </w:rPr>
              <w:t>Nr.</w:t>
            </w:r>
          </w:p>
          <w:p w:rsidR="00977A85" w:rsidRPr="00977A85" w:rsidRDefault="00977A85" w:rsidP="00977A8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proofErr w:type="gramStart"/>
            <w:r w:rsidRPr="00977A85">
              <w:rPr>
                <w:b/>
                <w:i/>
                <w:sz w:val="26"/>
                <w:szCs w:val="26"/>
              </w:rPr>
              <w:t>crt</w:t>
            </w:r>
            <w:proofErr w:type="spellEnd"/>
            <w:proofErr w:type="gramEnd"/>
            <w:r w:rsidRPr="00977A85">
              <w:rPr>
                <w:b/>
                <w:i/>
                <w:sz w:val="26"/>
                <w:szCs w:val="26"/>
              </w:rPr>
              <w:t>.</w:t>
            </w: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Numele si prenumele cadrului didactic</w:t>
            </w:r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Functia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Calificarea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profesionala</w:t>
            </w:r>
            <w:proofErr w:type="spellEnd"/>
          </w:p>
        </w:tc>
        <w:tc>
          <w:tcPr>
            <w:tcW w:w="2754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Unitatea scolara de provenienta/Societatea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Stoica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Valeriu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Presedinte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Poenar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Mihai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Vicepresedinte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977A85"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Ing.Teodorescu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</w:rPr>
              <w:t xml:space="preserve">Monitor de </w:t>
            </w:r>
            <w:proofErr w:type="spellStart"/>
            <w:r w:rsidRPr="00977A85">
              <w:rPr>
                <w:i/>
                <w:sz w:val="24"/>
                <w:szCs w:val="24"/>
              </w:rPr>
              <w:t>calitate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Liceul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Tehnologic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“Ovid </w:t>
            </w:r>
            <w:proofErr w:type="spellStart"/>
            <w:r w:rsidRPr="00977A85">
              <w:rPr>
                <w:i/>
                <w:sz w:val="24"/>
                <w:szCs w:val="24"/>
              </w:rPr>
              <w:t>Densusianu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” </w:t>
            </w:r>
            <w:proofErr w:type="spellStart"/>
            <w:r w:rsidRPr="00977A85">
              <w:rPr>
                <w:i/>
                <w:sz w:val="24"/>
                <w:szCs w:val="24"/>
              </w:rPr>
              <w:t>Calan</w:t>
            </w:r>
            <w:proofErr w:type="spellEnd"/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Campean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Margareta</w:t>
            </w:r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</w:rPr>
              <w:t>Secretar</w:t>
            </w:r>
          </w:p>
        </w:tc>
        <w:tc>
          <w:tcPr>
            <w:tcW w:w="259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Ing.Steici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Marius</w:t>
            </w:r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</w:rPr>
              <w:t>Membru</w:t>
            </w:r>
            <w:proofErr w:type="spellEnd"/>
            <w:r w:rsidRPr="00977A85">
              <w:rPr>
                <w:i/>
              </w:rPr>
              <w:t xml:space="preserve"> evaluator  </w:t>
            </w:r>
          </w:p>
        </w:tc>
        <w:tc>
          <w:tcPr>
            <w:tcW w:w="259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Maistru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Ing.Solomon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Doru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</w:rPr>
              <w:t>Evaluator  extern</w:t>
            </w:r>
          </w:p>
        </w:tc>
        <w:tc>
          <w:tcPr>
            <w:tcW w:w="259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Maistru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977A85"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Pr="00977A85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Ing.Steici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Marius</w:t>
            </w:r>
          </w:p>
        </w:tc>
        <w:tc>
          <w:tcPr>
            <w:tcW w:w="1942" w:type="dxa"/>
          </w:tcPr>
          <w:p w:rsidR="00423EF4" w:rsidRPr="00977A85" w:rsidRDefault="00423EF4" w:rsidP="00423EF4">
            <w:pPr>
              <w:jc w:val="both"/>
              <w:rPr>
                <w:i/>
              </w:rPr>
            </w:pPr>
            <w:r>
              <w:rPr>
                <w:i/>
              </w:rPr>
              <w:t>Evaluator extern</w:t>
            </w:r>
          </w:p>
        </w:tc>
        <w:tc>
          <w:tcPr>
            <w:tcW w:w="2594" w:type="dxa"/>
          </w:tcPr>
          <w:p w:rsidR="00423EF4" w:rsidRPr="008809FE" w:rsidRDefault="00423EF4" w:rsidP="00423EF4">
            <w:pPr>
              <w:rPr>
                <w:i/>
                <w:sz w:val="22"/>
                <w:szCs w:val="22"/>
              </w:rPr>
            </w:pPr>
            <w:proofErr w:type="spellStart"/>
            <w:r w:rsidRPr="008809FE">
              <w:rPr>
                <w:i/>
                <w:sz w:val="22"/>
                <w:szCs w:val="22"/>
              </w:rPr>
              <w:t>Tehnician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operator </w:t>
            </w:r>
            <w:proofErr w:type="spellStart"/>
            <w:r w:rsidRPr="008809FE">
              <w:rPr>
                <w:i/>
                <w:sz w:val="22"/>
                <w:szCs w:val="22"/>
              </w:rPr>
              <w:t>masini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cu </w:t>
            </w:r>
            <w:proofErr w:type="spellStart"/>
            <w:r w:rsidRPr="008809FE">
              <w:rPr>
                <w:i/>
                <w:sz w:val="22"/>
                <w:szCs w:val="22"/>
              </w:rPr>
              <w:t>comanda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numerica</w:t>
            </w:r>
            <w:proofErr w:type="spellEnd"/>
          </w:p>
        </w:tc>
        <w:tc>
          <w:tcPr>
            <w:tcW w:w="2754" w:type="dxa"/>
          </w:tcPr>
          <w:p w:rsidR="00423EF4" w:rsidRPr="00977A85" w:rsidRDefault="00423EF4" w:rsidP="00423EF4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Pr="00977A85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Ing.Solomon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Doru</w:t>
            </w:r>
            <w:proofErr w:type="spellEnd"/>
          </w:p>
        </w:tc>
        <w:tc>
          <w:tcPr>
            <w:tcW w:w="1942" w:type="dxa"/>
          </w:tcPr>
          <w:p w:rsidR="00423EF4" w:rsidRDefault="00423EF4" w:rsidP="00423EF4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Membru</w:t>
            </w:r>
            <w:proofErr w:type="spellEnd"/>
            <w:r>
              <w:rPr>
                <w:i/>
              </w:rPr>
              <w:t xml:space="preserve"> evaluator</w:t>
            </w:r>
          </w:p>
        </w:tc>
        <w:tc>
          <w:tcPr>
            <w:tcW w:w="2594" w:type="dxa"/>
          </w:tcPr>
          <w:p w:rsidR="00423EF4" w:rsidRDefault="00423EF4" w:rsidP="00423EF4">
            <w:pPr>
              <w:rPr>
                <w:i/>
                <w:sz w:val="24"/>
                <w:szCs w:val="24"/>
              </w:rPr>
            </w:pPr>
            <w:proofErr w:type="spellStart"/>
            <w:r w:rsidRPr="008809FE">
              <w:rPr>
                <w:i/>
                <w:sz w:val="22"/>
                <w:szCs w:val="22"/>
              </w:rPr>
              <w:t>Tehnician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operator </w:t>
            </w:r>
            <w:proofErr w:type="spellStart"/>
            <w:r w:rsidRPr="008809FE">
              <w:rPr>
                <w:i/>
                <w:sz w:val="22"/>
                <w:szCs w:val="22"/>
              </w:rPr>
              <w:t>masini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cu </w:t>
            </w:r>
            <w:proofErr w:type="spellStart"/>
            <w:r w:rsidRPr="008809FE">
              <w:rPr>
                <w:i/>
                <w:sz w:val="22"/>
                <w:szCs w:val="22"/>
              </w:rPr>
              <w:t>comanda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numerica</w:t>
            </w:r>
            <w:proofErr w:type="spellEnd"/>
          </w:p>
        </w:tc>
        <w:tc>
          <w:tcPr>
            <w:tcW w:w="2754" w:type="dxa"/>
          </w:tcPr>
          <w:p w:rsidR="00423EF4" w:rsidRPr="00977A85" w:rsidRDefault="00423EF4" w:rsidP="00423EF4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977A85"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Pr="00977A85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Ing.Filip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Horatiu</w:t>
            </w:r>
            <w:proofErr w:type="spellEnd"/>
          </w:p>
        </w:tc>
        <w:tc>
          <w:tcPr>
            <w:tcW w:w="1942" w:type="dxa"/>
          </w:tcPr>
          <w:p w:rsidR="00423EF4" w:rsidRDefault="00423EF4" w:rsidP="00423EF4">
            <w:r w:rsidRPr="00124A11">
              <w:rPr>
                <w:i/>
              </w:rPr>
              <w:t>Evaluator extern</w:t>
            </w:r>
          </w:p>
        </w:tc>
        <w:tc>
          <w:tcPr>
            <w:tcW w:w="2594" w:type="dxa"/>
          </w:tcPr>
          <w:p w:rsidR="00423EF4" w:rsidRPr="00977A85" w:rsidRDefault="00423EF4" w:rsidP="00423EF4">
            <w:pPr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Maistru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423EF4" w:rsidRPr="00977A85" w:rsidRDefault="00423EF4" w:rsidP="00423EF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SC </w:t>
            </w:r>
            <w:proofErr w:type="spellStart"/>
            <w:r>
              <w:rPr>
                <w:i/>
                <w:sz w:val="24"/>
                <w:szCs w:val="24"/>
              </w:rPr>
              <w:t>Filplast</w:t>
            </w:r>
            <w:proofErr w:type="spellEnd"/>
            <w:r>
              <w:rPr>
                <w:i/>
                <w:sz w:val="24"/>
                <w:szCs w:val="24"/>
              </w:rPr>
              <w:t xml:space="preserve"> SA </w:t>
            </w:r>
            <w:proofErr w:type="spellStart"/>
            <w:r>
              <w:rPr>
                <w:i/>
                <w:sz w:val="24"/>
                <w:szCs w:val="24"/>
              </w:rPr>
              <w:t>Orastie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Prof.Irimie</w:t>
            </w:r>
            <w:proofErr w:type="spellEnd"/>
            <w:r>
              <w:rPr>
                <w:i/>
                <w:sz w:val="24"/>
                <w:szCs w:val="24"/>
              </w:rPr>
              <w:t xml:space="preserve"> Alfred</w:t>
            </w:r>
          </w:p>
        </w:tc>
        <w:tc>
          <w:tcPr>
            <w:tcW w:w="1942" w:type="dxa"/>
          </w:tcPr>
          <w:p w:rsidR="00423EF4" w:rsidRDefault="00423EF4" w:rsidP="00423EF4">
            <w:r w:rsidRPr="00124A11">
              <w:rPr>
                <w:i/>
              </w:rPr>
              <w:t>Evaluator extern</w:t>
            </w:r>
          </w:p>
        </w:tc>
        <w:tc>
          <w:tcPr>
            <w:tcW w:w="2594" w:type="dxa"/>
          </w:tcPr>
          <w:p w:rsidR="00423EF4" w:rsidRPr="00977A85" w:rsidRDefault="00423EF4" w:rsidP="00423EF4">
            <w:pPr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Maistru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423EF4" w:rsidRPr="008809FE" w:rsidRDefault="00423EF4" w:rsidP="00423EF4">
            <w:pPr>
              <w:rPr>
                <w:i/>
                <w:sz w:val="22"/>
                <w:szCs w:val="22"/>
              </w:rPr>
            </w:pPr>
            <w:proofErr w:type="spellStart"/>
            <w:r w:rsidRPr="008809FE">
              <w:rPr>
                <w:i/>
                <w:sz w:val="22"/>
                <w:szCs w:val="22"/>
              </w:rPr>
              <w:t>Liceul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Tehnologic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“</w:t>
            </w:r>
            <w:proofErr w:type="spellStart"/>
            <w:r w:rsidRPr="008809FE">
              <w:rPr>
                <w:i/>
                <w:sz w:val="22"/>
                <w:szCs w:val="22"/>
              </w:rPr>
              <w:t>Nicolaus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Olahus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” </w:t>
            </w:r>
            <w:proofErr w:type="spellStart"/>
            <w:r w:rsidRPr="008809FE">
              <w:rPr>
                <w:i/>
                <w:sz w:val="22"/>
                <w:szCs w:val="22"/>
              </w:rPr>
              <w:t>Orastie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Pr="00977A85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Ing.Filip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Horatiu</w:t>
            </w:r>
            <w:proofErr w:type="spellEnd"/>
          </w:p>
        </w:tc>
        <w:tc>
          <w:tcPr>
            <w:tcW w:w="1942" w:type="dxa"/>
          </w:tcPr>
          <w:p w:rsidR="00423EF4" w:rsidRDefault="00423EF4" w:rsidP="00423EF4">
            <w:pPr>
              <w:jc w:val="both"/>
              <w:rPr>
                <w:i/>
              </w:rPr>
            </w:pPr>
            <w:r>
              <w:rPr>
                <w:i/>
              </w:rPr>
              <w:t>Evaluator extern</w:t>
            </w:r>
          </w:p>
        </w:tc>
        <w:tc>
          <w:tcPr>
            <w:tcW w:w="2594" w:type="dxa"/>
          </w:tcPr>
          <w:p w:rsidR="00423EF4" w:rsidRPr="008809FE" w:rsidRDefault="00423EF4" w:rsidP="00423EF4">
            <w:pPr>
              <w:rPr>
                <w:i/>
                <w:sz w:val="22"/>
                <w:szCs w:val="22"/>
              </w:rPr>
            </w:pPr>
            <w:proofErr w:type="spellStart"/>
            <w:r w:rsidRPr="008809FE">
              <w:rPr>
                <w:i/>
                <w:sz w:val="22"/>
                <w:szCs w:val="22"/>
              </w:rPr>
              <w:t>Tehnician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operator </w:t>
            </w:r>
            <w:proofErr w:type="spellStart"/>
            <w:r w:rsidRPr="008809FE">
              <w:rPr>
                <w:i/>
                <w:sz w:val="22"/>
                <w:szCs w:val="22"/>
              </w:rPr>
              <w:t>masini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cu </w:t>
            </w:r>
            <w:proofErr w:type="spellStart"/>
            <w:r w:rsidRPr="008809FE">
              <w:rPr>
                <w:i/>
                <w:sz w:val="22"/>
                <w:szCs w:val="22"/>
              </w:rPr>
              <w:t>comanda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numerica</w:t>
            </w:r>
            <w:proofErr w:type="spellEnd"/>
          </w:p>
        </w:tc>
        <w:tc>
          <w:tcPr>
            <w:tcW w:w="2754" w:type="dxa"/>
          </w:tcPr>
          <w:p w:rsidR="00423EF4" w:rsidRPr="00977A85" w:rsidRDefault="00423EF4" w:rsidP="00423EF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SC </w:t>
            </w:r>
            <w:proofErr w:type="spellStart"/>
            <w:r>
              <w:rPr>
                <w:i/>
                <w:sz w:val="24"/>
                <w:szCs w:val="24"/>
              </w:rPr>
              <w:t>Filplast</w:t>
            </w:r>
            <w:proofErr w:type="spellEnd"/>
            <w:r>
              <w:rPr>
                <w:i/>
                <w:sz w:val="24"/>
                <w:szCs w:val="24"/>
              </w:rPr>
              <w:t xml:space="preserve"> SA </w:t>
            </w:r>
            <w:proofErr w:type="spellStart"/>
            <w:r>
              <w:rPr>
                <w:i/>
                <w:sz w:val="24"/>
                <w:szCs w:val="24"/>
              </w:rPr>
              <w:t>Orastie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Prof.Irimie</w:t>
            </w:r>
            <w:proofErr w:type="spellEnd"/>
            <w:r>
              <w:rPr>
                <w:i/>
                <w:sz w:val="24"/>
                <w:szCs w:val="24"/>
              </w:rPr>
              <w:t xml:space="preserve"> Alfred</w:t>
            </w:r>
          </w:p>
        </w:tc>
        <w:tc>
          <w:tcPr>
            <w:tcW w:w="1942" w:type="dxa"/>
          </w:tcPr>
          <w:p w:rsidR="00423EF4" w:rsidRDefault="00423EF4" w:rsidP="00423EF4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Membru</w:t>
            </w:r>
            <w:proofErr w:type="spellEnd"/>
            <w:r>
              <w:rPr>
                <w:i/>
              </w:rPr>
              <w:t xml:space="preserve"> evaluator</w:t>
            </w:r>
            <w:bookmarkStart w:id="0" w:name="_GoBack"/>
            <w:bookmarkEnd w:id="0"/>
          </w:p>
        </w:tc>
        <w:tc>
          <w:tcPr>
            <w:tcW w:w="2594" w:type="dxa"/>
          </w:tcPr>
          <w:p w:rsidR="00423EF4" w:rsidRDefault="00423EF4" w:rsidP="00423EF4">
            <w:pPr>
              <w:rPr>
                <w:i/>
                <w:sz w:val="24"/>
                <w:szCs w:val="24"/>
              </w:rPr>
            </w:pPr>
            <w:proofErr w:type="spellStart"/>
            <w:r w:rsidRPr="008809FE">
              <w:rPr>
                <w:i/>
                <w:sz w:val="22"/>
                <w:szCs w:val="22"/>
              </w:rPr>
              <w:t>Tehnician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operator </w:t>
            </w:r>
            <w:proofErr w:type="spellStart"/>
            <w:r w:rsidRPr="008809FE">
              <w:rPr>
                <w:i/>
                <w:sz w:val="22"/>
                <w:szCs w:val="22"/>
              </w:rPr>
              <w:t>masini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cu </w:t>
            </w:r>
            <w:proofErr w:type="spellStart"/>
            <w:r w:rsidRPr="008809FE">
              <w:rPr>
                <w:i/>
                <w:sz w:val="22"/>
                <w:szCs w:val="22"/>
              </w:rPr>
              <w:t>comanda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numerica</w:t>
            </w:r>
            <w:proofErr w:type="spellEnd"/>
          </w:p>
        </w:tc>
        <w:tc>
          <w:tcPr>
            <w:tcW w:w="2754" w:type="dxa"/>
          </w:tcPr>
          <w:p w:rsidR="00423EF4" w:rsidRPr="008809FE" w:rsidRDefault="00423EF4" w:rsidP="00423EF4">
            <w:pPr>
              <w:rPr>
                <w:i/>
                <w:sz w:val="22"/>
                <w:szCs w:val="22"/>
              </w:rPr>
            </w:pPr>
            <w:proofErr w:type="spellStart"/>
            <w:r w:rsidRPr="008809FE">
              <w:rPr>
                <w:i/>
                <w:sz w:val="22"/>
                <w:szCs w:val="22"/>
              </w:rPr>
              <w:t>Liceul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Tehnologic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“</w:t>
            </w:r>
            <w:proofErr w:type="spellStart"/>
            <w:r w:rsidRPr="008809FE">
              <w:rPr>
                <w:i/>
                <w:sz w:val="22"/>
                <w:szCs w:val="22"/>
              </w:rPr>
              <w:t>Nicolaus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809FE">
              <w:rPr>
                <w:i/>
                <w:sz w:val="22"/>
                <w:szCs w:val="22"/>
              </w:rPr>
              <w:t>Olahus</w:t>
            </w:r>
            <w:proofErr w:type="spellEnd"/>
            <w:r w:rsidRPr="008809FE">
              <w:rPr>
                <w:i/>
                <w:sz w:val="22"/>
                <w:szCs w:val="22"/>
              </w:rPr>
              <w:t xml:space="preserve">” </w:t>
            </w:r>
            <w:proofErr w:type="spellStart"/>
            <w:r w:rsidRPr="008809FE">
              <w:rPr>
                <w:i/>
                <w:sz w:val="22"/>
                <w:szCs w:val="22"/>
              </w:rPr>
              <w:t>Orastie</w:t>
            </w:r>
            <w:proofErr w:type="spellEnd"/>
          </w:p>
        </w:tc>
      </w:tr>
    </w:tbl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/>
        </w:rPr>
      </w:pP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/>
        </w:rPr>
        <w:t>Asistenti:</w:t>
      </w: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prof.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Mondea Simona</w:t>
      </w: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prof.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Adam Mihaela</w:t>
      </w:r>
    </w:p>
    <w:p w:rsidR="00977A85" w:rsidRPr="00977A85" w:rsidRDefault="00977A85" w:rsidP="00977A8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</w:p>
    <w:p w:rsidR="00977A85" w:rsidRPr="00977A85" w:rsidRDefault="00977A85" w:rsidP="00977A8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DIRECTOR,</w:t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  <w:t xml:space="preserve">        </w:t>
      </w: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SEF ARIE CURRICULARA TEHNOLOGII,</w:t>
      </w: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Ing.Pascu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Liviu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  <w:t xml:space="preserve">    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ing.Tascau</w:t>
      </w:r>
      <w:proofErr w:type="spellEnd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Mihaela</w:t>
      </w:r>
      <w:proofErr w:type="spellEnd"/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977A8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05D00" w:rsidRDefault="00605D00"/>
    <w:sectPr w:rsidR="00605D00" w:rsidSect="0014686B">
      <w:pgSz w:w="12240" w:h="15840"/>
      <w:pgMar w:top="144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C5795"/>
    <w:multiLevelType w:val="hybridMultilevel"/>
    <w:tmpl w:val="719E3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A85"/>
    <w:rsid w:val="00045411"/>
    <w:rsid w:val="00054340"/>
    <w:rsid w:val="001A02BB"/>
    <w:rsid w:val="002752E8"/>
    <w:rsid w:val="002C3BF9"/>
    <w:rsid w:val="002E5BF8"/>
    <w:rsid w:val="00423EF4"/>
    <w:rsid w:val="00605D00"/>
    <w:rsid w:val="00624B71"/>
    <w:rsid w:val="008809FE"/>
    <w:rsid w:val="0090222C"/>
    <w:rsid w:val="00977A85"/>
    <w:rsid w:val="00985313"/>
    <w:rsid w:val="009B23FD"/>
    <w:rsid w:val="009E1A00"/>
    <w:rsid w:val="00B51A7A"/>
    <w:rsid w:val="00CB6696"/>
    <w:rsid w:val="00D400BA"/>
    <w:rsid w:val="00F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13CEC-EF20-41A3-B044-D94858C0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977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77A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B23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B23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legiulsaligny_simeria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31517D2-6F2A-41B9-9A9E-05488320BF7B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69</TotalTime>
  <Pages>2</Pages>
  <Words>306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3</cp:revision>
  <cp:lastPrinted>2015-06-22T11:03:00Z</cp:lastPrinted>
  <dcterms:created xsi:type="dcterms:W3CDTF">2015-06-15T07:31:00Z</dcterms:created>
  <dcterms:modified xsi:type="dcterms:W3CDTF">2015-06-22T11:03:00Z</dcterms:modified>
</cp:coreProperties>
</file>