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254" w:rsidRPr="00977A85" w:rsidRDefault="00692254" w:rsidP="0069225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977A85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1" locked="0" layoutInCell="1" allowOverlap="1" wp14:anchorId="5A20A0BF" wp14:editId="30C39CF9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2254" w:rsidRPr="00977A85" w:rsidRDefault="00692254" w:rsidP="006922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           MINISTERUL EDUCATIEI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>SI CERCETARII STIINTIFICE</w:t>
      </w:r>
    </w:p>
    <w:p w:rsidR="00692254" w:rsidRPr="00977A85" w:rsidRDefault="00692254" w:rsidP="0069225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  <w:t xml:space="preserve">       </w:t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val="it-IT"/>
        </w:rPr>
        <w:t>Inspectoratul Scolar al Judetului Hunedoara</w:t>
      </w:r>
    </w:p>
    <w:p w:rsidR="00692254" w:rsidRPr="00977A85" w:rsidRDefault="00692254" w:rsidP="0069225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  <w:t>COLEGIUL TEHNIC DE TRANSPORT FEROVI</w:t>
      </w:r>
      <w:r w:rsidRPr="00977A85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AR     </w:t>
      </w:r>
    </w:p>
    <w:p w:rsidR="00692254" w:rsidRPr="00977A85" w:rsidRDefault="00692254" w:rsidP="0069225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                                                </w:t>
      </w:r>
      <w:r w:rsidRPr="00977A8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  <w:t>« ANGHEL SALIGNY » SIMERIA</w:t>
      </w:r>
      <w:r w:rsidRPr="00977A85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          </w:t>
      </w:r>
    </w:p>
    <w:p w:rsidR="00692254" w:rsidRPr="00977A85" w:rsidRDefault="00692254" w:rsidP="006922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noProof/>
          <w:sz w:val="16"/>
          <w:szCs w:val="16"/>
          <w:lang w:eastAsia="ro-RO"/>
        </w:rPr>
        <mc:AlternateContent>
          <mc:Choice Requires="wps">
            <w:drawing>
              <wp:inline distT="0" distB="0" distL="0" distR="0" wp14:anchorId="5B69D146" wp14:editId="058E5BF3">
                <wp:extent cx="1114425" cy="266700"/>
                <wp:effectExtent l="38100" t="38100" r="9525" b="9525"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114425" cy="266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92254" w:rsidRPr="00977A85" w:rsidRDefault="00692254" w:rsidP="0069225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977A85">
                              <w:rPr>
                                <w:color w:val="CBCBCB"/>
                                <w:sz w:val="32"/>
                                <w:szCs w:val="3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SIMERIA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  <a:scene3d>
                          <a:camera prst="legacyPerspectiveTopLeft"/>
                          <a:lightRig rig="legacyNormal3" dir="r"/>
                        </a:scene3d>
                        <a:sp3d extrusionH="201600" prstMaterial="legacyMetal"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B69D146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width:87.7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" filled="f" stroked="f">
                <o:lock v:ext="edit" shapetype="t"/>
                <v:textbox style="mso-fit-shape-to-text:t">
                  <w:txbxContent>
                    <w:p w:rsidR="00692254" w:rsidRPr="00977A85" w:rsidRDefault="00692254" w:rsidP="0069225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977A85">
                        <w:rPr>
                          <w:color w:val="CBCBCB"/>
                          <w:sz w:val="32"/>
                          <w:szCs w:val="3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>SIMERIA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 xml:space="preserve">                    3359OO – Simeria , Soseaua Nationala , nr.136 , judetul Hunedoara , Romania</w:t>
      </w:r>
    </w:p>
    <w:p w:rsidR="00692254" w:rsidRPr="00977A85" w:rsidRDefault="00692254" w:rsidP="006922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 Tel/fax : 0254/261654 , telefon : 0254/260453</w:t>
      </w:r>
    </w:p>
    <w:p w:rsidR="00692254" w:rsidRPr="00977A85" w:rsidRDefault="00692254" w:rsidP="006922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e-mail : </w:t>
      </w:r>
      <w:hyperlink r:id="rId7" w:history="1">
        <w:r w:rsidRPr="00977A85">
          <w:rPr>
            <w:rFonts w:ascii="Times New Roman" w:eastAsia="Times New Roman" w:hAnsi="Times New Roman" w:cs="Times New Roman"/>
            <w:b/>
            <w:bCs/>
            <w:color w:val="0000FF"/>
            <w:sz w:val="16"/>
            <w:szCs w:val="16"/>
            <w:u w:val="single"/>
            <w:lang w:val="it-IT"/>
          </w:rPr>
          <w:t>colegiulsaligny_simeria@yahoo.com</w:t>
        </w:r>
      </w:hyperlink>
    </w:p>
    <w:p w:rsidR="00692254" w:rsidRPr="00977A85" w:rsidRDefault="00692254" w:rsidP="006922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fr-FR"/>
        </w:rPr>
      </w:pP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</w:t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</w:t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fr-FR"/>
        </w:rPr>
        <w:t>____________________________________________________________________________________________________________</w:t>
      </w:r>
    </w:p>
    <w:p w:rsidR="00692254" w:rsidRPr="00977A85" w:rsidRDefault="00692254" w:rsidP="006922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692254" w:rsidRPr="00692254" w:rsidRDefault="00692254" w:rsidP="0069225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692254">
        <w:rPr>
          <w:rFonts w:ascii="Calibri" w:eastAsia="Times New Roman" w:hAnsi="Calibri" w:cs="Times New Roman"/>
          <w:b/>
          <w:sz w:val="24"/>
          <w:szCs w:val="24"/>
        </w:rPr>
        <w:t>MACHETE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1.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5"/>
        <w:gridCol w:w="1734"/>
        <w:gridCol w:w="3401"/>
      </w:tblGrid>
      <w:tr w:rsidR="00692254" w:rsidRPr="00692254" w:rsidTr="00692254">
        <w:tc>
          <w:tcPr>
            <w:tcW w:w="3495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Denumirea unității cu PJ</w:t>
            </w:r>
          </w:p>
        </w:tc>
        <w:tc>
          <w:tcPr>
            <w:tcW w:w="173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Număr unități fără </w:t>
            </w:r>
          </w:p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PJ subordonate</w:t>
            </w:r>
            <w:r w:rsidRPr="0069225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an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şcolar</w:t>
            </w:r>
            <w:proofErr w:type="spellEnd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 2015-2016</w:t>
            </w:r>
          </w:p>
        </w:tc>
        <w:tc>
          <w:tcPr>
            <w:tcW w:w="3401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Denumirea unităților fără PJ subordonate</w:t>
            </w:r>
          </w:p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an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şcolar</w:t>
            </w:r>
            <w:proofErr w:type="spellEnd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 2015-2016</w:t>
            </w:r>
          </w:p>
        </w:tc>
      </w:tr>
      <w:tr w:rsidR="00692254" w:rsidRPr="00692254" w:rsidTr="00692254">
        <w:trPr>
          <w:trHeight w:val="36"/>
        </w:trPr>
        <w:tc>
          <w:tcPr>
            <w:tcW w:w="3495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Colegiul TTF „Anghel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Saligny”Simeria</w:t>
            </w:r>
            <w:proofErr w:type="spellEnd"/>
          </w:p>
        </w:tc>
        <w:tc>
          <w:tcPr>
            <w:tcW w:w="1734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7</w:t>
            </w:r>
          </w:p>
        </w:tc>
        <w:tc>
          <w:tcPr>
            <w:tcW w:w="340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Scoala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Gimnaziala „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S.Toduta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>” Simeria</w:t>
            </w:r>
          </w:p>
        </w:tc>
      </w:tr>
      <w:tr w:rsidR="00692254" w:rsidRPr="00692254" w:rsidTr="00692254">
        <w:trPr>
          <w:trHeight w:val="34"/>
        </w:trPr>
        <w:tc>
          <w:tcPr>
            <w:tcW w:w="3495" w:type="dxa"/>
            <w:vMerge/>
          </w:tcPr>
          <w:p w:rsid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Scoala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Primara Barcea Mare</w:t>
            </w:r>
          </w:p>
        </w:tc>
      </w:tr>
      <w:tr w:rsidR="00692254" w:rsidRPr="00692254" w:rsidTr="00692254">
        <w:trPr>
          <w:trHeight w:val="34"/>
        </w:trPr>
        <w:tc>
          <w:tcPr>
            <w:tcW w:w="3495" w:type="dxa"/>
            <w:vMerge/>
          </w:tcPr>
          <w:p w:rsid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Gradinita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PP Simeria</w:t>
            </w:r>
          </w:p>
        </w:tc>
      </w:tr>
      <w:tr w:rsidR="00692254" w:rsidRPr="00692254" w:rsidTr="00692254">
        <w:trPr>
          <w:trHeight w:val="34"/>
        </w:trPr>
        <w:tc>
          <w:tcPr>
            <w:tcW w:w="3495" w:type="dxa"/>
            <w:vMerge/>
          </w:tcPr>
          <w:p w:rsid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Gradinita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PP nr. 1 Simeria</w:t>
            </w:r>
          </w:p>
        </w:tc>
      </w:tr>
      <w:tr w:rsidR="00692254" w:rsidRPr="00692254" w:rsidTr="00692254">
        <w:trPr>
          <w:trHeight w:val="34"/>
        </w:trPr>
        <w:tc>
          <w:tcPr>
            <w:tcW w:w="3495" w:type="dxa"/>
            <w:vMerge/>
          </w:tcPr>
          <w:p w:rsid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Gradinita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PN nr. 1 Simeria</w:t>
            </w:r>
          </w:p>
        </w:tc>
      </w:tr>
      <w:tr w:rsidR="00692254" w:rsidRPr="00692254" w:rsidTr="00692254">
        <w:trPr>
          <w:trHeight w:val="34"/>
        </w:trPr>
        <w:tc>
          <w:tcPr>
            <w:tcW w:w="3495" w:type="dxa"/>
            <w:vMerge/>
          </w:tcPr>
          <w:p w:rsid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Gradinita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PN „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Casuta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Piticilor” Simeria</w:t>
            </w:r>
          </w:p>
        </w:tc>
      </w:tr>
      <w:tr w:rsidR="00692254" w:rsidRPr="00692254" w:rsidTr="00692254">
        <w:trPr>
          <w:trHeight w:val="34"/>
        </w:trPr>
        <w:tc>
          <w:tcPr>
            <w:tcW w:w="3495" w:type="dxa"/>
            <w:vMerge/>
          </w:tcPr>
          <w:p w:rsid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34" w:type="dxa"/>
            <w:vMerge/>
          </w:tcPr>
          <w:p w:rsid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Gradinita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PN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Santandrei</w:t>
            </w:r>
            <w:proofErr w:type="spellEnd"/>
          </w:p>
        </w:tc>
      </w:tr>
    </w:tbl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2. Lucrările de reparații </w:t>
      </w:r>
      <w:r w:rsidRPr="00692254">
        <w:rPr>
          <w:rFonts w:ascii="Calibri" w:eastAsia="Times New Roman" w:hAnsi="Calibri" w:cs="Times New Roman"/>
          <w:b/>
          <w:sz w:val="24"/>
          <w:szCs w:val="24"/>
          <w:u w:val="single"/>
        </w:rPr>
        <w:t>executate în cursul anului 2015</w:t>
      </w:r>
      <w:r w:rsidRPr="00692254">
        <w:rPr>
          <w:rFonts w:ascii="Calibri" w:eastAsia="Times New Roman" w:hAnsi="Calibri" w:cs="Times New Roman"/>
          <w:sz w:val="24"/>
          <w:szCs w:val="24"/>
        </w:rPr>
        <w:t xml:space="preserve"> din fonduri alocate din bugetele unităților administrativ teritoriale: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>2.1.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"/>
        <w:gridCol w:w="1851"/>
        <w:gridCol w:w="1299"/>
        <w:gridCol w:w="1228"/>
        <w:gridCol w:w="1228"/>
        <w:gridCol w:w="1256"/>
        <w:gridCol w:w="1256"/>
      </w:tblGrid>
      <w:tr w:rsidR="00692254" w:rsidRPr="00692254" w:rsidTr="00933610">
        <w:tc>
          <w:tcPr>
            <w:tcW w:w="530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Nr. crt. </w:t>
            </w:r>
          </w:p>
        </w:tc>
        <w:tc>
          <w:tcPr>
            <w:tcW w:w="2421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Unitatea cu / fără PJ beneficiară</w:t>
            </w:r>
          </w:p>
        </w:tc>
        <w:tc>
          <w:tcPr>
            <w:tcW w:w="5760" w:type="dxa"/>
            <w:gridSpan w:val="4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Lucrări finalizate la data întocmirii prezentei</w:t>
            </w:r>
          </w:p>
        </w:tc>
        <w:tc>
          <w:tcPr>
            <w:tcW w:w="1441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Lucrări care mai trebuie executate</w:t>
            </w:r>
          </w:p>
        </w:tc>
      </w:tr>
      <w:tr w:rsidR="00692254" w:rsidRPr="00692254" w:rsidTr="00933610">
        <w:tc>
          <w:tcPr>
            <w:tcW w:w="530" w:type="dxa"/>
            <w:vMerge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421" w:type="dxa"/>
            <w:vMerge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3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Denumirea lucrărilor finalizate</w:t>
            </w:r>
          </w:p>
        </w:tc>
        <w:tc>
          <w:tcPr>
            <w:tcW w:w="144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Valoarea lucrărilor finalizate</w:t>
            </w:r>
          </w:p>
        </w:tc>
        <w:tc>
          <w:tcPr>
            <w:tcW w:w="144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Suma plătită pt. lucrările finalizate</w:t>
            </w:r>
          </w:p>
        </w:tc>
        <w:tc>
          <w:tcPr>
            <w:tcW w:w="144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Suma ce mai trebuie plătită pentru lucrările executate</w:t>
            </w:r>
          </w:p>
        </w:tc>
        <w:tc>
          <w:tcPr>
            <w:tcW w:w="1441" w:type="dxa"/>
            <w:vMerge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53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42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Scoala</w:t>
            </w:r>
            <w:proofErr w:type="spellEnd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 Gimnaziala „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S.Toduta</w:t>
            </w:r>
            <w:proofErr w:type="spellEnd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” Simeria</w:t>
            </w:r>
          </w:p>
        </w:tc>
        <w:tc>
          <w:tcPr>
            <w:tcW w:w="143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Lucrari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reparatii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sali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de clasa</w:t>
            </w:r>
          </w:p>
        </w:tc>
        <w:tc>
          <w:tcPr>
            <w:tcW w:w="144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55.000</w:t>
            </w:r>
          </w:p>
        </w:tc>
        <w:tc>
          <w:tcPr>
            <w:tcW w:w="144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16.120</w:t>
            </w:r>
          </w:p>
        </w:tc>
        <w:tc>
          <w:tcPr>
            <w:tcW w:w="144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38.880</w:t>
            </w:r>
          </w:p>
        </w:tc>
        <w:tc>
          <w:tcPr>
            <w:tcW w:w="144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</w:tbl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>2.2.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3276"/>
        <w:gridCol w:w="2682"/>
        <w:gridCol w:w="2151"/>
      </w:tblGrid>
      <w:tr w:rsidR="00692254" w:rsidRPr="00692254" w:rsidTr="00933610">
        <w:tc>
          <w:tcPr>
            <w:tcW w:w="530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Nr. crt. </w:t>
            </w:r>
          </w:p>
        </w:tc>
        <w:tc>
          <w:tcPr>
            <w:tcW w:w="3939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Unitatea cu / fără PJ beneficiară</w:t>
            </w:r>
          </w:p>
        </w:tc>
        <w:tc>
          <w:tcPr>
            <w:tcW w:w="5683" w:type="dxa"/>
            <w:gridSpan w:val="2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Lucrări ce vor fi finalizate până la data de 11.09.2015</w:t>
            </w:r>
          </w:p>
        </w:tc>
      </w:tr>
      <w:tr w:rsidR="00692254" w:rsidRPr="00692254" w:rsidTr="00933610">
        <w:tc>
          <w:tcPr>
            <w:tcW w:w="530" w:type="dxa"/>
            <w:vMerge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939" w:type="dxa"/>
            <w:vMerge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163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Denumirea lucrărilor</w:t>
            </w:r>
          </w:p>
        </w:tc>
        <w:tc>
          <w:tcPr>
            <w:tcW w:w="252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Valoarea lucrărilor</w:t>
            </w:r>
          </w:p>
        </w:tc>
      </w:tr>
      <w:tr w:rsidR="00692254" w:rsidRPr="00692254" w:rsidTr="00933610">
        <w:tc>
          <w:tcPr>
            <w:tcW w:w="53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93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163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nu</w:t>
            </w:r>
          </w:p>
        </w:tc>
        <w:tc>
          <w:tcPr>
            <w:tcW w:w="252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nu</w:t>
            </w:r>
          </w:p>
        </w:tc>
      </w:tr>
    </w:tbl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>3. Unitatea cu PJ / unitățile subordonate mai necesită alte lucrări reparații, etc.?  ______ (DA);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    Specificați: _____________________________________________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 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 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>4. Lucrările de igienizare: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ab/>
        <w:t>- sunt fin</w:t>
      </w:r>
      <w:r>
        <w:rPr>
          <w:rFonts w:ascii="Calibri" w:eastAsia="Times New Roman" w:hAnsi="Calibri" w:cs="Times New Roman"/>
          <w:sz w:val="24"/>
          <w:szCs w:val="24"/>
        </w:rPr>
        <w:t xml:space="preserve">alizate la data prezentei: </w:t>
      </w:r>
      <w:r>
        <w:rPr>
          <w:rFonts w:ascii="Calibri" w:eastAsia="Times New Roman" w:hAnsi="Calibri" w:cs="Times New Roman"/>
          <w:sz w:val="24"/>
          <w:szCs w:val="24"/>
        </w:rPr>
        <w:tab/>
      </w:r>
      <w:r>
        <w:rPr>
          <w:rFonts w:ascii="Calibri" w:eastAsia="Times New Roman" w:hAnsi="Calibri" w:cs="Times New Roman"/>
          <w:sz w:val="24"/>
          <w:szCs w:val="24"/>
        </w:rPr>
        <w:tab/>
      </w:r>
      <w:r>
        <w:rPr>
          <w:rFonts w:ascii="Calibri" w:eastAsia="Times New Roman" w:hAnsi="Calibri" w:cs="Times New Roman"/>
          <w:sz w:val="24"/>
          <w:szCs w:val="24"/>
        </w:rPr>
        <w:tab/>
      </w:r>
      <w:r>
        <w:rPr>
          <w:rFonts w:ascii="Calibri" w:eastAsia="Times New Roman" w:hAnsi="Calibri" w:cs="Times New Roman"/>
          <w:sz w:val="24"/>
          <w:szCs w:val="24"/>
        </w:rPr>
        <w:tab/>
      </w:r>
      <w:r w:rsidRPr="00692254">
        <w:rPr>
          <w:rFonts w:ascii="Calibri" w:eastAsia="Times New Roman" w:hAnsi="Calibri" w:cs="Times New Roman"/>
          <w:sz w:val="24"/>
          <w:szCs w:val="24"/>
        </w:rPr>
        <w:t>______ (DA / NU);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ab/>
      </w:r>
      <w:r w:rsidRPr="00692254">
        <w:rPr>
          <w:rFonts w:ascii="Calibri" w:eastAsia="Times New Roman" w:hAnsi="Calibri" w:cs="Times New Roman"/>
          <w:b/>
          <w:sz w:val="24"/>
          <w:szCs w:val="24"/>
        </w:rPr>
        <w:t>- vor fi finalizate până la data de 11.09.2015:</w:t>
      </w:r>
      <w:r>
        <w:rPr>
          <w:rFonts w:ascii="Calibri" w:eastAsia="Times New Roman" w:hAnsi="Calibri" w:cs="Times New Roman"/>
          <w:sz w:val="24"/>
          <w:szCs w:val="24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</w:rPr>
        <w:tab/>
      </w:r>
      <w:r>
        <w:rPr>
          <w:rFonts w:ascii="Calibri" w:eastAsia="Times New Roman" w:hAnsi="Calibri" w:cs="Times New Roman"/>
          <w:sz w:val="24"/>
          <w:szCs w:val="24"/>
        </w:rPr>
        <w:tab/>
      </w:r>
      <w:r w:rsidRPr="00692254">
        <w:rPr>
          <w:rFonts w:ascii="Calibri" w:eastAsia="Times New Roman" w:hAnsi="Calibri" w:cs="Times New Roman"/>
          <w:b/>
          <w:sz w:val="24"/>
          <w:szCs w:val="24"/>
        </w:rPr>
        <w:t>__Da</w:t>
      </w:r>
      <w:r w:rsidRPr="00692254">
        <w:rPr>
          <w:rFonts w:ascii="Calibri" w:eastAsia="Times New Roman" w:hAnsi="Calibri" w:cs="Times New Roman"/>
          <w:sz w:val="24"/>
          <w:szCs w:val="24"/>
        </w:rPr>
        <w:t xml:space="preserve">____ (DA / </w:t>
      </w:r>
      <w:r>
        <w:rPr>
          <w:rFonts w:ascii="Calibri" w:eastAsia="Times New Roman" w:hAnsi="Calibri" w:cs="Times New Roman"/>
          <w:sz w:val="24"/>
          <w:szCs w:val="24"/>
        </w:rPr>
        <w:t>NU)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ab/>
        <w:t>- nu vor putea fi finalizate înain</w:t>
      </w:r>
      <w:r>
        <w:rPr>
          <w:rFonts w:ascii="Calibri" w:eastAsia="Times New Roman" w:hAnsi="Calibri" w:cs="Times New Roman"/>
          <w:sz w:val="24"/>
          <w:szCs w:val="24"/>
        </w:rPr>
        <w:t xml:space="preserve">te de începerea anului școlar: </w:t>
      </w:r>
      <w:r w:rsidRPr="00692254">
        <w:rPr>
          <w:rFonts w:ascii="Calibri" w:eastAsia="Times New Roman" w:hAnsi="Calibri" w:cs="Times New Roman"/>
          <w:sz w:val="24"/>
          <w:szCs w:val="24"/>
        </w:rPr>
        <w:t>______ (DA / NU);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lastRenderedPageBreak/>
        <w:t xml:space="preserve">5. </w:t>
      </w:r>
      <w:proofErr w:type="spellStart"/>
      <w:r w:rsidRPr="00692254">
        <w:rPr>
          <w:rFonts w:ascii="Calibri" w:eastAsia="Times New Roman" w:hAnsi="Calibri" w:cs="Times New Roman"/>
          <w:sz w:val="24"/>
          <w:szCs w:val="24"/>
        </w:rPr>
        <w:t>Situaţia</w:t>
      </w:r>
      <w:proofErr w:type="spellEnd"/>
      <w:r w:rsidRPr="00692254">
        <w:rPr>
          <w:rFonts w:ascii="Calibri" w:eastAsia="Times New Roman" w:hAnsi="Calibri" w:cs="Times New Roman"/>
          <w:sz w:val="24"/>
          <w:szCs w:val="24"/>
        </w:rPr>
        <w:t xml:space="preserve"> autorizării clădirilor din punct de vedere sanitar: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5"/>
        <w:gridCol w:w="1842"/>
        <w:gridCol w:w="1268"/>
        <w:gridCol w:w="1269"/>
        <w:gridCol w:w="1276"/>
        <w:gridCol w:w="1201"/>
        <w:gridCol w:w="1269"/>
      </w:tblGrid>
      <w:tr w:rsidR="00692254" w:rsidRPr="00692254" w:rsidTr="00933610">
        <w:tc>
          <w:tcPr>
            <w:tcW w:w="530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Nr. crt. </w:t>
            </w:r>
          </w:p>
        </w:tc>
        <w:tc>
          <w:tcPr>
            <w:tcW w:w="2421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Unitatea cu / fără PJ </w:t>
            </w:r>
          </w:p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(se completează pe corpuri de clădire dacă este cazul)</w:t>
            </w:r>
          </w:p>
        </w:tc>
        <w:tc>
          <w:tcPr>
            <w:tcW w:w="5760" w:type="dxa"/>
            <w:gridSpan w:val="4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  Autorizarea  clădirilor din punct de vedere sanitar</w:t>
            </w:r>
          </w:p>
        </w:tc>
        <w:tc>
          <w:tcPr>
            <w:tcW w:w="1441" w:type="dxa"/>
            <w:vMerge w:val="restart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Motivele pt. care nu are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autorizaţie</w:t>
            </w:r>
            <w:proofErr w:type="spellEnd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 sanitară de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funcţionare</w:t>
            </w:r>
            <w:proofErr w:type="spellEnd"/>
          </w:p>
        </w:tc>
      </w:tr>
      <w:tr w:rsidR="00692254" w:rsidRPr="00692254" w:rsidTr="00933610">
        <w:tc>
          <w:tcPr>
            <w:tcW w:w="530" w:type="dxa"/>
            <w:vMerge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421" w:type="dxa"/>
            <w:vMerge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3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Are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autorizaţie</w:t>
            </w:r>
            <w:proofErr w:type="spellEnd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 sanitară de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funcţionare</w:t>
            </w:r>
            <w:proofErr w:type="spellEnd"/>
          </w:p>
        </w:tc>
        <w:tc>
          <w:tcPr>
            <w:tcW w:w="144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NU are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autorizaţie</w:t>
            </w:r>
            <w:proofErr w:type="spellEnd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 sanitară de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funcţionare</w:t>
            </w:r>
            <w:proofErr w:type="spellEnd"/>
          </w:p>
        </w:tc>
        <w:tc>
          <w:tcPr>
            <w:tcW w:w="144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Are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autorizaţie</w:t>
            </w:r>
            <w:proofErr w:type="spellEnd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 sanitară de </w:t>
            </w:r>
            <w:proofErr w:type="spellStart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funcţionare</w:t>
            </w:r>
            <w:proofErr w:type="spellEnd"/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 cu program de conformare</w:t>
            </w:r>
          </w:p>
        </w:tc>
        <w:tc>
          <w:tcPr>
            <w:tcW w:w="144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În curs de autorizare</w:t>
            </w:r>
          </w:p>
        </w:tc>
        <w:tc>
          <w:tcPr>
            <w:tcW w:w="1441" w:type="dxa"/>
            <w:vMerge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53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42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Colegiul TTF „Anghel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Saligny”Simeria</w:t>
            </w:r>
            <w:proofErr w:type="spellEnd"/>
          </w:p>
        </w:tc>
        <w:tc>
          <w:tcPr>
            <w:tcW w:w="143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Da – au toate structurile</w:t>
            </w:r>
          </w:p>
        </w:tc>
        <w:tc>
          <w:tcPr>
            <w:tcW w:w="144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4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41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</w:tbl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>6. Referitor la aprovizionarea cu combustibil pentru sezonul rece 2015 - 2016: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ab/>
        <w:t>- combustibilul solid este asigurat în proporție de 100%</w:t>
      </w:r>
      <w:r w:rsidRPr="00692254">
        <w:rPr>
          <w:rFonts w:ascii="Calibri" w:eastAsia="Times New Roman" w:hAnsi="Calibri" w:cs="Times New Roman"/>
          <w:sz w:val="24"/>
          <w:szCs w:val="24"/>
        </w:rPr>
        <w:tab/>
        <w:t>______ (DA / NU);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ab/>
        <w:t>- aprovizionarea cu combustibil solid s-a realizat în procent de ______ %;</w:t>
      </w:r>
    </w:p>
    <w:p w:rsidR="00692254" w:rsidRPr="00692254" w:rsidRDefault="00692254" w:rsidP="00692254">
      <w:pPr>
        <w:spacing w:after="0" w:line="240" w:lineRule="auto"/>
        <w:ind w:left="720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>- numărul unităților branșate la rețele de termoficare sau sunt prevăzute cu centrale proprii pe gaze naturale: ___</w:t>
      </w:r>
      <w:r>
        <w:rPr>
          <w:rFonts w:ascii="Calibri" w:eastAsia="Times New Roman" w:hAnsi="Calibri" w:cs="Times New Roman"/>
          <w:sz w:val="24"/>
          <w:szCs w:val="24"/>
        </w:rPr>
        <w:t>8</w:t>
      </w:r>
      <w:r w:rsidRPr="00692254">
        <w:rPr>
          <w:rFonts w:ascii="Calibri" w:eastAsia="Times New Roman" w:hAnsi="Calibri" w:cs="Times New Roman"/>
          <w:sz w:val="24"/>
          <w:szCs w:val="24"/>
        </w:rPr>
        <w:t>_______.</w:t>
      </w:r>
    </w:p>
    <w:p w:rsidR="00692254" w:rsidRPr="00692254" w:rsidRDefault="00692254" w:rsidP="00692254">
      <w:pPr>
        <w:spacing w:after="0" w:line="240" w:lineRule="auto"/>
        <w:ind w:left="720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Pr="00692254" w:rsidRDefault="00692254" w:rsidP="00692254">
      <w:pPr>
        <w:spacing w:after="0" w:line="240" w:lineRule="auto"/>
        <w:ind w:left="720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>7. Numărul de microbuze pentru transportul elevilor, care deservesc unitățile subordonate: ___</w:t>
      </w:r>
      <w:r>
        <w:rPr>
          <w:rFonts w:ascii="Calibri" w:eastAsia="Times New Roman" w:hAnsi="Calibri" w:cs="Times New Roman"/>
          <w:sz w:val="24"/>
          <w:szCs w:val="24"/>
        </w:rPr>
        <w:t>2</w:t>
      </w:r>
      <w:r w:rsidRPr="00692254">
        <w:rPr>
          <w:rFonts w:ascii="Calibri" w:eastAsia="Times New Roman" w:hAnsi="Calibri" w:cs="Times New Roman"/>
          <w:sz w:val="24"/>
          <w:szCs w:val="24"/>
        </w:rPr>
        <w:t>____;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     </w:t>
      </w:r>
      <w:r w:rsidRPr="00692254">
        <w:rPr>
          <w:rFonts w:ascii="Calibri" w:eastAsia="Times New Roman" w:hAnsi="Calibri" w:cs="Times New Roman"/>
          <w:sz w:val="24"/>
          <w:szCs w:val="24"/>
        </w:rPr>
        <w:tab/>
        <w:t>Din care: - ___</w:t>
      </w:r>
      <w:r>
        <w:rPr>
          <w:rFonts w:ascii="Calibri" w:eastAsia="Times New Roman" w:hAnsi="Calibri" w:cs="Times New Roman"/>
          <w:sz w:val="24"/>
          <w:szCs w:val="24"/>
        </w:rPr>
        <w:t>2</w:t>
      </w:r>
      <w:r w:rsidRPr="00692254">
        <w:rPr>
          <w:rFonts w:ascii="Calibri" w:eastAsia="Times New Roman" w:hAnsi="Calibri" w:cs="Times New Roman"/>
          <w:sz w:val="24"/>
          <w:szCs w:val="24"/>
        </w:rPr>
        <w:t>____ microbuze sunt în patrimoniul unităților de învățământ;</w:t>
      </w:r>
    </w:p>
    <w:p w:rsidR="00692254" w:rsidRPr="00692254" w:rsidRDefault="00692254" w:rsidP="00692254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>_______ microbuze sunt în patrimoniul unităților administrativ – teritoriale.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   Numărul de microbuze ce mai sunt necesare pentru optimizarea transportului elevilor:   ____</w:t>
      </w:r>
      <w:r>
        <w:rPr>
          <w:rFonts w:ascii="Calibri" w:eastAsia="Times New Roman" w:hAnsi="Calibri" w:cs="Times New Roman"/>
          <w:sz w:val="24"/>
          <w:szCs w:val="24"/>
        </w:rPr>
        <w:t>-</w:t>
      </w:r>
      <w:r w:rsidRPr="00692254">
        <w:rPr>
          <w:rFonts w:ascii="Calibri" w:eastAsia="Times New Roman" w:hAnsi="Calibri" w:cs="Times New Roman"/>
          <w:sz w:val="24"/>
          <w:szCs w:val="24"/>
        </w:rPr>
        <w:t>____.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8. Pentru asigurarea securității elevilor și profesorilor în incinta unității cu PJ și a unităților subordonate, există și sunt funcționale următoarele sisteme, ori s-au luat următoarele măsuri: 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"/>
        <w:gridCol w:w="3505"/>
        <w:gridCol w:w="755"/>
        <w:gridCol w:w="762"/>
        <w:gridCol w:w="887"/>
        <w:gridCol w:w="2233"/>
      </w:tblGrid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Nr. crt. 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Dotarea / măsura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DA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NU</w:t>
            </w: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Număr</w:t>
            </w: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Observații</w:t>
            </w:r>
          </w:p>
        </w:tc>
      </w:tr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Sisteme de monitorizare video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4</w:t>
            </w: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Sisteme de alarmă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</w:t>
            </w: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3. 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Interfon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</w:t>
            </w: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Împrejmuire cu gard și poartă de acces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8</w:t>
            </w: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5. 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Personal de pază angajat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x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3</w:t>
            </w: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6. 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Pază asigurată de Poliția Locală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X</w:t>
            </w: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7. 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Pază asigurată de Jandarmerie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X</w:t>
            </w: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8.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Pază asigurată de firme specializate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X</w:t>
            </w: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692254" w:rsidRPr="00692254" w:rsidTr="00933610">
        <w:tc>
          <w:tcPr>
            <w:tcW w:w="47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 xml:space="preserve">9. </w:t>
            </w:r>
          </w:p>
        </w:tc>
        <w:tc>
          <w:tcPr>
            <w:tcW w:w="4129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92254">
              <w:rPr>
                <w:rFonts w:ascii="Calibri" w:eastAsia="Times New Roman" w:hAnsi="Calibri" w:cs="Times New Roman"/>
                <w:sz w:val="20"/>
                <w:szCs w:val="20"/>
              </w:rPr>
              <w:t>Alte sisteme / măsuri: ____________________</w:t>
            </w: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x</w:t>
            </w:r>
          </w:p>
        </w:tc>
        <w:tc>
          <w:tcPr>
            <w:tcW w:w="940" w:type="dxa"/>
          </w:tcPr>
          <w:p w:rsidR="00692254" w:rsidRPr="00692254" w:rsidRDefault="00692254" w:rsidP="00692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804" w:type="dxa"/>
          </w:tcPr>
          <w:p w:rsidR="00692254" w:rsidRPr="00692254" w:rsidRDefault="00692254" w:rsidP="006922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</w:tbl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 xml:space="preserve">9. Referitor la asigurarea cu personal didactic: 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ab/>
        <w:t xml:space="preserve">- Număr posturi / norme aprobate prin statul de personal: </w:t>
      </w:r>
      <w:r w:rsidRPr="00692254">
        <w:rPr>
          <w:rFonts w:ascii="Calibri" w:eastAsia="Times New Roman" w:hAnsi="Calibri" w:cs="Times New Roman"/>
          <w:sz w:val="24"/>
          <w:szCs w:val="24"/>
        </w:rPr>
        <w:tab/>
        <w:t>____</w:t>
      </w:r>
      <w:r w:rsidR="00F61EED">
        <w:rPr>
          <w:rFonts w:ascii="Calibri" w:eastAsia="Times New Roman" w:hAnsi="Calibri" w:cs="Times New Roman"/>
          <w:sz w:val="24"/>
          <w:szCs w:val="24"/>
        </w:rPr>
        <w:t>154.9</w:t>
      </w:r>
      <w:r w:rsidRPr="00692254">
        <w:rPr>
          <w:rFonts w:ascii="Calibri" w:eastAsia="Times New Roman" w:hAnsi="Calibri" w:cs="Times New Roman"/>
          <w:sz w:val="24"/>
          <w:szCs w:val="24"/>
        </w:rPr>
        <w:t>___;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ab/>
        <w:t xml:space="preserve">- Număr de cadre didactice titulare: </w:t>
      </w:r>
      <w:r w:rsidRPr="00692254">
        <w:rPr>
          <w:rFonts w:ascii="Calibri" w:eastAsia="Times New Roman" w:hAnsi="Calibri" w:cs="Times New Roman"/>
          <w:sz w:val="24"/>
          <w:szCs w:val="24"/>
        </w:rPr>
        <w:tab/>
      </w:r>
      <w:r w:rsidRPr="00692254">
        <w:rPr>
          <w:rFonts w:ascii="Calibri" w:eastAsia="Times New Roman" w:hAnsi="Calibri" w:cs="Times New Roman"/>
          <w:sz w:val="24"/>
          <w:szCs w:val="24"/>
        </w:rPr>
        <w:tab/>
      </w:r>
      <w:r w:rsidRPr="00692254">
        <w:rPr>
          <w:rFonts w:ascii="Calibri" w:eastAsia="Times New Roman" w:hAnsi="Calibri" w:cs="Times New Roman"/>
          <w:sz w:val="24"/>
          <w:szCs w:val="24"/>
        </w:rPr>
        <w:tab/>
      </w:r>
      <w:r w:rsidRPr="00692254">
        <w:rPr>
          <w:rFonts w:ascii="Calibri" w:eastAsia="Times New Roman" w:hAnsi="Calibri" w:cs="Times New Roman"/>
          <w:sz w:val="24"/>
          <w:szCs w:val="24"/>
        </w:rPr>
        <w:tab/>
        <w:t>___</w:t>
      </w:r>
      <w:r w:rsidR="00F61EED">
        <w:rPr>
          <w:rFonts w:ascii="Calibri" w:eastAsia="Times New Roman" w:hAnsi="Calibri" w:cs="Times New Roman"/>
          <w:sz w:val="24"/>
          <w:szCs w:val="24"/>
        </w:rPr>
        <w:t>82</w:t>
      </w:r>
      <w:r w:rsidRPr="00692254">
        <w:rPr>
          <w:rFonts w:ascii="Calibri" w:eastAsia="Times New Roman" w:hAnsi="Calibri" w:cs="Times New Roman"/>
          <w:sz w:val="24"/>
          <w:szCs w:val="24"/>
        </w:rPr>
        <w:t>_____;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ab/>
        <w:t xml:space="preserve">- Număr de posturi / catedre rezervate: </w:t>
      </w:r>
      <w:r w:rsidRPr="00692254">
        <w:rPr>
          <w:rFonts w:ascii="Calibri" w:eastAsia="Times New Roman" w:hAnsi="Calibri" w:cs="Times New Roman"/>
          <w:sz w:val="24"/>
          <w:szCs w:val="24"/>
        </w:rPr>
        <w:tab/>
      </w:r>
      <w:r w:rsidRPr="00692254">
        <w:rPr>
          <w:rFonts w:ascii="Calibri" w:eastAsia="Times New Roman" w:hAnsi="Calibri" w:cs="Times New Roman"/>
          <w:sz w:val="24"/>
          <w:szCs w:val="24"/>
        </w:rPr>
        <w:tab/>
      </w:r>
      <w:r w:rsidRPr="00692254">
        <w:rPr>
          <w:rFonts w:ascii="Calibri" w:eastAsia="Times New Roman" w:hAnsi="Calibri" w:cs="Times New Roman"/>
          <w:sz w:val="24"/>
          <w:szCs w:val="24"/>
        </w:rPr>
        <w:tab/>
        <w:t>____</w:t>
      </w:r>
      <w:r>
        <w:rPr>
          <w:rFonts w:ascii="Calibri" w:eastAsia="Times New Roman" w:hAnsi="Calibri" w:cs="Times New Roman"/>
          <w:sz w:val="24"/>
          <w:szCs w:val="24"/>
        </w:rPr>
        <w:t>3</w:t>
      </w:r>
      <w:r w:rsidRPr="00692254">
        <w:rPr>
          <w:rFonts w:ascii="Calibri" w:eastAsia="Times New Roman" w:hAnsi="Calibri" w:cs="Times New Roman"/>
          <w:sz w:val="24"/>
          <w:szCs w:val="24"/>
        </w:rPr>
        <w:t>____.</w:t>
      </w:r>
    </w:p>
    <w:p w:rsidR="00692254" w:rsidRPr="00692254" w:rsidRDefault="00692254" w:rsidP="0069225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692254">
        <w:rPr>
          <w:rFonts w:ascii="Calibri" w:eastAsia="Times New Roman" w:hAnsi="Calibri" w:cs="Times New Roman"/>
          <w:sz w:val="24"/>
          <w:szCs w:val="24"/>
        </w:rPr>
        <w:tab/>
      </w:r>
      <w:bookmarkStart w:id="0" w:name="_GoBack"/>
      <w:bookmarkEnd w:id="0"/>
    </w:p>
    <w:p w:rsidR="00692254" w:rsidRDefault="00F75064" w:rsidP="006922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DIRECTOR,</w:t>
      </w:r>
    </w:p>
    <w:p w:rsidR="00F75064" w:rsidRPr="00977A85" w:rsidRDefault="00F75064" w:rsidP="006922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Dr.ing.Pascu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Liviu</w:t>
      </w:r>
      <w:proofErr w:type="spellEnd"/>
    </w:p>
    <w:sectPr w:rsidR="00F75064" w:rsidRPr="00977A85" w:rsidSect="0014686B">
      <w:pgSz w:w="12240" w:h="15840"/>
      <w:pgMar w:top="144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C5795"/>
    <w:multiLevelType w:val="hybridMultilevel"/>
    <w:tmpl w:val="719E3B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D746B5"/>
    <w:multiLevelType w:val="hybridMultilevel"/>
    <w:tmpl w:val="C08C5CF6"/>
    <w:lvl w:ilvl="0" w:tplc="72941338">
      <w:numFmt w:val="bullet"/>
      <w:lvlText w:val="-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54"/>
    <w:rsid w:val="00045411"/>
    <w:rsid w:val="00054340"/>
    <w:rsid w:val="001A02BB"/>
    <w:rsid w:val="001B436D"/>
    <w:rsid w:val="002752E8"/>
    <w:rsid w:val="002C3BF9"/>
    <w:rsid w:val="002E5BF8"/>
    <w:rsid w:val="00605D00"/>
    <w:rsid w:val="00624B71"/>
    <w:rsid w:val="00692254"/>
    <w:rsid w:val="00840D7E"/>
    <w:rsid w:val="0090222C"/>
    <w:rsid w:val="009E1A00"/>
    <w:rsid w:val="00B51A7A"/>
    <w:rsid w:val="00CB6696"/>
    <w:rsid w:val="00D400BA"/>
    <w:rsid w:val="00F367E5"/>
    <w:rsid w:val="00F61EED"/>
    <w:rsid w:val="00F7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56040-7788-4F7A-8563-663DEA09A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692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922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692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legiulsaligny_simeria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65D87DC-95AB-45BB-B6E1-0347FADA588E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21</TotalTime>
  <Pages>2</Pages>
  <Words>626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2</cp:revision>
  <dcterms:created xsi:type="dcterms:W3CDTF">2015-08-06T08:45:00Z</dcterms:created>
  <dcterms:modified xsi:type="dcterms:W3CDTF">2015-08-06T09:06:00Z</dcterms:modified>
</cp:coreProperties>
</file>