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D2E" w:rsidRPr="00AF418D" w:rsidRDefault="00527D2E" w:rsidP="009D4820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Unitatea școlară: ..............................................................                               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</w:t>
      </w:r>
      <w:r w:rsidRPr="00AF418D">
        <w:rPr>
          <w:rFonts w:ascii="Calibri" w:hAnsi="Calibri"/>
          <w:sz w:val="20"/>
          <w:szCs w:val="20"/>
        </w:rPr>
        <w:t xml:space="preserve">    </w:t>
      </w:r>
      <w:r>
        <w:rPr>
          <w:rFonts w:ascii="Calibri" w:hAnsi="Calibri"/>
          <w:sz w:val="20"/>
          <w:szCs w:val="20"/>
        </w:rPr>
        <w:t xml:space="preserve">                         </w:t>
      </w:r>
      <w:r w:rsidRPr="00AF418D">
        <w:rPr>
          <w:rFonts w:ascii="Calibri" w:hAnsi="Calibri"/>
          <w:sz w:val="20"/>
          <w:szCs w:val="20"/>
        </w:rPr>
        <w:t xml:space="preserve">      Avizat:</w:t>
      </w:r>
    </w:p>
    <w:p w:rsidR="00527D2E" w:rsidRPr="00AF418D" w:rsidRDefault="00527D2E" w:rsidP="009D4820">
      <w:pPr>
        <w:rPr>
          <w:rFonts w:ascii="Calibri" w:hAnsi="Calibri"/>
          <w:b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Profesor:</w:t>
      </w:r>
      <w:r w:rsidRPr="00AF418D">
        <w:rPr>
          <w:rFonts w:ascii="Calibri" w:hAnsi="Calibri"/>
          <w:sz w:val="20"/>
          <w:szCs w:val="20"/>
        </w:rPr>
        <w:t xml:space="preserve"> ..........................................................................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                     </w:t>
      </w:r>
      <w:r w:rsidRPr="00AF418D">
        <w:rPr>
          <w:rFonts w:ascii="Calibri" w:hAnsi="Calibri"/>
          <w:sz w:val="20"/>
          <w:szCs w:val="20"/>
        </w:rPr>
        <w:t xml:space="preserve">    Director /   Responsabil comisie metodică,</w:t>
      </w:r>
    </w:p>
    <w:p w:rsidR="00527D2E" w:rsidRPr="00AF418D" w:rsidRDefault="00527D2E" w:rsidP="009D4820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Aria curriculară: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>Om</w:t>
      </w:r>
      <w:r w:rsidRPr="00AF418D">
        <w:rPr>
          <w:rFonts w:ascii="Calibri" w:hAnsi="Calibri"/>
          <w:sz w:val="20"/>
          <w:szCs w:val="20"/>
        </w:rPr>
        <w:t xml:space="preserve"> şi</w:t>
      </w:r>
      <w:r w:rsidRPr="00AF418D">
        <w:rPr>
          <w:rFonts w:ascii="Calibri" w:hAnsi="Calibri"/>
          <w:b/>
          <w:sz w:val="20"/>
          <w:szCs w:val="20"/>
        </w:rPr>
        <w:t xml:space="preserve"> societate           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</w:p>
    <w:p w:rsidR="00527D2E" w:rsidRPr="00AF418D" w:rsidRDefault="00527D2E" w:rsidP="009D4820">
      <w:pPr>
        <w:rPr>
          <w:rFonts w:ascii="Calibri" w:hAnsi="Calibri"/>
          <w:b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Disciplina: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 xml:space="preserve">Geografie      </w:t>
      </w:r>
      <w:r w:rsidRPr="00AF418D">
        <w:rPr>
          <w:rFonts w:ascii="Calibri" w:hAnsi="Calibri"/>
          <w:sz w:val="20"/>
          <w:szCs w:val="20"/>
        </w:rPr>
        <w:t xml:space="preserve">Clasa a </w:t>
      </w:r>
      <w:r w:rsidRPr="00AF418D">
        <w:rPr>
          <w:rFonts w:ascii="Calibri" w:hAnsi="Calibri"/>
          <w:b/>
          <w:sz w:val="20"/>
          <w:szCs w:val="20"/>
        </w:rPr>
        <w:t>IX</w:t>
      </w:r>
      <w:r w:rsidRPr="00AF418D">
        <w:rPr>
          <w:rFonts w:ascii="Calibri" w:hAnsi="Calibri"/>
          <w:sz w:val="20"/>
          <w:szCs w:val="20"/>
        </w:rPr>
        <w:t>-a ....</w:t>
      </w:r>
    </w:p>
    <w:p w:rsidR="00527D2E" w:rsidRPr="00AF418D" w:rsidRDefault="00527D2E" w:rsidP="009D4820">
      <w:pPr>
        <w:rPr>
          <w:rFonts w:ascii="Calibri" w:hAnsi="Calibri"/>
          <w:i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Nr. ore:  </w:t>
      </w:r>
      <w:r w:rsidRPr="00AF418D">
        <w:rPr>
          <w:rFonts w:ascii="Calibri" w:hAnsi="Calibri"/>
          <w:b/>
          <w:sz w:val="20"/>
          <w:szCs w:val="20"/>
        </w:rPr>
        <w:t xml:space="preserve">1 oră /săpt. </w:t>
      </w:r>
      <w:r w:rsidRPr="00AF418D">
        <w:rPr>
          <w:rFonts w:ascii="Calibri" w:hAnsi="Calibri"/>
          <w:sz w:val="20"/>
          <w:szCs w:val="20"/>
        </w:rPr>
        <w:t>× 35 săptămâni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  <w:r w:rsidRPr="00AF418D">
        <w:rPr>
          <w:rFonts w:ascii="Calibri" w:hAnsi="Calibri"/>
          <w:sz w:val="20"/>
          <w:szCs w:val="20"/>
        </w:rPr>
        <w:t>(TC)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  <w:r w:rsidRPr="00AF418D">
        <w:rPr>
          <w:rFonts w:ascii="Calibri" w:hAnsi="Calibri"/>
          <w:sz w:val="20"/>
          <w:szCs w:val="20"/>
        </w:rPr>
        <w:t xml:space="preserve">/  </w:t>
      </w:r>
      <w:r w:rsidRPr="00AF418D">
        <w:rPr>
          <w:rFonts w:ascii="Calibri" w:hAnsi="Calibri"/>
          <w:i/>
          <w:sz w:val="20"/>
          <w:szCs w:val="20"/>
        </w:rPr>
        <w:t xml:space="preserve">2 ore/săpt. × 35 săptămâni  –  1 oră în trunchiul comun (TC) şi 1 oră în curriculum diferenţiat (CD) </w:t>
      </w:r>
      <w:r w:rsidRPr="00AF418D">
        <w:rPr>
          <w:rFonts w:ascii="Calibri" w:hAnsi="Calibri"/>
          <w:i/>
          <w:spacing w:val="-4"/>
          <w:sz w:val="20"/>
          <w:szCs w:val="20"/>
        </w:rPr>
        <w:t>pentru  specializarea</w:t>
      </w:r>
    </w:p>
    <w:p w:rsidR="00527D2E" w:rsidRPr="00AF418D" w:rsidRDefault="00527D2E" w:rsidP="009D4820">
      <w:pPr>
        <w:rPr>
          <w:rFonts w:ascii="Calibri" w:hAnsi="Calibri"/>
          <w:i/>
          <w:spacing w:val="-4"/>
          <w:sz w:val="20"/>
          <w:szCs w:val="20"/>
        </w:rPr>
      </w:pPr>
      <w:r w:rsidRPr="00AF418D">
        <w:rPr>
          <w:rFonts w:ascii="Calibri" w:hAnsi="Calibri"/>
          <w:i/>
          <w:sz w:val="20"/>
          <w:szCs w:val="20"/>
        </w:rPr>
        <w:t xml:space="preserve">                                                                                                                                    </w:t>
      </w:r>
      <w:r>
        <w:rPr>
          <w:rFonts w:ascii="Calibri" w:hAnsi="Calibri"/>
          <w:i/>
          <w:sz w:val="20"/>
          <w:szCs w:val="20"/>
        </w:rPr>
        <w:t xml:space="preserve"> </w:t>
      </w:r>
      <w:r w:rsidRPr="00AF418D">
        <w:rPr>
          <w:rFonts w:ascii="Calibri" w:hAnsi="Calibri"/>
          <w:i/>
          <w:sz w:val="20"/>
          <w:szCs w:val="20"/>
        </w:rPr>
        <w:t xml:space="preserve">   </w:t>
      </w:r>
      <w:r w:rsidRPr="00AF418D">
        <w:rPr>
          <w:rFonts w:ascii="Calibri" w:hAnsi="Calibri"/>
          <w:i/>
          <w:spacing w:val="-4"/>
          <w:sz w:val="20"/>
          <w:szCs w:val="20"/>
        </w:rPr>
        <w:t>Ştiinţe sociale din cadrul filierei teoretice, profil umanist</w:t>
      </w:r>
    </w:p>
    <w:p w:rsidR="00527D2E" w:rsidRPr="00AF418D" w:rsidRDefault="00527D2E" w:rsidP="009D4820">
      <w:pPr>
        <w:rPr>
          <w:rFonts w:ascii="Calibri" w:hAnsi="Calibri"/>
          <w:b/>
          <w:sz w:val="18"/>
          <w:szCs w:val="18"/>
          <w:lang w:val="ro-RO"/>
        </w:rPr>
      </w:pPr>
      <w:r w:rsidRPr="00AF418D">
        <w:rPr>
          <w:rFonts w:ascii="Calibri" w:hAnsi="Calibri"/>
          <w:sz w:val="20"/>
          <w:szCs w:val="20"/>
        </w:rPr>
        <w:t xml:space="preserve">Anul şcolar:  </w:t>
      </w:r>
      <w:r w:rsidRPr="00AF418D">
        <w:rPr>
          <w:rFonts w:ascii="Calibri" w:hAnsi="Calibri"/>
          <w:b/>
          <w:sz w:val="20"/>
          <w:szCs w:val="20"/>
        </w:rPr>
        <w:t>2015 - 2016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27D2E" w:rsidRDefault="00527D2E" w:rsidP="009D4820">
      <w:pPr>
        <w:jc w:val="center"/>
        <w:rPr>
          <w:rFonts w:ascii="Calibri" w:hAnsi="Calibri"/>
          <w:sz w:val="22"/>
          <w:szCs w:val="22"/>
          <w:lang w:val="it-IT"/>
        </w:rPr>
      </w:pPr>
    </w:p>
    <w:p w:rsidR="00527D2E" w:rsidRPr="00A13CE4" w:rsidRDefault="00527D2E" w:rsidP="009D4820">
      <w:pPr>
        <w:jc w:val="center"/>
        <w:rPr>
          <w:rFonts w:ascii="Calibri" w:hAnsi="Calibri"/>
          <w:sz w:val="22"/>
          <w:szCs w:val="22"/>
          <w:lang w:val="it-IT"/>
        </w:rPr>
      </w:pPr>
      <w:r w:rsidRPr="00A13CE4">
        <w:rPr>
          <w:rFonts w:ascii="Calibri" w:hAnsi="Calibri"/>
          <w:sz w:val="22"/>
          <w:szCs w:val="22"/>
          <w:lang w:val="it-IT"/>
        </w:rPr>
        <w:t>Proiectarea unit</w:t>
      </w:r>
      <w:r w:rsidRPr="00A13CE4">
        <w:rPr>
          <w:rFonts w:ascii="Calibri" w:hAnsi="Calibri"/>
          <w:sz w:val="22"/>
          <w:szCs w:val="22"/>
          <w:lang w:val="ro-RO"/>
        </w:rPr>
        <w:t>ă</w:t>
      </w:r>
      <w:r w:rsidRPr="00A13CE4">
        <w:rPr>
          <w:rFonts w:ascii="Calibri" w:hAnsi="Calibri"/>
          <w:sz w:val="22"/>
          <w:szCs w:val="22"/>
          <w:lang w:val="it-IT"/>
        </w:rPr>
        <w:t>ţ</w:t>
      </w:r>
      <w:r>
        <w:rPr>
          <w:rFonts w:ascii="Calibri" w:hAnsi="Calibri"/>
          <w:sz w:val="22"/>
          <w:szCs w:val="22"/>
          <w:lang w:val="it-IT"/>
        </w:rPr>
        <w:t>i</w:t>
      </w:r>
      <w:r w:rsidRPr="00A13CE4">
        <w:rPr>
          <w:rFonts w:ascii="Calibri" w:hAnsi="Calibri"/>
          <w:sz w:val="22"/>
          <w:szCs w:val="22"/>
          <w:lang w:val="it-IT"/>
        </w:rPr>
        <w:t xml:space="preserve">i de învăţare </w:t>
      </w:r>
    </w:p>
    <w:p w:rsidR="00527D2E" w:rsidRDefault="00527D2E" w:rsidP="009D4820">
      <w:pPr>
        <w:jc w:val="center"/>
        <w:rPr>
          <w:rFonts w:ascii="Calibri" w:hAnsi="Calibri"/>
          <w:b/>
          <w:lang w:val="it-IT"/>
        </w:rPr>
      </w:pPr>
      <w:r w:rsidRPr="001D6DD1">
        <w:rPr>
          <w:rFonts w:ascii="Calibri" w:hAnsi="Calibri"/>
          <w:b/>
          <w:lang w:val="it-IT"/>
        </w:rPr>
        <w:t>5. APELE TERREI</w:t>
      </w:r>
    </w:p>
    <w:p w:rsidR="00527D2E" w:rsidRPr="001D6DD1" w:rsidRDefault="00527D2E" w:rsidP="009D4820">
      <w:pPr>
        <w:jc w:val="center"/>
        <w:rPr>
          <w:rFonts w:ascii="Calibri" w:hAnsi="Calibri"/>
          <w:b/>
          <w:lang w:val="it-IT"/>
        </w:rPr>
      </w:pPr>
    </w:p>
    <w:p w:rsidR="00527D2E" w:rsidRDefault="00527D2E" w:rsidP="009D4820">
      <w:pPr>
        <w:shd w:val="clear" w:color="auto" w:fill="FFFFFF"/>
        <w:ind w:right="-29"/>
        <w:jc w:val="both"/>
        <w:rPr>
          <w:rFonts w:ascii="Calibri" w:hAnsi="Calibri"/>
          <w:i/>
          <w:sz w:val="22"/>
          <w:szCs w:val="22"/>
          <w:lang w:val="it-IT"/>
        </w:rPr>
      </w:pPr>
      <w:r w:rsidRPr="00E77A2C">
        <w:rPr>
          <w:rFonts w:ascii="Calibri" w:hAnsi="Calibri"/>
          <w:color w:val="424242"/>
          <w:spacing w:val="-1"/>
          <w:sz w:val="20"/>
          <w:szCs w:val="20"/>
        </w:rPr>
        <w:t xml:space="preserve">Manualul utilizat: </w:t>
      </w:r>
      <w:r w:rsidRPr="00E77A2C">
        <w:rPr>
          <w:rFonts w:ascii="Calibri" w:hAnsi="Calibri"/>
          <w:b/>
          <w:i/>
          <w:color w:val="424242"/>
          <w:spacing w:val="-1"/>
          <w:sz w:val="20"/>
          <w:szCs w:val="20"/>
        </w:rPr>
        <w:t>Geografie fizică generală</w:t>
      </w:r>
      <w:r w:rsidRPr="00E77A2C">
        <w:rPr>
          <w:rFonts w:ascii="Calibri" w:hAnsi="Calibri"/>
          <w:color w:val="424242"/>
          <w:spacing w:val="-1"/>
          <w:sz w:val="20"/>
          <w:szCs w:val="20"/>
        </w:rPr>
        <w:t xml:space="preserve">, autori: Silviu Neguţ, Mihai Ielenicz, Gabriela Apostol </w:t>
      </w:r>
      <w:r>
        <w:rPr>
          <w:rFonts w:ascii="Calibri" w:hAnsi="Calibri"/>
          <w:color w:val="424242"/>
          <w:spacing w:val="-1"/>
          <w:sz w:val="20"/>
          <w:szCs w:val="20"/>
        </w:rPr>
        <w:t xml:space="preserve">                                                                                                                 </w:t>
      </w:r>
      <w:r w:rsidRPr="00BD09CC">
        <w:rPr>
          <w:rFonts w:ascii="Calibri" w:hAnsi="Calibri"/>
          <w:sz w:val="20"/>
          <w:szCs w:val="20"/>
          <w:lang w:val="it-IT"/>
        </w:rPr>
        <w:t>Buget de timp:</w:t>
      </w:r>
      <w:r w:rsidRPr="00E77A2C">
        <w:rPr>
          <w:rFonts w:ascii="Calibri" w:hAnsi="Calibri"/>
          <w:b/>
          <w:sz w:val="20"/>
          <w:szCs w:val="20"/>
          <w:lang w:val="it-IT"/>
        </w:rPr>
        <w:t xml:space="preserve"> </w:t>
      </w:r>
      <w:r>
        <w:rPr>
          <w:rFonts w:ascii="Calibri" w:hAnsi="Calibri"/>
          <w:b/>
          <w:sz w:val="20"/>
          <w:szCs w:val="20"/>
          <w:lang w:val="it-IT"/>
        </w:rPr>
        <w:t xml:space="preserve"> </w:t>
      </w:r>
      <w:r>
        <w:rPr>
          <w:rFonts w:ascii="Calibri" w:hAnsi="Calibri"/>
          <w:b/>
          <w:sz w:val="22"/>
          <w:szCs w:val="22"/>
          <w:lang w:val="it-IT"/>
        </w:rPr>
        <w:t>4</w:t>
      </w:r>
      <w:r w:rsidRPr="00BD09CC">
        <w:rPr>
          <w:rFonts w:ascii="Calibri" w:hAnsi="Calibri"/>
          <w:b/>
          <w:sz w:val="22"/>
          <w:szCs w:val="22"/>
          <w:lang w:val="it-IT"/>
        </w:rPr>
        <w:t xml:space="preserve"> ore </w:t>
      </w:r>
      <w:r>
        <w:rPr>
          <w:rFonts w:ascii="Calibri" w:hAnsi="Calibri"/>
          <w:i/>
          <w:sz w:val="22"/>
          <w:szCs w:val="22"/>
          <w:lang w:val="it-IT"/>
        </w:rPr>
        <w:t>/ 8</w:t>
      </w:r>
      <w:r w:rsidRPr="002977DE">
        <w:rPr>
          <w:rFonts w:ascii="Calibri" w:hAnsi="Calibri"/>
          <w:i/>
          <w:sz w:val="22"/>
          <w:szCs w:val="22"/>
          <w:lang w:val="it-IT"/>
        </w:rPr>
        <w:t xml:space="preserve"> ore</w:t>
      </w:r>
    </w:p>
    <w:p w:rsidR="00527D2E" w:rsidRPr="006B400E" w:rsidRDefault="00527D2E" w:rsidP="009D4820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93781E">
        <w:rPr>
          <w:rFonts w:ascii="Calibri" w:hAnsi="Calibri"/>
          <w:b/>
          <w:sz w:val="20"/>
          <w:szCs w:val="20"/>
        </w:rPr>
        <w:t xml:space="preserve"> </w:t>
      </w:r>
      <w:r>
        <w:rPr>
          <w:rFonts w:ascii="Calibri" w:hAnsi="Calibri"/>
          <w:b/>
          <w:sz w:val="20"/>
          <w:szCs w:val="20"/>
        </w:rPr>
        <w:t xml:space="preserve">   </w:t>
      </w:r>
      <w:r w:rsidRPr="009D4820">
        <w:rPr>
          <w:rFonts w:ascii="Calibri" w:hAnsi="Calibri"/>
          <w:b/>
          <w:sz w:val="22"/>
          <w:szCs w:val="22"/>
        </w:rPr>
        <w:t>S 23 – 26/ 7.03-1.04.2016</w:t>
      </w:r>
    </w:p>
    <w:p w:rsidR="00527D2E" w:rsidRPr="001A4A2C" w:rsidRDefault="00527D2E" w:rsidP="00C567AB">
      <w:pPr>
        <w:rPr>
          <w:sz w:val="18"/>
          <w:szCs w:val="18"/>
          <w:lang w:val="it-IT"/>
        </w:rPr>
      </w:pPr>
    </w:p>
    <w:tbl>
      <w:tblPr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/>
      </w:tblPr>
      <w:tblGrid>
        <w:gridCol w:w="3600"/>
        <w:gridCol w:w="1530"/>
        <w:gridCol w:w="4276"/>
        <w:gridCol w:w="540"/>
        <w:gridCol w:w="2109"/>
        <w:gridCol w:w="1747"/>
        <w:gridCol w:w="1188"/>
      </w:tblGrid>
      <w:tr w:rsidR="00527D2E" w:rsidRPr="00330F8C" w:rsidTr="000C41A5">
        <w:trPr>
          <w:trHeight w:val="240"/>
          <w:jc w:val="center"/>
        </w:trPr>
        <w:tc>
          <w:tcPr>
            <w:tcW w:w="3600" w:type="dxa"/>
            <w:vMerge w:val="restart"/>
            <w:shd w:val="clear" w:color="auto" w:fill="F2F2F2"/>
            <w:vAlign w:val="center"/>
          </w:tcPr>
          <w:p w:rsidR="00527D2E" w:rsidRPr="000C41A5" w:rsidRDefault="00527D2E" w:rsidP="000C41A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b/>
                <w:sz w:val="20"/>
                <w:szCs w:val="20"/>
                <w:lang w:val="it-IT"/>
              </w:rPr>
              <w:t>Conţinuturi</w:t>
            </w:r>
          </w:p>
          <w:p w:rsidR="00527D2E" w:rsidRPr="000C41A5" w:rsidRDefault="00527D2E" w:rsidP="000C41A5">
            <w:pPr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(detalieri ale programei)</w:t>
            </w:r>
          </w:p>
        </w:tc>
        <w:tc>
          <w:tcPr>
            <w:tcW w:w="1530" w:type="dxa"/>
            <w:vMerge w:val="restart"/>
            <w:shd w:val="clear" w:color="auto" w:fill="F2F2F2"/>
            <w:vAlign w:val="center"/>
          </w:tcPr>
          <w:p w:rsidR="00527D2E" w:rsidRPr="000C41A5" w:rsidRDefault="00527D2E" w:rsidP="000C41A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b/>
                <w:sz w:val="20"/>
                <w:szCs w:val="20"/>
                <w:lang w:val="it-IT"/>
              </w:rPr>
              <w:t>Competențe</w:t>
            </w:r>
          </w:p>
          <w:p w:rsidR="00527D2E" w:rsidRPr="000C41A5" w:rsidRDefault="00527D2E" w:rsidP="000C41A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C41A5">
              <w:rPr>
                <w:rFonts w:ascii="Calibri" w:hAnsi="Calibri"/>
                <w:b/>
                <w:sz w:val="20"/>
                <w:szCs w:val="20"/>
                <w:lang w:val="it-IT"/>
              </w:rPr>
              <w:t>spec</w:t>
            </w:r>
            <w:r w:rsidRPr="000C41A5">
              <w:rPr>
                <w:rFonts w:ascii="Calibri" w:hAnsi="Calibri"/>
                <w:b/>
                <w:sz w:val="20"/>
                <w:szCs w:val="20"/>
              </w:rPr>
              <w:t>ifice</w:t>
            </w:r>
          </w:p>
        </w:tc>
        <w:tc>
          <w:tcPr>
            <w:tcW w:w="4276" w:type="dxa"/>
            <w:vMerge w:val="restart"/>
            <w:shd w:val="clear" w:color="auto" w:fill="F2F2F2"/>
            <w:vAlign w:val="center"/>
          </w:tcPr>
          <w:p w:rsidR="00527D2E" w:rsidRPr="000C41A5" w:rsidRDefault="00527D2E" w:rsidP="000C41A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C41A5">
              <w:rPr>
                <w:rFonts w:ascii="Calibri" w:hAnsi="Calibri"/>
                <w:b/>
                <w:sz w:val="20"/>
                <w:szCs w:val="20"/>
              </w:rPr>
              <w:t>Activităţi de învăţare</w:t>
            </w:r>
          </w:p>
        </w:tc>
        <w:tc>
          <w:tcPr>
            <w:tcW w:w="540" w:type="dxa"/>
            <w:vMerge w:val="restart"/>
            <w:shd w:val="clear" w:color="auto" w:fill="F2F2F2"/>
            <w:vAlign w:val="center"/>
          </w:tcPr>
          <w:p w:rsidR="00527D2E" w:rsidRPr="000C41A5" w:rsidRDefault="00527D2E" w:rsidP="000C41A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C41A5">
              <w:rPr>
                <w:rFonts w:ascii="Calibri" w:hAnsi="Calibri"/>
                <w:b/>
                <w:sz w:val="20"/>
                <w:szCs w:val="20"/>
              </w:rPr>
              <w:t>Nr.</w:t>
            </w:r>
          </w:p>
          <w:p w:rsidR="00527D2E" w:rsidRPr="000C41A5" w:rsidRDefault="00527D2E" w:rsidP="000C41A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C41A5">
              <w:rPr>
                <w:rFonts w:ascii="Calibri" w:hAnsi="Calibri"/>
                <w:b/>
                <w:sz w:val="20"/>
                <w:szCs w:val="20"/>
              </w:rPr>
              <w:t>ore</w:t>
            </w:r>
          </w:p>
        </w:tc>
        <w:tc>
          <w:tcPr>
            <w:tcW w:w="3856" w:type="dxa"/>
            <w:gridSpan w:val="2"/>
            <w:shd w:val="clear" w:color="auto" w:fill="F2F2F2"/>
            <w:vAlign w:val="center"/>
          </w:tcPr>
          <w:p w:rsidR="00527D2E" w:rsidRPr="000C41A5" w:rsidRDefault="00527D2E" w:rsidP="000C41A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C41A5">
              <w:rPr>
                <w:rFonts w:ascii="Calibri" w:hAnsi="Calibri"/>
                <w:b/>
                <w:sz w:val="20"/>
                <w:szCs w:val="20"/>
              </w:rPr>
              <w:t>Resurse</w:t>
            </w:r>
          </w:p>
        </w:tc>
        <w:tc>
          <w:tcPr>
            <w:tcW w:w="1188" w:type="dxa"/>
            <w:vMerge w:val="restart"/>
            <w:shd w:val="clear" w:color="auto" w:fill="F2F2F2"/>
          </w:tcPr>
          <w:p w:rsidR="00527D2E" w:rsidRPr="000C41A5" w:rsidRDefault="00527D2E" w:rsidP="000C41A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C41A5">
              <w:rPr>
                <w:rFonts w:ascii="Calibri" w:hAnsi="Calibri"/>
                <w:b/>
                <w:sz w:val="20"/>
                <w:szCs w:val="20"/>
              </w:rPr>
              <w:t>Evaluare</w:t>
            </w:r>
          </w:p>
        </w:tc>
      </w:tr>
      <w:tr w:rsidR="00527D2E" w:rsidRPr="00330F8C" w:rsidTr="000C41A5">
        <w:trPr>
          <w:trHeight w:val="231"/>
          <w:jc w:val="center"/>
        </w:trPr>
        <w:tc>
          <w:tcPr>
            <w:tcW w:w="3600" w:type="dxa"/>
            <w:vMerge/>
            <w:shd w:val="clear" w:color="auto" w:fill="F2F2F2"/>
            <w:vAlign w:val="center"/>
          </w:tcPr>
          <w:p w:rsidR="00527D2E" w:rsidRPr="000C41A5" w:rsidRDefault="00527D2E" w:rsidP="000C41A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  <w:tc>
          <w:tcPr>
            <w:tcW w:w="1530" w:type="dxa"/>
            <w:vMerge/>
            <w:shd w:val="clear" w:color="auto" w:fill="F2F2F2"/>
            <w:vAlign w:val="center"/>
          </w:tcPr>
          <w:p w:rsidR="00527D2E" w:rsidRPr="000C41A5" w:rsidRDefault="00527D2E" w:rsidP="000C41A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  <w:tc>
          <w:tcPr>
            <w:tcW w:w="4276" w:type="dxa"/>
            <w:vMerge/>
            <w:shd w:val="clear" w:color="auto" w:fill="F2F2F2"/>
            <w:vAlign w:val="center"/>
          </w:tcPr>
          <w:p w:rsidR="00527D2E" w:rsidRPr="000C41A5" w:rsidRDefault="00527D2E" w:rsidP="000C41A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540" w:type="dxa"/>
            <w:vMerge/>
            <w:shd w:val="clear" w:color="auto" w:fill="F2F2F2"/>
            <w:vAlign w:val="center"/>
          </w:tcPr>
          <w:p w:rsidR="00527D2E" w:rsidRPr="000C41A5" w:rsidRDefault="00527D2E" w:rsidP="000C41A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09" w:type="dxa"/>
            <w:shd w:val="clear" w:color="auto" w:fill="F2F2F2"/>
            <w:vAlign w:val="center"/>
          </w:tcPr>
          <w:p w:rsidR="00527D2E" w:rsidRPr="000C41A5" w:rsidRDefault="00527D2E" w:rsidP="000C41A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C41A5">
              <w:rPr>
                <w:rFonts w:ascii="Calibri" w:hAnsi="Calibri"/>
                <w:sz w:val="20"/>
                <w:szCs w:val="20"/>
              </w:rPr>
              <w:t>procedurale</w:t>
            </w:r>
          </w:p>
        </w:tc>
        <w:tc>
          <w:tcPr>
            <w:tcW w:w="1747" w:type="dxa"/>
            <w:shd w:val="clear" w:color="auto" w:fill="F2F2F2"/>
            <w:vAlign w:val="center"/>
          </w:tcPr>
          <w:p w:rsidR="00527D2E" w:rsidRPr="000C41A5" w:rsidRDefault="00527D2E" w:rsidP="000C41A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C41A5">
              <w:rPr>
                <w:rFonts w:ascii="Calibri" w:hAnsi="Calibri"/>
                <w:sz w:val="20"/>
                <w:szCs w:val="20"/>
              </w:rPr>
              <w:t>materiale</w:t>
            </w:r>
          </w:p>
        </w:tc>
        <w:tc>
          <w:tcPr>
            <w:tcW w:w="1188" w:type="dxa"/>
            <w:vMerge/>
            <w:shd w:val="clear" w:color="auto" w:fill="F2F2F2"/>
          </w:tcPr>
          <w:p w:rsidR="00527D2E" w:rsidRPr="000C41A5" w:rsidRDefault="00527D2E" w:rsidP="000C41A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527D2E" w:rsidRPr="00330F8C" w:rsidTr="000C41A5">
        <w:trPr>
          <w:trHeight w:val="1226"/>
          <w:jc w:val="center"/>
        </w:trPr>
        <w:tc>
          <w:tcPr>
            <w:tcW w:w="3600" w:type="dxa"/>
          </w:tcPr>
          <w:p w:rsidR="00527D2E" w:rsidRPr="000C41A5" w:rsidRDefault="00527D2E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527D2E" w:rsidRPr="000C41A5" w:rsidRDefault="00527D2E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527D2E" w:rsidRPr="000C41A5" w:rsidRDefault="00527D2E" w:rsidP="004539E7">
            <w:pPr>
              <w:rPr>
                <w:rFonts w:ascii="Calibri" w:hAnsi="Calibri"/>
                <w:iCs/>
                <w:sz w:val="20"/>
                <w:szCs w:val="20"/>
              </w:rPr>
            </w:pPr>
            <w:r w:rsidRPr="000C41A5">
              <w:rPr>
                <w:rFonts w:ascii="Calibri" w:hAnsi="Calibri"/>
                <w:sz w:val="20"/>
                <w:szCs w:val="20"/>
              </w:rPr>
              <w:t xml:space="preserve">5.1. </w:t>
            </w:r>
            <w:r w:rsidRPr="000C41A5">
              <w:rPr>
                <w:rFonts w:ascii="Calibri" w:hAnsi="Calibri"/>
                <w:iCs/>
                <w:sz w:val="20"/>
                <w:szCs w:val="20"/>
              </w:rPr>
              <w:t>Componentele hidrosferei</w:t>
            </w:r>
          </w:p>
          <w:p w:rsidR="00527D2E" w:rsidRPr="000C41A5" w:rsidRDefault="00527D2E" w:rsidP="004539E7">
            <w:pPr>
              <w:rPr>
                <w:rFonts w:ascii="Calibri" w:hAnsi="Calibri"/>
                <w:iCs/>
                <w:sz w:val="20"/>
                <w:szCs w:val="20"/>
              </w:rPr>
            </w:pPr>
          </w:p>
          <w:p w:rsidR="00527D2E" w:rsidRPr="000C41A5" w:rsidRDefault="00527D2E" w:rsidP="004539E7">
            <w:pPr>
              <w:rPr>
                <w:rFonts w:ascii="Calibri" w:hAnsi="Calibri"/>
                <w:iCs/>
                <w:sz w:val="20"/>
                <w:szCs w:val="20"/>
              </w:rPr>
            </w:pPr>
            <w:r w:rsidRPr="000C41A5">
              <w:rPr>
                <w:rFonts w:ascii="Calibri" w:hAnsi="Calibri"/>
                <w:sz w:val="20"/>
                <w:szCs w:val="20"/>
              </w:rPr>
              <w:t xml:space="preserve">5.2. </w:t>
            </w:r>
            <w:r w:rsidRPr="000C41A5">
              <w:rPr>
                <w:rFonts w:ascii="Calibri" w:hAnsi="Calibri"/>
                <w:iCs/>
                <w:sz w:val="20"/>
                <w:szCs w:val="20"/>
              </w:rPr>
              <w:t>Apele continentale şi oceanice</w:t>
            </w:r>
          </w:p>
          <w:p w:rsidR="00527D2E" w:rsidRPr="000C41A5" w:rsidRDefault="00527D2E" w:rsidP="004539E7">
            <w:pPr>
              <w:rPr>
                <w:rFonts w:ascii="Calibri" w:hAnsi="Calibri"/>
                <w:sz w:val="20"/>
                <w:szCs w:val="20"/>
              </w:rPr>
            </w:pPr>
          </w:p>
          <w:p w:rsidR="00527D2E" w:rsidRPr="000C41A5" w:rsidRDefault="00527D2E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527D2E" w:rsidRPr="000C41A5" w:rsidRDefault="00527D2E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530" w:type="dxa"/>
            <w:vMerge w:val="restart"/>
            <w:vAlign w:val="center"/>
          </w:tcPr>
          <w:p w:rsidR="00527D2E" w:rsidRPr="000C41A5" w:rsidRDefault="00527D2E" w:rsidP="000C41A5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1.1.</w:t>
            </w:r>
          </w:p>
          <w:p w:rsidR="00527D2E" w:rsidRPr="000C41A5" w:rsidRDefault="00527D2E" w:rsidP="000C41A5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1.2.</w:t>
            </w:r>
          </w:p>
          <w:p w:rsidR="00527D2E" w:rsidRPr="000C41A5" w:rsidRDefault="00527D2E" w:rsidP="000C41A5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3.2.</w:t>
            </w:r>
          </w:p>
          <w:p w:rsidR="00527D2E" w:rsidRPr="000C41A5" w:rsidRDefault="00527D2E" w:rsidP="000C41A5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4.1.</w:t>
            </w:r>
          </w:p>
          <w:p w:rsidR="00527D2E" w:rsidRPr="000C41A5" w:rsidRDefault="00527D2E" w:rsidP="000C41A5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4.5.</w:t>
            </w:r>
          </w:p>
          <w:p w:rsidR="00527D2E" w:rsidRPr="000C41A5" w:rsidRDefault="00527D2E" w:rsidP="000C41A5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4.6.</w:t>
            </w:r>
          </w:p>
          <w:p w:rsidR="00527D2E" w:rsidRPr="000C41A5" w:rsidRDefault="00527D2E" w:rsidP="000C41A5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5.4.</w:t>
            </w:r>
          </w:p>
          <w:p w:rsidR="00527D2E" w:rsidRPr="000C41A5" w:rsidRDefault="00527D2E" w:rsidP="000C41A5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5.5.</w:t>
            </w:r>
          </w:p>
        </w:tc>
        <w:tc>
          <w:tcPr>
            <w:tcW w:w="4276" w:type="dxa"/>
          </w:tcPr>
          <w:p w:rsidR="00527D2E" w:rsidRPr="000C41A5" w:rsidRDefault="00527D2E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527D2E" w:rsidRPr="000C41A5" w:rsidRDefault="00527D2E" w:rsidP="000C41A5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Înţelegerea noţiunilor: hidrosferă, hidrologie</w:t>
            </w:r>
          </w:p>
          <w:p w:rsidR="00527D2E" w:rsidRPr="000C41A5" w:rsidRDefault="00527D2E" w:rsidP="000C41A5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ro-RO"/>
              </w:rPr>
              <w:t>Prezentarea circuitului apei în natură şi a proceselor şi fenomenelor asociate</w:t>
            </w:r>
          </w:p>
          <w:p w:rsidR="00527D2E" w:rsidRPr="000C41A5" w:rsidRDefault="00527D2E" w:rsidP="000C41A5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ro-RO"/>
              </w:rPr>
              <w:t xml:space="preserve"> Prezentarea apelor oceanice şi a caracteristicilor acestora</w:t>
            </w:r>
          </w:p>
          <w:p w:rsidR="00527D2E" w:rsidRPr="000C41A5" w:rsidRDefault="00527D2E" w:rsidP="000C41A5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20"/>
                <w:szCs w:val="20"/>
                <w:lang w:val="ro-RO"/>
              </w:rPr>
            </w:pPr>
            <w:r w:rsidRPr="000C41A5">
              <w:rPr>
                <w:rFonts w:ascii="Calibri" w:hAnsi="Calibri"/>
                <w:sz w:val="20"/>
                <w:szCs w:val="20"/>
                <w:lang w:val="ro-RO"/>
              </w:rPr>
              <w:t>Prezentarea apelor continentale şi a caracteristicilor acestora</w:t>
            </w:r>
          </w:p>
          <w:p w:rsidR="00527D2E" w:rsidRPr="000C41A5" w:rsidRDefault="00527D2E" w:rsidP="000C41A5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20"/>
                <w:szCs w:val="20"/>
                <w:lang w:val="ro-RO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 xml:space="preserve"> Prezentarea principalelor tipuri de lacuri</w:t>
            </w:r>
          </w:p>
          <w:p w:rsidR="00527D2E" w:rsidRPr="000C41A5" w:rsidRDefault="00527D2E" w:rsidP="000C41A5">
            <w:pPr>
              <w:pStyle w:val="ListParagraph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540" w:type="dxa"/>
            <w:vAlign w:val="center"/>
          </w:tcPr>
          <w:p w:rsidR="00527D2E" w:rsidRPr="000C41A5" w:rsidRDefault="00527D2E" w:rsidP="000C41A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C41A5">
              <w:rPr>
                <w:rFonts w:ascii="Calibri" w:hAnsi="Calibri"/>
                <w:b/>
                <w:sz w:val="20"/>
                <w:szCs w:val="20"/>
              </w:rPr>
              <w:t>2</w:t>
            </w:r>
          </w:p>
          <w:p w:rsidR="00527D2E" w:rsidRPr="000C41A5" w:rsidRDefault="00527D2E" w:rsidP="000C41A5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0C41A5">
              <w:rPr>
                <w:rFonts w:ascii="Calibri" w:hAnsi="Calibri"/>
                <w:i/>
                <w:sz w:val="20"/>
                <w:szCs w:val="20"/>
              </w:rPr>
              <w:t>(4)</w:t>
            </w:r>
          </w:p>
          <w:p w:rsidR="00527D2E" w:rsidRPr="000C41A5" w:rsidRDefault="00527D2E" w:rsidP="000C41A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09" w:type="dxa"/>
          </w:tcPr>
          <w:p w:rsidR="00527D2E" w:rsidRPr="000C41A5" w:rsidRDefault="00527D2E" w:rsidP="000C41A5">
            <w:pPr>
              <w:pStyle w:val="NoSpacing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527D2E" w:rsidRPr="000C41A5" w:rsidRDefault="00527D2E" w:rsidP="000C41A5">
            <w:pPr>
              <w:pStyle w:val="NoSpacing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observaţia</w:t>
            </w:r>
          </w:p>
          <w:p w:rsidR="00527D2E" w:rsidRPr="000C41A5" w:rsidRDefault="00527D2E" w:rsidP="000C41A5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527D2E" w:rsidRPr="000C41A5" w:rsidRDefault="00527D2E" w:rsidP="000C41A5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527D2E" w:rsidRPr="000C41A5" w:rsidRDefault="00527D2E" w:rsidP="000C41A5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527D2E" w:rsidRPr="000C41A5" w:rsidRDefault="00527D2E" w:rsidP="000C41A5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lucrul cu harta</w:t>
            </w:r>
          </w:p>
          <w:p w:rsidR="00527D2E" w:rsidRPr="000C41A5" w:rsidRDefault="00527D2E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747" w:type="dxa"/>
          </w:tcPr>
          <w:p w:rsidR="00527D2E" w:rsidRPr="000C41A5" w:rsidRDefault="00527D2E" w:rsidP="000C41A5">
            <w:pPr>
              <w:pStyle w:val="ListParagraph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527D2E" w:rsidRPr="000C41A5" w:rsidRDefault="00527D2E" w:rsidP="000C41A5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manualul</w:t>
            </w:r>
          </w:p>
          <w:p w:rsidR="00527D2E" w:rsidRPr="000C41A5" w:rsidRDefault="00527D2E" w:rsidP="000C41A5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imagini</w:t>
            </w:r>
          </w:p>
          <w:p w:rsidR="00527D2E" w:rsidRPr="000C41A5" w:rsidRDefault="00527D2E" w:rsidP="000C41A5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hărţi</w:t>
            </w:r>
          </w:p>
          <w:p w:rsidR="00527D2E" w:rsidRPr="000C41A5" w:rsidRDefault="00527D2E" w:rsidP="000C41A5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planşe</w:t>
            </w:r>
          </w:p>
          <w:p w:rsidR="00527D2E" w:rsidRPr="000C41A5" w:rsidRDefault="00527D2E" w:rsidP="000C41A5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atlasul geografic</w:t>
            </w:r>
          </w:p>
          <w:p w:rsidR="00527D2E" w:rsidRPr="000C41A5" w:rsidRDefault="00527D2E" w:rsidP="000C41A5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desenul schematic</w:t>
            </w:r>
          </w:p>
        </w:tc>
        <w:tc>
          <w:tcPr>
            <w:tcW w:w="1188" w:type="dxa"/>
          </w:tcPr>
          <w:p w:rsidR="00527D2E" w:rsidRPr="000C41A5" w:rsidRDefault="00527D2E" w:rsidP="000C41A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527D2E" w:rsidRPr="000C41A5" w:rsidRDefault="00527D2E" w:rsidP="000C41A5">
            <w:pPr>
              <w:jc w:val="center"/>
              <w:rPr>
                <w:rFonts w:ascii="Calibri" w:hAnsi="Calibri"/>
                <w:iCs/>
                <w:sz w:val="20"/>
                <w:szCs w:val="20"/>
              </w:rPr>
            </w:pPr>
          </w:p>
          <w:p w:rsidR="00527D2E" w:rsidRPr="000C41A5" w:rsidRDefault="00527D2E" w:rsidP="000C41A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0C41A5">
              <w:rPr>
                <w:rFonts w:ascii="Calibri" w:hAnsi="Calibri"/>
                <w:sz w:val="20"/>
                <w:szCs w:val="20"/>
              </w:rPr>
              <w:t>Evaluare orală</w:t>
            </w:r>
          </w:p>
        </w:tc>
      </w:tr>
      <w:tr w:rsidR="00527D2E" w:rsidRPr="00330F8C" w:rsidTr="000C41A5">
        <w:trPr>
          <w:trHeight w:val="1952"/>
          <w:jc w:val="center"/>
        </w:trPr>
        <w:tc>
          <w:tcPr>
            <w:tcW w:w="3600" w:type="dxa"/>
          </w:tcPr>
          <w:p w:rsidR="00527D2E" w:rsidRPr="000C41A5" w:rsidRDefault="00527D2E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527D2E" w:rsidRPr="000C41A5" w:rsidRDefault="00527D2E" w:rsidP="00BB2080">
            <w:pPr>
              <w:rPr>
                <w:rFonts w:ascii="Calibri" w:hAnsi="Calibri"/>
                <w:iCs/>
                <w:sz w:val="20"/>
                <w:szCs w:val="20"/>
              </w:rPr>
            </w:pPr>
            <w:r w:rsidRPr="000C41A5">
              <w:rPr>
                <w:rFonts w:ascii="Calibri" w:hAnsi="Calibri"/>
                <w:sz w:val="20"/>
                <w:szCs w:val="20"/>
              </w:rPr>
              <w:t>5.3.</w:t>
            </w:r>
            <w:r w:rsidRPr="000C41A5">
              <w:rPr>
                <w:rFonts w:ascii="Calibri" w:hAnsi="Calibri"/>
                <w:iCs/>
                <w:sz w:val="20"/>
                <w:szCs w:val="20"/>
              </w:rPr>
              <w:t xml:space="preserve"> Analiza şi interpretarea unor </w:t>
            </w:r>
          </w:p>
          <w:p w:rsidR="00527D2E" w:rsidRPr="000C41A5" w:rsidRDefault="00527D2E" w:rsidP="00BB2080">
            <w:pPr>
              <w:rPr>
                <w:rFonts w:ascii="Calibri" w:hAnsi="Calibri"/>
                <w:iCs/>
                <w:sz w:val="20"/>
                <w:szCs w:val="20"/>
              </w:rPr>
            </w:pPr>
            <w:r w:rsidRPr="000C41A5">
              <w:rPr>
                <w:rFonts w:ascii="Calibri" w:hAnsi="Calibri"/>
                <w:iCs/>
                <w:sz w:val="20"/>
                <w:szCs w:val="20"/>
              </w:rPr>
              <w:t xml:space="preserve">         date hidrologice</w:t>
            </w:r>
          </w:p>
          <w:p w:rsidR="00527D2E" w:rsidRPr="000C41A5" w:rsidRDefault="00527D2E" w:rsidP="00BB2080">
            <w:pPr>
              <w:rPr>
                <w:rFonts w:ascii="Calibri" w:hAnsi="Calibri"/>
                <w:iCs/>
                <w:sz w:val="20"/>
                <w:szCs w:val="20"/>
              </w:rPr>
            </w:pPr>
          </w:p>
          <w:p w:rsidR="00527D2E" w:rsidRPr="000C41A5" w:rsidRDefault="00527D2E" w:rsidP="00BB2080">
            <w:pPr>
              <w:rPr>
                <w:rFonts w:ascii="Calibri" w:hAnsi="Calibri"/>
                <w:iCs/>
                <w:sz w:val="20"/>
                <w:szCs w:val="20"/>
              </w:rPr>
            </w:pPr>
            <w:r w:rsidRPr="000C41A5">
              <w:rPr>
                <w:rFonts w:ascii="Calibri" w:hAnsi="Calibri"/>
                <w:sz w:val="20"/>
                <w:szCs w:val="20"/>
              </w:rPr>
              <w:t>5.4.</w:t>
            </w:r>
            <w:r w:rsidRPr="000C41A5">
              <w:rPr>
                <w:rFonts w:ascii="Calibri" w:hAnsi="Calibri"/>
                <w:iCs/>
                <w:sz w:val="20"/>
                <w:szCs w:val="20"/>
              </w:rPr>
              <w:t xml:space="preserve"> Hidrosfera şi societatea </w:t>
            </w:r>
          </w:p>
          <w:p w:rsidR="00527D2E" w:rsidRPr="000C41A5" w:rsidRDefault="00527D2E" w:rsidP="00BB2080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iCs/>
                <w:sz w:val="20"/>
                <w:szCs w:val="20"/>
              </w:rPr>
              <w:t xml:space="preserve">         omenească</w:t>
            </w:r>
          </w:p>
          <w:p w:rsidR="00527D2E" w:rsidRPr="000C41A5" w:rsidRDefault="00527D2E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530" w:type="dxa"/>
            <w:vMerge/>
            <w:vAlign w:val="center"/>
          </w:tcPr>
          <w:p w:rsidR="00527D2E" w:rsidRPr="000C41A5" w:rsidRDefault="00527D2E" w:rsidP="000C41A5">
            <w:pPr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4276" w:type="dxa"/>
          </w:tcPr>
          <w:p w:rsidR="00527D2E" w:rsidRPr="000C41A5" w:rsidRDefault="00527D2E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527D2E" w:rsidRPr="000C41A5" w:rsidRDefault="00527D2E" w:rsidP="000C41A5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ro-RO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Prezentarea rolului apelor pentru societatea umană</w:t>
            </w:r>
          </w:p>
          <w:p w:rsidR="00527D2E" w:rsidRPr="000C41A5" w:rsidRDefault="00527D2E" w:rsidP="000C41A5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ro-RO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 xml:space="preserve"> Identificarea fenomenelor negative din hidrosferă, datorate activităţilor umane</w:t>
            </w:r>
          </w:p>
        </w:tc>
        <w:tc>
          <w:tcPr>
            <w:tcW w:w="540" w:type="dxa"/>
            <w:vAlign w:val="center"/>
          </w:tcPr>
          <w:p w:rsidR="00527D2E" w:rsidRPr="000C41A5" w:rsidRDefault="00527D2E" w:rsidP="000C41A5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527D2E" w:rsidRPr="000C41A5" w:rsidRDefault="00527D2E" w:rsidP="000C41A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C41A5">
              <w:rPr>
                <w:rFonts w:ascii="Calibri" w:hAnsi="Calibri"/>
                <w:b/>
                <w:sz w:val="20"/>
                <w:szCs w:val="20"/>
              </w:rPr>
              <w:t>1</w:t>
            </w:r>
          </w:p>
          <w:p w:rsidR="00527D2E" w:rsidRPr="000C41A5" w:rsidRDefault="00527D2E" w:rsidP="000C41A5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0C41A5">
              <w:rPr>
                <w:rFonts w:ascii="Calibri" w:hAnsi="Calibri"/>
                <w:i/>
                <w:sz w:val="20"/>
                <w:szCs w:val="20"/>
              </w:rPr>
              <w:t>(2)</w:t>
            </w:r>
          </w:p>
          <w:p w:rsidR="00527D2E" w:rsidRPr="000C41A5" w:rsidRDefault="00527D2E" w:rsidP="000C41A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527D2E" w:rsidRPr="000C41A5" w:rsidRDefault="00527D2E" w:rsidP="000C41A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527D2E" w:rsidRPr="000C41A5" w:rsidRDefault="00527D2E" w:rsidP="000C41A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09" w:type="dxa"/>
          </w:tcPr>
          <w:p w:rsidR="00527D2E" w:rsidRPr="000C41A5" w:rsidRDefault="00527D2E" w:rsidP="006D1177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527D2E" w:rsidRPr="000C41A5" w:rsidRDefault="00527D2E" w:rsidP="000C41A5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527D2E" w:rsidRPr="000C41A5" w:rsidRDefault="00527D2E" w:rsidP="000C41A5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527D2E" w:rsidRPr="000C41A5" w:rsidRDefault="00527D2E" w:rsidP="000C41A5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527D2E" w:rsidRPr="000C41A5" w:rsidRDefault="00527D2E" w:rsidP="000C41A5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lucrul cu harta</w:t>
            </w:r>
          </w:p>
          <w:p w:rsidR="00527D2E" w:rsidRPr="000C41A5" w:rsidRDefault="00527D2E" w:rsidP="005E2CF7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747" w:type="dxa"/>
          </w:tcPr>
          <w:p w:rsidR="00527D2E" w:rsidRPr="000C41A5" w:rsidRDefault="00527D2E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527D2E" w:rsidRPr="000C41A5" w:rsidRDefault="00527D2E" w:rsidP="000C41A5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hărţi</w:t>
            </w:r>
          </w:p>
          <w:p w:rsidR="00527D2E" w:rsidRPr="000C41A5" w:rsidRDefault="00527D2E" w:rsidP="000C41A5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imagini</w:t>
            </w:r>
          </w:p>
          <w:p w:rsidR="00527D2E" w:rsidRPr="000C41A5" w:rsidRDefault="00527D2E" w:rsidP="000C41A5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atlasul geografic</w:t>
            </w:r>
          </w:p>
          <w:p w:rsidR="00527D2E" w:rsidRPr="000C41A5" w:rsidRDefault="00527D2E" w:rsidP="000C41A5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0C41A5">
              <w:rPr>
                <w:rFonts w:ascii="Calibri" w:hAnsi="Calibri"/>
                <w:sz w:val="20"/>
                <w:szCs w:val="20"/>
                <w:lang w:val="pt-BR"/>
              </w:rPr>
              <w:t>manualul</w:t>
            </w:r>
          </w:p>
          <w:p w:rsidR="00527D2E" w:rsidRPr="000C41A5" w:rsidRDefault="00527D2E" w:rsidP="000C41A5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0C41A5">
              <w:rPr>
                <w:rFonts w:ascii="Calibri" w:hAnsi="Calibri"/>
                <w:sz w:val="20"/>
                <w:szCs w:val="20"/>
                <w:lang w:val="pt-BR"/>
              </w:rPr>
              <w:t>informaţii preluate din mass-media</w:t>
            </w:r>
          </w:p>
          <w:p w:rsidR="00527D2E" w:rsidRPr="000C41A5" w:rsidRDefault="00527D2E" w:rsidP="000C41A5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0C41A5">
              <w:rPr>
                <w:rFonts w:ascii="Calibri" w:hAnsi="Calibri"/>
                <w:sz w:val="20"/>
                <w:szCs w:val="20"/>
                <w:lang w:val="pt-BR"/>
              </w:rPr>
              <w:t>fişe de lucru</w:t>
            </w:r>
          </w:p>
        </w:tc>
        <w:tc>
          <w:tcPr>
            <w:tcW w:w="1188" w:type="dxa"/>
          </w:tcPr>
          <w:p w:rsidR="00527D2E" w:rsidRPr="000C41A5" w:rsidRDefault="00527D2E" w:rsidP="000C41A5">
            <w:pPr>
              <w:jc w:val="center"/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527D2E" w:rsidRPr="000C41A5" w:rsidRDefault="00527D2E" w:rsidP="000C41A5">
            <w:pPr>
              <w:jc w:val="center"/>
              <w:rPr>
                <w:rFonts w:ascii="Calibri" w:hAnsi="Calibri"/>
                <w:iCs/>
                <w:sz w:val="20"/>
                <w:szCs w:val="20"/>
              </w:rPr>
            </w:pPr>
            <w:r w:rsidRPr="000C41A5">
              <w:rPr>
                <w:rFonts w:ascii="Calibri" w:hAnsi="Calibri"/>
                <w:iCs/>
                <w:sz w:val="20"/>
                <w:szCs w:val="20"/>
              </w:rPr>
              <w:t>Test</w:t>
            </w:r>
          </w:p>
          <w:p w:rsidR="00527D2E" w:rsidRPr="000C41A5" w:rsidRDefault="00527D2E" w:rsidP="000C41A5">
            <w:pPr>
              <w:jc w:val="center"/>
              <w:rPr>
                <w:rFonts w:ascii="Calibri" w:hAnsi="Calibri"/>
                <w:iCs/>
                <w:sz w:val="20"/>
                <w:szCs w:val="20"/>
              </w:rPr>
            </w:pPr>
            <w:r w:rsidRPr="000C41A5">
              <w:rPr>
                <w:rFonts w:ascii="Calibri" w:hAnsi="Calibri"/>
                <w:iCs/>
                <w:sz w:val="20"/>
                <w:szCs w:val="20"/>
              </w:rPr>
              <w:t>secvenţial</w:t>
            </w:r>
          </w:p>
          <w:p w:rsidR="00527D2E" w:rsidRPr="000C41A5" w:rsidRDefault="00527D2E" w:rsidP="000C41A5">
            <w:pPr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527D2E" w:rsidRPr="000C41A5" w:rsidRDefault="00527D2E" w:rsidP="000C41A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527D2E" w:rsidRPr="00330F8C" w:rsidTr="000C41A5">
        <w:trPr>
          <w:trHeight w:val="389"/>
          <w:jc w:val="center"/>
        </w:trPr>
        <w:tc>
          <w:tcPr>
            <w:tcW w:w="3600" w:type="dxa"/>
          </w:tcPr>
          <w:p w:rsidR="00527D2E" w:rsidRPr="000C41A5" w:rsidRDefault="00527D2E" w:rsidP="00BB6BC6">
            <w:pPr>
              <w:rPr>
                <w:rFonts w:ascii="Calibri" w:hAnsi="Calibri"/>
                <w:iCs/>
                <w:sz w:val="20"/>
                <w:szCs w:val="20"/>
              </w:rPr>
            </w:pPr>
            <w:r w:rsidRPr="000C41A5">
              <w:rPr>
                <w:rFonts w:ascii="Calibri" w:hAnsi="Calibri"/>
                <w:sz w:val="20"/>
                <w:szCs w:val="20"/>
              </w:rPr>
              <w:t>5.5.</w:t>
            </w:r>
            <w:r w:rsidRPr="000C41A5">
              <w:rPr>
                <w:rFonts w:ascii="Calibri" w:hAnsi="Calibri"/>
                <w:iCs/>
                <w:sz w:val="20"/>
                <w:szCs w:val="20"/>
              </w:rPr>
              <w:t xml:space="preserve"> Hidrografia orizontului local</w:t>
            </w:r>
          </w:p>
          <w:p w:rsidR="00527D2E" w:rsidRPr="000C41A5" w:rsidRDefault="00527D2E" w:rsidP="00BB6BC6">
            <w:pPr>
              <w:rPr>
                <w:rFonts w:ascii="Calibri" w:hAnsi="Calibri"/>
                <w:iCs/>
                <w:sz w:val="20"/>
                <w:szCs w:val="20"/>
              </w:rPr>
            </w:pPr>
            <w:r w:rsidRPr="000C41A5">
              <w:rPr>
                <w:rFonts w:ascii="Calibri" w:hAnsi="Calibri"/>
                <w:sz w:val="20"/>
                <w:szCs w:val="20"/>
              </w:rPr>
              <w:t>5.6.</w:t>
            </w:r>
            <w:r w:rsidRPr="000C41A5">
              <w:rPr>
                <w:rFonts w:ascii="Calibri" w:hAnsi="Calibri"/>
                <w:iCs/>
                <w:sz w:val="20"/>
                <w:szCs w:val="20"/>
              </w:rPr>
              <w:t xml:space="preserve"> Aplicaţii practice in orizontul </w:t>
            </w:r>
          </w:p>
          <w:p w:rsidR="00527D2E" w:rsidRPr="000C41A5" w:rsidRDefault="00527D2E" w:rsidP="00BB2080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iCs/>
                <w:sz w:val="20"/>
                <w:szCs w:val="20"/>
              </w:rPr>
              <w:t xml:space="preserve">        local</w:t>
            </w:r>
          </w:p>
        </w:tc>
        <w:tc>
          <w:tcPr>
            <w:tcW w:w="1530" w:type="dxa"/>
            <w:vMerge/>
            <w:vAlign w:val="center"/>
          </w:tcPr>
          <w:p w:rsidR="00527D2E" w:rsidRPr="000C41A5" w:rsidRDefault="00527D2E" w:rsidP="000C41A5">
            <w:pPr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4276" w:type="dxa"/>
          </w:tcPr>
          <w:p w:rsidR="00527D2E" w:rsidRPr="000C41A5" w:rsidRDefault="00527D2E" w:rsidP="000C41A5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Prezentarea tipurilor de date şi a modului cum acestea se colectează de catre instituţiile hidrologice specializate</w:t>
            </w:r>
          </w:p>
          <w:p w:rsidR="00527D2E" w:rsidRPr="000C41A5" w:rsidRDefault="00527D2E" w:rsidP="000C41A5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 xml:space="preserve"> Elaborarea hidrografului debitului şi a nivelului unui râu şi interpretarea acestora</w:t>
            </w:r>
          </w:p>
          <w:p w:rsidR="00527D2E" w:rsidRPr="000C41A5" w:rsidRDefault="00527D2E" w:rsidP="000C41A5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Aspecte metodologice referitoare la studiul hidrografiei din orizontul local</w:t>
            </w:r>
          </w:p>
        </w:tc>
        <w:tc>
          <w:tcPr>
            <w:tcW w:w="540" w:type="dxa"/>
            <w:vAlign w:val="center"/>
          </w:tcPr>
          <w:p w:rsidR="00527D2E" w:rsidRPr="000C41A5" w:rsidRDefault="00527D2E" w:rsidP="000C41A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C41A5">
              <w:rPr>
                <w:rFonts w:ascii="Calibri" w:hAnsi="Calibri"/>
                <w:b/>
                <w:sz w:val="20"/>
                <w:szCs w:val="20"/>
              </w:rPr>
              <w:t>1</w:t>
            </w:r>
          </w:p>
          <w:p w:rsidR="00527D2E" w:rsidRPr="000C41A5" w:rsidRDefault="00527D2E" w:rsidP="000C41A5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0C41A5">
              <w:rPr>
                <w:rFonts w:ascii="Calibri" w:hAnsi="Calibri"/>
                <w:i/>
                <w:sz w:val="20"/>
                <w:szCs w:val="20"/>
              </w:rPr>
              <w:t>(2)</w:t>
            </w:r>
          </w:p>
          <w:p w:rsidR="00527D2E" w:rsidRPr="000C41A5" w:rsidRDefault="00527D2E" w:rsidP="000C41A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09" w:type="dxa"/>
          </w:tcPr>
          <w:p w:rsidR="00527D2E" w:rsidRPr="000C41A5" w:rsidRDefault="00527D2E" w:rsidP="000C41A5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527D2E" w:rsidRPr="000C41A5" w:rsidRDefault="00527D2E" w:rsidP="000C41A5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527D2E" w:rsidRPr="000C41A5" w:rsidRDefault="00527D2E" w:rsidP="000C41A5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527D2E" w:rsidRPr="000C41A5" w:rsidRDefault="00527D2E" w:rsidP="000C41A5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exerciţiul</w:t>
            </w:r>
          </w:p>
          <w:p w:rsidR="00527D2E" w:rsidRPr="000C41A5" w:rsidRDefault="00527D2E" w:rsidP="000C41A5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lucrul cu harta</w:t>
            </w:r>
          </w:p>
          <w:p w:rsidR="00527D2E" w:rsidRPr="000C41A5" w:rsidRDefault="00527D2E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747" w:type="dxa"/>
          </w:tcPr>
          <w:p w:rsidR="00527D2E" w:rsidRPr="000C41A5" w:rsidRDefault="00527D2E" w:rsidP="000C41A5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bookmarkStart w:id="0" w:name="_GoBack"/>
            <w:bookmarkEnd w:id="0"/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hărţi</w:t>
            </w:r>
          </w:p>
          <w:p w:rsidR="00527D2E" w:rsidRPr="000C41A5" w:rsidRDefault="00527D2E" w:rsidP="000C41A5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imagini</w:t>
            </w:r>
          </w:p>
          <w:p w:rsidR="00527D2E" w:rsidRPr="000C41A5" w:rsidRDefault="00527D2E" w:rsidP="000C41A5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it-IT"/>
              </w:rPr>
              <w:t>atlasul geografic</w:t>
            </w:r>
          </w:p>
          <w:p w:rsidR="00527D2E" w:rsidRPr="000C41A5" w:rsidRDefault="00527D2E" w:rsidP="000C41A5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0C41A5">
              <w:rPr>
                <w:rFonts w:ascii="Calibri" w:hAnsi="Calibri"/>
                <w:sz w:val="20"/>
                <w:szCs w:val="20"/>
                <w:lang w:val="pt-BR"/>
              </w:rPr>
              <w:t>manualul</w:t>
            </w:r>
          </w:p>
          <w:p w:rsidR="00527D2E" w:rsidRPr="000C41A5" w:rsidRDefault="00527D2E" w:rsidP="000C41A5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0C41A5">
              <w:rPr>
                <w:rFonts w:ascii="Calibri" w:hAnsi="Calibri"/>
                <w:sz w:val="20"/>
                <w:szCs w:val="20"/>
                <w:lang w:val="pt-BR"/>
              </w:rPr>
              <w:t>diagrame</w:t>
            </w:r>
          </w:p>
          <w:p w:rsidR="00527D2E" w:rsidRPr="000C41A5" w:rsidRDefault="00527D2E" w:rsidP="000C41A5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pt-BR"/>
              </w:rPr>
              <w:t>desenul schematic</w:t>
            </w:r>
          </w:p>
          <w:p w:rsidR="00527D2E" w:rsidRPr="000C41A5" w:rsidRDefault="00527D2E" w:rsidP="000C41A5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  <w:lang w:val="fr-FR"/>
              </w:rPr>
              <w:t>fişa cu testul de evaluare structurat pe itemi</w:t>
            </w:r>
          </w:p>
        </w:tc>
        <w:tc>
          <w:tcPr>
            <w:tcW w:w="1188" w:type="dxa"/>
          </w:tcPr>
          <w:p w:rsidR="00527D2E" w:rsidRPr="000C41A5" w:rsidRDefault="00527D2E" w:rsidP="000C41A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527D2E" w:rsidRPr="000C41A5" w:rsidRDefault="00527D2E" w:rsidP="000C41A5">
            <w:pPr>
              <w:jc w:val="center"/>
              <w:rPr>
                <w:rFonts w:ascii="Calibri" w:hAnsi="Calibri"/>
                <w:iCs/>
                <w:sz w:val="20"/>
                <w:szCs w:val="20"/>
              </w:rPr>
            </w:pPr>
          </w:p>
          <w:p w:rsidR="00527D2E" w:rsidRPr="000C41A5" w:rsidRDefault="00527D2E" w:rsidP="000C41A5">
            <w:pPr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0C41A5">
              <w:rPr>
                <w:rFonts w:ascii="Calibri" w:hAnsi="Calibri"/>
                <w:sz w:val="20"/>
                <w:szCs w:val="20"/>
              </w:rPr>
              <w:t>Evaluare orală/ scrisă</w:t>
            </w:r>
          </w:p>
        </w:tc>
      </w:tr>
    </w:tbl>
    <w:p w:rsidR="00527D2E" w:rsidRPr="001A4A2C" w:rsidRDefault="00527D2E" w:rsidP="00C567AB">
      <w:pPr>
        <w:rPr>
          <w:sz w:val="18"/>
          <w:szCs w:val="18"/>
        </w:rPr>
      </w:pPr>
    </w:p>
    <w:p w:rsidR="00527D2E" w:rsidRDefault="00527D2E"/>
    <w:p w:rsidR="00527D2E" w:rsidRDefault="00527D2E" w:rsidP="001D6DD1">
      <w:pPr>
        <w:jc w:val="right"/>
      </w:pPr>
      <w:r w:rsidRPr="00253AE5">
        <w:rPr>
          <w:rFonts w:ascii="Calibri" w:hAnsi="Calibri"/>
          <w:bCs/>
          <w:iCs/>
          <w:sz w:val="20"/>
          <w:szCs w:val="20"/>
        </w:rPr>
        <w:t>Profesor</w:t>
      </w:r>
      <w:r>
        <w:rPr>
          <w:rFonts w:ascii="Calibri" w:hAnsi="Calibri"/>
          <w:bCs/>
          <w:iCs/>
          <w:sz w:val="20"/>
          <w:szCs w:val="20"/>
          <w:u w:val="dotted"/>
        </w:rPr>
        <w:t>:  ………………………………………….</w:t>
      </w:r>
    </w:p>
    <w:p w:rsidR="00527D2E" w:rsidRDefault="00527D2E"/>
    <w:sectPr w:rsidR="00527D2E" w:rsidSect="009D4820">
      <w:footerReference w:type="default" r:id="rId7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7D2E" w:rsidRDefault="00527D2E" w:rsidP="000D57F8">
      <w:r>
        <w:separator/>
      </w:r>
    </w:p>
  </w:endnote>
  <w:endnote w:type="continuationSeparator" w:id="0">
    <w:p w:rsidR="00527D2E" w:rsidRDefault="00527D2E" w:rsidP="000D57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D2E" w:rsidRPr="000D57F8" w:rsidRDefault="00527D2E">
    <w:pPr>
      <w:pStyle w:val="Footer"/>
      <w:jc w:val="right"/>
      <w:rPr>
        <w:rFonts w:ascii="Calibri" w:hAnsi="Calibri"/>
        <w:sz w:val="22"/>
        <w:szCs w:val="22"/>
      </w:rPr>
    </w:pPr>
    <w:r w:rsidRPr="000D57F8">
      <w:rPr>
        <w:rFonts w:ascii="Calibri" w:hAnsi="Calibri"/>
        <w:sz w:val="22"/>
        <w:szCs w:val="22"/>
      </w:rPr>
      <w:fldChar w:fldCharType="begin"/>
    </w:r>
    <w:r w:rsidRPr="000D57F8">
      <w:rPr>
        <w:rFonts w:ascii="Calibri" w:hAnsi="Calibri"/>
        <w:sz w:val="22"/>
        <w:szCs w:val="22"/>
      </w:rPr>
      <w:instrText xml:space="preserve"> PAGE   \* MERGEFORMAT </w:instrText>
    </w:r>
    <w:r w:rsidRPr="000D57F8">
      <w:rPr>
        <w:rFonts w:ascii="Calibri" w:hAnsi="Calibri"/>
        <w:sz w:val="22"/>
        <w:szCs w:val="22"/>
      </w:rPr>
      <w:fldChar w:fldCharType="separate"/>
    </w:r>
    <w:r>
      <w:rPr>
        <w:rFonts w:ascii="Calibri" w:hAnsi="Calibri"/>
        <w:noProof/>
        <w:sz w:val="22"/>
        <w:szCs w:val="22"/>
      </w:rPr>
      <w:t>1</w:t>
    </w:r>
    <w:r w:rsidRPr="000D57F8">
      <w:rPr>
        <w:rFonts w:ascii="Calibri" w:hAnsi="Calibri"/>
        <w:sz w:val="22"/>
        <w:szCs w:val="22"/>
      </w:rPr>
      <w:fldChar w:fldCharType="end"/>
    </w:r>
  </w:p>
  <w:p w:rsidR="00527D2E" w:rsidRDefault="00527D2E" w:rsidP="000D57F8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7D2E" w:rsidRDefault="00527D2E" w:rsidP="000D57F8">
      <w:r>
        <w:separator/>
      </w:r>
    </w:p>
  </w:footnote>
  <w:footnote w:type="continuationSeparator" w:id="0">
    <w:p w:rsidR="00527D2E" w:rsidRDefault="00527D2E" w:rsidP="000D57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E2FDB"/>
    <w:multiLevelType w:val="hybridMultilevel"/>
    <w:tmpl w:val="4906F3F0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74B5199"/>
    <w:multiLevelType w:val="hybridMultilevel"/>
    <w:tmpl w:val="656088E6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3AD14AD"/>
    <w:multiLevelType w:val="hybridMultilevel"/>
    <w:tmpl w:val="7AF8E658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EFF5B9F"/>
    <w:multiLevelType w:val="hybridMultilevel"/>
    <w:tmpl w:val="5FB05C7A"/>
    <w:lvl w:ilvl="0" w:tplc="04180005">
      <w:start w:val="1"/>
      <w:numFmt w:val="bullet"/>
      <w:lvlText w:val=""/>
      <w:lvlJc w:val="left"/>
      <w:pPr>
        <w:ind w:left="45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4">
    <w:nsid w:val="73AF4B16"/>
    <w:multiLevelType w:val="hybridMultilevel"/>
    <w:tmpl w:val="4E325522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95E4D94"/>
    <w:multiLevelType w:val="hybridMultilevel"/>
    <w:tmpl w:val="EF2E6582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0C54D5"/>
    <w:multiLevelType w:val="hybridMultilevel"/>
    <w:tmpl w:val="5D9A447C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67AB"/>
    <w:rsid w:val="000C41A5"/>
    <w:rsid w:val="000D57F8"/>
    <w:rsid w:val="001A4A2C"/>
    <w:rsid w:val="001D6DD1"/>
    <w:rsid w:val="0021052D"/>
    <w:rsid w:val="00253AE5"/>
    <w:rsid w:val="002977DE"/>
    <w:rsid w:val="002E472A"/>
    <w:rsid w:val="003129BD"/>
    <w:rsid w:val="00330F8C"/>
    <w:rsid w:val="0041314E"/>
    <w:rsid w:val="00414728"/>
    <w:rsid w:val="004539E7"/>
    <w:rsid w:val="00490CFE"/>
    <w:rsid w:val="00527D2E"/>
    <w:rsid w:val="00542762"/>
    <w:rsid w:val="005B175E"/>
    <w:rsid w:val="005B36A1"/>
    <w:rsid w:val="005E2CF7"/>
    <w:rsid w:val="0066367C"/>
    <w:rsid w:val="006B400E"/>
    <w:rsid w:val="006D1177"/>
    <w:rsid w:val="00860242"/>
    <w:rsid w:val="0093781E"/>
    <w:rsid w:val="00994592"/>
    <w:rsid w:val="009A12FD"/>
    <w:rsid w:val="009B243D"/>
    <w:rsid w:val="009C5EE4"/>
    <w:rsid w:val="009D4820"/>
    <w:rsid w:val="00A13CE4"/>
    <w:rsid w:val="00AF418D"/>
    <w:rsid w:val="00BB2080"/>
    <w:rsid w:val="00BB6BC6"/>
    <w:rsid w:val="00BD09CC"/>
    <w:rsid w:val="00C567AB"/>
    <w:rsid w:val="00D5318D"/>
    <w:rsid w:val="00E77A2C"/>
    <w:rsid w:val="00EB0A76"/>
    <w:rsid w:val="00EE4B0B"/>
    <w:rsid w:val="00FD0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7A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567AB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C567AB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D5318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0D57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D57F8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0D57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D57F8"/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4625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591</Words>
  <Characters>3374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Unitatea școlară: </dc:title>
  <dc:subject/>
  <dc:creator>Unitate Scolara</dc:creator>
  <cp:keywords/>
  <dc:description/>
  <cp:lastModifiedBy>Ioana Jurca</cp:lastModifiedBy>
  <cp:revision>2</cp:revision>
  <dcterms:created xsi:type="dcterms:W3CDTF">2015-09-17T22:24:00Z</dcterms:created>
  <dcterms:modified xsi:type="dcterms:W3CDTF">2015-09-17T22:24:00Z</dcterms:modified>
</cp:coreProperties>
</file>