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821" w:rsidRPr="00AF418D" w:rsidRDefault="008F2821" w:rsidP="00065AB4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8F2821" w:rsidRPr="00AF418D" w:rsidRDefault="008F2821" w:rsidP="00065AB4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8F2821" w:rsidRPr="00AF418D" w:rsidRDefault="008F2821" w:rsidP="00065AB4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8F2821" w:rsidRPr="00AF418D" w:rsidRDefault="008F2821" w:rsidP="00065AB4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IX</w:t>
      </w:r>
      <w:r w:rsidRPr="00AF418D">
        <w:rPr>
          <w:rFonts w:ascii="Calibri" w:hAnsi="Calibri"/>
          <w:sz w:val="20"/>
          <w:szCs w:val="20"/>
        </w:rPr>
        <w:t>-a ....</w:t>
      </w:r>
    </w:p>
    <w:p w:rsidR="008F2821" w:rsidRPr="00AF418D" w:rsidRDefault="008F2821" w:rsidP="00065AB4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 xml:space="preserve">/  </w:t>
      </w:r>
      <w:r w:rsidRPr="00AF418D">
        <w:rPr>
          <w:rFonts w:ascii="Calibri" w:hAnsi="Calibri"/>
          <w:i/>
          <w:sz w:val="20"/>
          <w:szCs w:val="20"/>
        </w:rPr>
        <w:t xml:space="preserve">2 ore/săpt. × 35 săptămâni  –  1 oră în trunchiul comun (TC) şi 1 oră în curriculum diferenţiat (CD) </w:t>
      </w:r>
      <w:r w:rsidRPr="00AF418D">
        <w:rPr>
          <w:rFonts w:ascii="Calibri" w:hAnsi="Calibri"/>
          <w:i/>
          <w:spacing w:val="-4"/>
          <w:sz w:val="20"/>
          <w:szCs w:val="20"/>
        </w:rPr>
        <w:t>pentru  specializarea</w:t>
      </w:r>
    </w:p>
    <w:p w:rsidR="008F2821" w:rsidRPr="00AF418D" w:rsidRDefault="008F2821" w:rsidP="00065AB4">
      <w:pPr>
        <w:rPr>
          <w:rFonts w:ascii="Calibri" w:hAnsi="Calibri"/>
          <w:i/>
          <w:spacing w:val="-4"/>
          <w:sz w:val="20"/>
          <w:szCs w:val="20"/>
        </w:rPr>
      </w:pPr>
      <w:r w:rsidRPr="00AF418D">
        <w:rPr>
          <w:rFonts w:ascii="Calibri" w:hAnsi="Calibri"/>
          <w:i/>
          <w:sz w:val="20"/>
          <w:szCs w:val="20"/>
        </w:rPr>
        <w:t xml:space="preserve">                                                                                                                                    </w:t>
      </w:r>
      <w:r>
        <w:rPr>
          <w:rFonts w:ascii="Calibri" w:hAnsi="Calibri"/>
          <w:i/>
          <w:sz w:val="20"/>
          <w:szCs w:val="20"/>
        </w:rPr>
        <w:t xml:space="preserve"> </w:t>
      </w:r>
      <w:r w:rsidRPr="00AF418D">
        <w:rPr>
          <w:rFonts w:ascii="Calibri" w:hAnsi="Calibri"/>
          <w:i/>
          <w:sz w:val="20"/>
          <w:szCs w:val="20"/>
        </w:rPr>
        <w:t xml:space="preserve">   </w:t>
      </w:r>
      <w:r w:rsidRPr="00AF418D">
        <w:rPr>
          <w:rFonts w:ascii="Calibri" w:hAnsi="Calibri"/>
          <w:i/>
          <w:spacing w:val="-4"/>
          <w:sz w:val="20"/>
          <w:szCs w:val="20"/>
        </w:rPr>
        <w:t>Ştiinţe sociale din cadrul filierei teoretice, profil umanist</w:t>
      </w:r>
    </w:p>
    <w:p w:rsidR="008F2821" w:rsidRPr="00AF418D" w:rsidRDefault="008F2821" w:rsidP="00065AB4">
      <w:pPr>
        <w:rPr>
          <w:rFonts w:ascii="Calibri" w:hAnsi="Calibri"/>
          <w:b/>
          <w:sz w:val="18"/>
          <w:szCs w:val="18"/>
          <w:lang w:val="ro-RO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F2821" w:rsidRDefault="008F2821" w:rsidP="00065AB4">
      <w:pPr>
        <w:jc w:val="center"/>
        <w:rPr>
          <w:rFonts w:ascii="Calibri" w:hAnsi="Calibri"/>
          <w:sz w:val="22"/>
          <w:szCs w:val="22"/>
          <w:lang w:val="it-IT"/>
        </w:rPr>
      </w:pPr>
    </w:p>
    <w:p w:rsidR="008F2821" w:rsidRPr="00A13CE4" w:rsidRDefault="008F2821" w:rsidP="00065AB4">
      <w:pPr>
        <w:jc w:val="center"/>
        <w:rPr>
          <w:rFonts w:ascii="Calibri" w:hAnsi="Calibri"/>
          <w:sz w:val="22"/>
          <w:szCs w:val="22"/>
          <w:lang w:val="it-IT"/>
        </w:rPr>
      </w:pPr>
      <w:r w:rsidRPr="00A13CE4">
        <w:rPr>
          <w:rFonts w:ascii="Calibri" w:hAnsi="Calibri"/>
          <w:sz w:val="22"/>
          <w:szCs w:val="22"/>
          <w:lang w:val="it-IT"/>
        </w:rPr>
        <w:t>Proiectarea unit</w:t>
      </w:r>
      <w:r w:rsidRPr="00A13CE4">
        <w:rPr>
          <w:rFonts w:ascii="Calibri" w:hAnsi="Calibri"/>
          <w:sz w:val="22"/>
          <w:szCs w:val="22"/>
          <w:lang w:val="ro-RO"/>
        </w:rPr>
        <w:t>ă</w:t>
      </w:r>
      <w:r w:rsidRPr="00A13CE4">
        <w:rPr>
          <w:rFonts w:ascii="Calibri" w:hAnsi="Calibri"/>
          <w:sz w:val="22"/>
          <w:szCs w:val="22"/>
          <w:lang w:val="it-IT"/>
        </w:rPr>
        <w:t>ţi</w:t>
      </w:r>
      <w:r>
        <w:rPr>
          <w:rFonts w:ascii="Calibri" w:hAnsi="Calibri"/>
          <w:sz w:val="22"/>
          <w:szCs w:val="22"/>
          <w:lang w:val="it-IT"/>
        </w:rPr>
        <w:t>i</w:t>
      </w:r>
      <w:bookmarkStart w:id="0" w:name="_GoBack"/>
      <w:bookmarkEnd w:id="0"/>
      <w:r w:rsidRPr="00A13CE4">
        <w:rPr>
          <w:rFonts w:ascii="Calibri" w:hAnsi="Calibri"/>
          <w:sz w:val="22"/>
          <w:szCs w:val="22"/>
          <w:lang w:val="it-IT"/>
        </w:rPr>
        <w:t xml:space="preserve"> de învăţare </w:t>
      </w:r>
    </w:p>
    <w:p w:rsidR="008F2821" w:rsidRPr="001D6DD1" w:rsidRDefault="008F2821" w:rsidP="00065AB4">
      <w:pPr>
        <w:jc w:val="center"/>
        <w:rPr>
          <w:rFonts w:ascii="Calibri" w:hAnsi="Calibri"/>
          <w:b/>
          <w:lang w:val="it-IT"/>
        </w:rPr>
      </w:pPr>
      <w:r>
        <w:rPr>
          <w:rFonts w:ascii="Calibri" w:hAnsi="Calibri"/>
          <w:b/>
          <w:lang w:val="it-IT"/>
        </w:rPr>
        <w:t>6. VIAȚA ȘI SOLURILE PE TERRA</w:t>
      </w:r>
    </w:p>
    <w:p w:rsidR="008F2821" w:rsidRDefault="008F2821" w:rsidP="00065AB4">
      <w:pPr>
        <w:jc w:val="center"/>
        <w:rPr>
          <w:b/>
          <w:sz w:val="18"/>
          <w:szCs w:val="18"/>
          <w:lang w:val="it-IT"/>
        </w:rPr>
      </w:pP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  <w:r>
        <w:rPr>
          <w:b/>
          <w:sz w:val="18"/>
          <w:szCs w:val="18"/>
          <w:lang w:val="it-IT"/>
        </w:rPr>
        <w:tab/>
      </w:r>
    </w:p>
    <w:p w:rsidR="008F2821" w:rsidRDefault="008F2821" w:rsidP="00065AB4">
      <w:pPr>
        <w:shd w:val="clear" w:color="auto" w:fill="FFFFFF"/>
        <w:ind w:right="-29"/>
        <w:jc w:val="both"/>
        <w:rPr>
          <w:rFonts w:ascii="Calibri" w:hAnsi="Calibri"/>
          <w:i/>
          <w:sz w:val="22"/>
          <w:szCs w:val="22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 xml:space="preserve">Manualul utilizat: </w:t>
      </w:r>
      <w:r w:rsidRPr="00E77A2C">
        <w:rPr>
          <w:rFonts w:ascii="Calibri" w:hAnsi="Calibri"/>
          <w:b/>
          <w:i/>
          <w:color w:val="424242"/>
          <w:spacing w:val="-1"/>
          <w:sz w:val="20"/>
          <w:szCs w:val="20"/>
        </w:rPr>
        <w:t>Geografie fizică generală</w:t>
      </w:r>
      <w:r w:rsidRPr="00E77A2C">
        <w:rPr>
          <w:rFonts w:ascii="Calibri" w:hAnsi="Calibri"/>
          <w:color w:val="424242"/>
          <w:spacing w:val="-1"/>
          <w:sz w:val="20"/>
          <w:szCs w:val="20"/>
        </w:rPr>
        <w:t xml:space="preserve">, autori: Silviu Neguţ, Mihai Ielenicz, Gabriela Apostol 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                                                                                                          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2"/>
          <w:szCs w:val="22"/>
          <w:lang w:val="it-IT"/>
        </w:rPr>
        <w:t>4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  <w:r>
        <w:rPr>
          <w:rFonts w:ascii="Calibri" w:hAnsi="Calibri"/>
          <w:i/>
          <w:sz w:val="22"/>
          <w:szCs w:val="22"/>
          <w:lang w:val="it-IT"/>
        </w:rPr>
        <w:t>/ 8</w:t>
      </w:r>
      <w:r w:rsidRPr="002977DE">
        <w:rPr>
          <w:rFonts w:ascii="Calibri" w:hAnsi="Calibri"/>
          <w:i/>
          <w:sz w:val="22"/>
          <w:szCs w:val="22"/>
          <w:lang w:val="it-IT"/>
        </w:rPr>
        <w:t xml:space="preserve"> ore</w:t>
      </w:r>
    </w:p>
    <w:p w:rsidR="008F2821" w:rsidRPr="00EC510B" w:rsidRDefault="008F2821" w:rsidP="00EC510B">
      <w:pPr>
        <w:rPr>
          <w:b/>
          <w:sz w:val="18"/>
          <w:szCs w:val="18"/>
          <w:lang w:val="it-IT"/>
        </w:rPr>
      </w:pPr>
      <w:r w:rsidRPr="00EC510B">
        <w:rPr>
          <w:rFonts w:ascii="Calibri" w:hAnsi="Calibri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Calibri" w:hAnsi="Calibri"/>
          <w:b/>
          <w:sz w:val="20"/>
          <w:szCs w:val="20"/>
        </w:rPr>
        <w:t xml:space="preserve">              </w:t>
      </w:r>
      <w:r w:rsidRPr="00EC510B">
        <w:rPr>
          <w:rFonts w:ascii="Calibri" w:hAnsi="Calibri"/>
          <w:b/>
          <w:sz w:val="20"/>
          <w:szCs w:val="20"/>
        </w:rPr>
        <w:t xml:space="preserve">           </w:t>
      </w:r>
      <w:r>
        <w:rPr>
          <w:rFonts w:ascii="Calibri" w:hAnsi="Calibri"/>
          <w:b/>
          <w:sz w:val="20"/>
          <w:szCs w:val="20"/>
        </w:rPr>
        <w:t xml:space="preserve">              </w:t>
      </w:r>
      <w:r w:rsidRPr="00EC510B">
        <w:rPr>
          <w:rFonts w:ascii="Calibri" w:hAnsi="Calibri"/>
          <w:b/>
          <w:sz w:val="20"/>
          <w:szCs w:val="20"/>
        </w:rPr>
        <w:t xml:space="preserve"> </w:t>
      </w:r>
      <w:r w:rsidRPr="00EC510B">
        <w:rPr>
          <w:rFonts w:ascii="Calibri" w:hAnsi="Calibri"/>
          <w:b/>
          <w:sz w:val="22"/>
          <w:szCs w:val="22"/>
        </w:rPr>
        <w:t xml:space="preserve">S 27 – 31 </w:t>
      </w:r>
      <w:r w:rsidRPr="00EC510B">
        <w:rPr>
          <w:rFonts w:ascii="Calibri" w:hAnsi="Calibri"/>
          <w:sz w:val="22"/>
          <w:szCs w:val="22"/>
        </w:rPr>
        <w:t>/</w:t>
      </w:r>
      <w:r w:rsidRPr="00EC510B">
        <w:rPr>
          <w:rFonts w:ascii="Calibri" w:hAnsi="Calibri"/>
          <w:b/>
          <w:sz w:val="22"/>
          <w:szCs w:val="22"/>
        </w:rPr>
        <w:t xml:space="preserve"> 4.04 – 13.05.2016</w:t>
      </w: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415"/>
        <w:gridCol w:w="1170"/>
        <w:gridCol w:w="3982"/>
        <w:gridCol w:w="591"/>
        <w:gridCol w:w="2087"/>
        <w:gridCol w:w="1741"/>
        <w:gridCol w:w="1954"/>
      </w:tblGrid>
      <w:tr w:rsidR="008F2821" w:rsidRPr="009C48FA" w:rsidTr="00402C8F">
        <w:trPr>
          <w:trHeight w:val="187"/>
          <w:jc w:val="center"/>
        </w:trPr>
        <w:tc>
          <w:tcPr>
            <w:tcW w:w="3415" w:type="dxa"/>
            <w:vMerge w:val="restart"/>
            <w:shd w:val="clear" w:color="auto" w:fill="F2F2F2"/>
            <w:vAlign w:val="center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b/>
                <w:sz w:val="20"/>
                <w:szCs w:val="20"/>
                <w:lang w:val="it-IT"/>
              </w:rPr>
              <w:t>Conţinuturi</w:t>
            </w: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(detalieri ale programei)</w:t>
            </w:r>
          </w:p>
        </w:tc>
        <w:tc>
          <w:tcPr>
            <w:tcW w:w="1170" w:type="dxa"/>
            <w:vMerge w:val="restart"/>
            <w:shd w:val="clear" w:color="auto" w:fill="F2F2F2"/>
            <w:vAlign w:val="center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02C8F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402C8F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3982" w:type="dxa"/>
            <w:vMerge w:val="restart"/>
            <w:shd w:val="clear" w:color="auto" w:fill="F2F2F2"/>
            <w:vAlign w:val="center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02C8F">
              <w:rPr>
                <w:rFonts w:ascii="Calibri" w:hAnsi="Calibri"/>
                <w:b/>
                <w:sz w:val="20"/>
                <w:szCs w:val="20"/>
              </w:rPr>
              <w:t>Activităţi de învăţare</w:t>
            </w:r>
          </w:p>
        </w:tc>
        <w:tc>
          <w:tcPr>
            <w:tcW w:w="591" w:type="dxa"/>
            <w:vMerge w:val="restart"/>
            <w:shd w:val="clear" w:color="auto" w:fill="F2F2F2"/>
            <w:vAlign w:val="center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02C8F">
              <w:rPr>
                <w:rFonts w:ascii="Calibri" w:hAnsi="Calibri"/>
                <w:b/>
                <w:sz w:val="20"/>
                <w:szCs w:val="20"/>
              </w:rPr>
              <w:t>Nr.</w:t>
            </w: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02C8F">
              <w:rPr>
                <w:rFonts w:ascii="Calibri" w:hAnsi="Calibri"/>
                <w:b/>
                <w:sz w:val="20"/>
                <w:szCs w:val="20"/>
              </w:rPr>
              <w:t>ore</w:t>
            </w:r>
          </w:p>
        </w:tc>
        <w:tc>
          <w:tcPr>
            <w:tcW w:w="3828" w:type="dxa"/>
            <w:gridSpan w:val="2"/>
            <w:shd w:val="clear" w:color="auto" w:fill="F2F2F2"/>
            <w:vAlign w:val="center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02C8F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954" w:type="dxa"/>
            <w:vMerge w:val="restart"/>
            <w:shd w:val="clear" w:color="auto" w:fill="F2F2F2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02C8F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8F2821" w:rsidRPr="009C48FA" w:rsidTr="00402C8F">
        <w:trPr>
          <w:trHeight w:val="219"/>
          <w:jc w:val="center"/>
        </w:trPr>
        <w:tc>
          <w:tcPr>
            <w:tcW w:w="3415" w:type="dxa"/>
            <w:vMerge/>
            <w:shd w:val="clear" w:color="auto" w:fill="F2F2F2"/>
            <w:vAlign w:val="center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1170" w:type="dxa"/>
            <w:vMerge/>
            <w:shd w:val="clear" w:color="auto" w:fill="F2F2F2"/>
            <w:vAlign w:val="center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3982" w:type="dxa"/>
            <w:vMerge/>
            <w:shd w:val="clear" w:color="auto" w:fill="F2F2F2"/>
            <w:vAlign w:val="center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591" w:type="dxa"/>
            <w:vMerge/>
            <w:shd w:val="clear" w:color="auto" w:fill="F2F2F2"/>
            <w:vAlign w:val="center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087" w:type="dxa"/>
            <w:shd w:val="clear" w:color="auto" w:fill="F2F2F2"/>
            <w:vAlign w:val="center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02C8F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1741" w:type="dxa"/>
            <w:shd w:val="clear" w:color="auto" w:fill="F2F2F2"/>
            <w:vAlign w:val="center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02C8F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954" w:type="dxa"/>
            <w:vMerge/>
            <w:shd w:val="clear" w:color="auto" w:fill="F2F2F2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8F2821" w:rsidRPr="009C48FA" w:rsidTr="00402C8F">
        <w:trPr>
          <w:jc w:val="center"/>
        </w:trPr>
        <w:tc>
          <w:tcPr>
            <w:tcW w:w="3415" w:type="dxa"/>
          </w:tcPr>
          <w:p w:rsidR="008F2821" w:rsidRPr="00402C8F" w:rsidRDefault="008F2821" w:rsidP="00402C8F">
            <w:pPr>
              <w:numPr>
                <w:ilvl w:val="1"/>
                <w:numId w:val="3"/>
              </w:numPr>
              <w:rPr>
                <w:rFonts w:ascii="Calibri" w:hAnsi="Calibri"/>
                <w:iCs/>
                <w:sz w:val="20"/>
                <w:szCs w:val="20"/>
              </w:rPr>
            </w:pPr>
            <w:r w:rsidRPr="00402C8F">
              <w:rPr>
                <w:rFonts w:ascii="Calibri" w:hAnsi="Calibri"/>
                <w:iCs/>
                <w:sz w:val="20"/>
                <w:szCs w:val="20"/>
              </w:rPr>
              <w:t xml:space="preserve">Biosfera şi organizarea ei. </w:t>
            </w:r>
          </w:p>
          <w:p w:rsidR="008F2821" w:rsidRPr="00402C8F" w:rsidRDefault="008F2821" w:rsidP="00402C8F">
            <w:pPr>
              <w:ind w:left="405"/>
              <w:rPr>
                <w:rFonts w:ascii="Calibri" w:hAnsi="Calibri"/>
                <w:iCs/>
                <w:sz w:val="20"/>
                <w:szCs w:val="20"/>
              </w:rPr>
            </w:pPr>
            <w:r w:rsidRPr="00402C8F">
              <w:rPr>
                <w:rFonts w:ascii="Calibri" w:hAnsi="Calibri"/>
                <w:iCs/>
                <w:sz w:val="20"/>
                <w:szCs w:val="20"/>
              </w:rPr>
              <w:t>Evoluţia vieţii pe Terra</w:t>
            </w:r>
          </w:p>
          <w:p w:rsidR="008F2821" w:rsidRPr="00402C8F" w:rsidRDefault="008F2821" w:rsidP="00402C8F">
            <w:pPr>
              <w:ind w:left="405"/>
              <w:rPr>
                <w:rFonts w:ascii="Calibri" w:hAnsi="Calibri"/>
                <w:iCs/>
                <w:sz w:val="20"/>
                <w:szCs w:val="20"/>
              </w:rPr>
            </w:pPr>
          </w:p>
          <w:p w:rsidR="008F2821" w:rsidRPr="00402C8F" w:rsidRDefault="008F2821" w:rsidP="00402C8F">
            <w:pPr>
              <w:numPr>
                <w:ilvl w:val="1"/>
                <w:numId w:val="3"/>
              </w:numPr>
              <w:rPr>
                <w:rFonts w:ascii="Calibri" w:hAnsi="Calibri"/>
                <w:iCs/>
                <w:sz w:val="20"/>
                <w:szCs w:val="20"/>
              </w:rPr>
            </w:pPr>
            <w:r w:rsidRPr="00402C8F">
              <w:rPr>
                <w:rFonts w:ascii="Calibri" w:hAnsi="Calibri"/>
                <w:iCs/>
                <w:sz w:val="20"/>
                <w:szCs w:val="20"/>
              </w:rPr>
              <w:t>Pedosfera</w:t>
            </w:r>
          </w:p>
          <w:p w:rsidR="008F2821" w:rsidRPr="00402C8F" w:rsidRDefault="008F2821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F2821" w:rsidRPr="00402C8F" w:rsidRDefault="008F2821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170" w:type="dxa"/>
            <w:vMerge w:val="restart"/>
            <w:vAlign w:val="center"/>
          </w:tcPr>
          <w:p w:rsidR="008F2821" w:rsidRPr="00402C8F" w:rsidRDefault="008F2821" w:rsidP="00402C8F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1.1.</w:t>
            </w:r>
          </w:p>
          <w:p w:rsidR="008F2821" w:rsidRPr="00402C8F" w:rsidRDefault="008F2821" w:rsidP="00402C8F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1.2.</w:t>
            </w:r>
          </w:p>
          <w:p w:rsidR="008F2821" w:rsidRPr="00402C8F" w:rsidRDefault="008F2821" w:rsidP="00402C8F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3.2.</w:t>
            </w:r>
          </w:p>
          <w:p w:rsidR="008F2821" w:rsidRPr="00402C8F" w:rsidRDefault="008F2821" w:rsidP="00402C8F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4.1.</w:t>
            </w:r>
          </w:p>
          <w:p w:rsidR="008F2821" w:rsidRPr="00402C8F" w:rsidRDefault="008F2821" w:rsidP="00402C8F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4.5.</w:t>
            </w:r>
          </w:p>
          <w:p w:rsidR="008F2821" w:rsidRPr="00402C8F" w:rsidRDefault="008F2821" w:rsidP="00402C8F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4.6.</w:t>
            </w:r>
          </w:p>
          <w:p w:rsidR="008F2821" w:rsidRPr="00402C8F" w:rsidRDefault="008F2821" w:rsidP="00402C8F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5.4.</w:t>
            </w:r>
          </w:p>
          <w:p w:rsidR="008F2821" w:rsidRPr="00402C8F" w:rsidRDefault="008F2821" w:rsidP="00402C8F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5.5.</w:t>
            </w:r>
          </w:p>
          <w:p w:rsidR="008F2821" w:rsidRPr="00402C8F" w:rsidRDefault="008F2821" w:rsidP="00402C8F">
            <w:pPr>
              <w:spacing w:line="360" w:lineRule="auto"/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F2821" w:rsidRPr="00402C8F" w:rsidRDefault="008F2821" w:rsidP="00402C8F">
            <w:pPr>
              <w:spacing w:line="360" w:lineRule="auto"/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b/>
                <w:sz w:val="20"/>
                <w:szCs w:val="20"/>
                <w:lang w:val="it-IT"/>
              </w:rPr>
              <w:t>6.2.</w:t>
            </w:r>
          </w:p>
        </w:tc>
        <w:tc>
          <w:tcPr>
            <w:tcW w:w="3982" w:type="dxa"/>
          </w:tcPr>
          <w:p w:rsidR="008F2821" w:rsidRPr="00402C8F" w:rsidRDefault="008F2821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Înţelegerea noţiunilor: biosferă, pedosferă</w:t>
            </w: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ro-RO"/>
              </w:rPr>
              <w:t>Prezentarea componentelor şi caracteristicilor biosferei şi pedosfereiPrezentarea evoluţiei vieţii pe Terra</w:t>
            </w:r>
          </w:p>
          <w:p w:rsidR="008F2821" w:rsidRPr="00402C8F" w:rsidRDefault="008F2821" w:rsidP="006D1177">
            <w:pPr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591" w:type="dxa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  <w:lang w:val="ro-RO"/>
              </w:rPr>
            </w:pP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02C8F">
              <w:rPr>
                <w:rFonts w:ascii="Calibri" w:hAnsi="Calibri"/>
                <w:b/>
                <w:sz w:val="20"/>
                <w:szCs w:val="20"/>
              </w:rPr>
              <w:t>2</w:t>
            </w: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402C8F">
              <w:rPr>
                <w:rFonts w:ascii="Calibri" w:hAnsi="Calibri"/>
                <w:i/>
                <w:sz w:val="20"/>
                <w:szCs w:val="20"/>
              </w:rPr>
              <w:t>(4)</w:t>
            </w: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087" w:type="dxa"/>
          </w:tcPr>
          <w:p w:rsidR="008F2821" w:rsidRPr="00402C8F" w:rsidRDefault="008F2821" w:rsidP="006D1177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F2821" w:rsidRPr="00402C8F" w:rsidRDefault="008F2821" w:rsidP="00402C8F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observaţia</w:t>
            </w:r>
          </w:p>
          <w:p w:rsidR="008F2821" w:rsidRPr="00402C8F" w:rsidRDefault="008F2821" w:rsidP="00402C8F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8F2821" w:rsidRPr="00402C8F" w:rsidRDefault="008F2821" w:rsidP="00402C8F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8F2821" w:rsidRPr="00402C8F" w:rsidRDefault="008F2821" w:rsidP="00402C8F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8F2821" w:rsidRPr="00402C8F" w:rsidRDefault="008F2821" w:rsidP="00402C8F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8F2821" w:rsidRPr="00402C8F" w:rsidRDefault="008F2821" w:rsidP="006D1177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F2821" w:rsidRPr="00402C8F" w:rsidRDefault="008F2821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741" w:type="dxa"/>
          </w:tcPr>
          <w:p w:rsidR="008F2821" w:rsidRPr="00402C8F" w:rsidRDefault="008F2821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planşe</w:t>
            </w: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desenul schematic</w:t>
            </w:r>
          </w:p>
        </w:tc>
        <w:tc>
          <w:tcPr>
            <w:tcW w:w="1954" w:type="dxa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  <w:r w:rsidRPr="00402C8F">
              <w:rPr>
                <w:rFonts w:ascii="Calibri" w:hAnsi="Calibri"/>
                <w:iCs/>
                <w:sz w:val="20"/>
                <w:szCs w:val="20"/>
              </w:rPr>
              <w:t>Test</w:t>
            </w: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  <w:r w:rsidRPr="00402C8F">
              <w:rPr>
                <w:rFonts w:ascii="Calibri" w:hAnsi="Calibri"/>
                <w:iCs/>
                <w:sz w:val="20"/>
                <w:szCs w:val="20"/>
              </w:rPr>
              <w:t>secvenţial</w:t>
            </w: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8F2821" w:rsidRPr="009C48FA" w:rsidTr="00402C8F">
        <w:trPr>
          <w:trHeight w:val="1564"/>
          <w:jc w:val="center"/>
        </w:trPr>
        <w:tc>
          <w:tcPr>
            <w:tcW w:w="3415" w:type="dxa"/>
          </w:tcPr>
          <w:p w:rsidR="008F2821" w:rsidRPr="00402C8F" w:rsidRDefault="008F2821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F2821" w:rsidRPr="00402C8F" w:rsidRDefault="008F2821" w:rsidP="00402C8F">
            <w:pPr>
              <w:numPr>
                <w:ilvl w:val="1"/>
                <w:numId w:val="3"/>
              </w:numPr>
              <w:rPr>
                <w:rFonts w:ascii="Calibri" w:hAnsi="Calibri"/>
                <w:iCs/>
                <w:sz w:val="20"/>
                <w:szCs w:val="20"/>
              </w:rPr>
            </w:pPr>
            <w:r w:rsidRPr="00402C8F">
              <w:rPr>
                <w:rFonts w:ascii="Calibri" w:hAnsi="Calibri"/>
                <w:iCs/>
                <w:sz w:val="20"/>
                <w:szCs w:val="20"/>
              </w:rPr>
              <w:t>Zonele biopedoclimatice</w:t>
            </w:r>
          </w:p>
          <w:p w:rsidR="008F2821" w:rsidRPr="00402C8F" w:rsidRDefault="008F2821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F2821" w:rsidRPr="00402C8F" w:rsidRDefault="008F2821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170" w:type="dxa"/>
            <w:vMerge/>
            <w:vAlign w:val="center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3982" w:type="dxa"/>
          </w:tcPr>
          <w:p w:rsidR="008F2821" w:rsidRPr="00402C8F" w:rsidRDefault="008F2821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F2821" w:rsidRPr="00402C8F" w:rsidRDefault="008F2821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F2821" w:rsidRPr="00402C8F" w:rsidRDefault="008F2821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402C8F">
              <w:rPr>
                <w:rFonts w:ascii="Calibri" w:hAnsi="Calibri"/>
                <w:sz w:val="20"/>
                <w:szCs w:val="20"/>
                <w:lang w:val="ro-RO"/>
              </w:rPr>
              <w:t>Caracterizarea zonelor biopedoclimatice</w:t>
            </w:r>
          </w:p>
        </w:tc>
        <w:tc>
          <w:tcPr>
            <w:tcW w:w="591" w:type="dxa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b/>
                <w:sz w:val="20"/>
                <w:szCs w:val="20"/>
                <w:lang w:val="it-IT"/>
              </w:rPr>
              <w:t>1</w:t>
            </w: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402C8F">
              <w:rPr>
                <w:rFonts w:ascii="Calibri" w:hAnsi="Calibri"/>
                <w:i/>
                <w:sz w:val="20"/>
                <w:szCs w:val="20"/>
              </w:rPr>
              <w:t>(2)</w:t>
            </w: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087" w:type="dxa"/>
          </w:tcPr>
          <w:p w:rsidR="008F2821" w:rsidRPr="00402C8F" w:rsidRDefault="008F2821" w:rsidP="006D1177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F2821" w:rsidRPr="00402C8F" w:rsidRDefault="008F2821" w:rsidP="00402C8F">
            <w:pPr>
              <w:pStyle w:val="NoSpacing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8F2821" w:rsidRPr="00402C8F" w:rsidRDefault="008F2821" w:rsidP="00402C8F">
            <w:pPr>
              <w:pStyle w:val="NoSpacing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8F2821" w:rsidRPr="00402C8F" w:rsidRDefault="008F2821" w:rsidP="00402C8F">
            <w:pPr>
              <w:pStyle w:val="NoSpacing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8F2821" w:rsidRPr="00402C8F" w:rsidRDefault="008F2821" w:rsidP="00402C8F">
            <w:pPr>
              <w:pStyle w:val="NoSpacing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8F2821" w:rsidRPr="00402C8F" w:rsidRDefault="008F2821" w:rsidP="00402C8F">
            <w:pPr>
              <w:pStyle w:val="NoSpacing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lucrul pe grupe</w:t>
            </w:r>
          </w:p>
          <w:p w:rsidR="008F2821" w:rsidRPr="00402C8F" w:rsidRDefault="008F2821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741" w:type="dxa"/>
          </w:tcPr>
          <w:p w:rsidR="008F2821" w:rsidRPr="00402C8F" w:rsidRDefault="008F2821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pt-BR"/>
              </w:rPr>
              <w:t>manualul</w:t>
            </w: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pt-BR"/>
              </w:rPr>
              <w:t>fişe de lucru</w:t>
            </w:r>
          </w:p>
        </w:tc>
        <w:tc>
          <w:tcPr>
            <w:tcW w:w="1954" w:type="dxa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402C8F">
              <w:rPr>
                <w:rFonts w:ascii="Calibri" w:hAnsi="Calibri"/>
                <w:sz w:val="20"/>
                <w:szCs w:val="20"/>
              </w:rPr>
              <w:t>Evaluare orală</w:t>
            </w:r>
          </w:p>
        </w:tc>
      </w:tr>
      <w:tr w:rsidR="008F2821" w:rsidRPr="009C48FA" w:rsidTr="00402C8F">
        <w:trPr>
          <w:trHeight w:val="389"/>
          <w:jc w:val="center"/>
        </w:trPr>
        <w:tc>
          <w:tcPr>
            <w:tcW w:w="3415" w:type="dxa"/>
            <w:vMerge w:val="restart"/>
          </w:tcPr>
          <w:p w:rsidR="008F2821" w:rsidRPr="00402C8F" w:rsidRDefault="008F2821" w:rsidP="009C48FA">
            <w:pPr>
              <w:pStyle w:val="ListParagraph"/>
              <w:rPr>
                <w:rFonts w:ascii="Calibri" w:hAnsi="Calibri"/>
                <w:iCs/>
                <w:sz w:val="20"/>
                <w:szCs w:val="20"/>
              </w:rPr>
            </w:pPr>
          </w:p>
          <w:p w:rsidR="008F2821" w:rsidRPr="00402C8F" w:rsidRDefault="008F2821" w:rsidP="00402C8F">
            <w:pPr>
              <w:numPr>
                <w:ilvl w:val="1"/>
                <w:numId w:val="3"/>
              </w:numPr>
              <w:rPr>
                <w:rFonts w:ascii="Calibri" w:hAnsi="Calibri"/>
                <w:iCs/>
                <w:sz w:val="20"/>
                <w:szCs w:val="20"/>
              </w:rPr>
            </w:pPr>
            <w:r w:rsidRPr="00402C8F">
              <w:rPr>
                <w:rFonts w:ascii="Calibri" w:hAnsi="Calibri"/>
                <w:iCs/>
                <w:sz w:val="20"/>
                <w:szCs w:val="20"/>
              </w:rPr>
              <w:t>Biosfera, solurile şi activitatea</w:t>
            </w:r>
          </w:p>
          <w:p w:rsidR="008F2821" w:rsidRPr="00402C8F" w:rsidRDefault="008F2821" w:rsidP="009C48FA">
            <w:pPr>
              <w:rPr>
                <w:rFonts w:ascii="Calibri" w:hAnsi="Calibri"/>
                <w:iCs/>
                <w:sz w:val="20"/>
                <w:szCs w:val="20"/>
              </w:rPr>
            </w:pPr>
            <w:r w:rsidRPr="00402C8F">
              <w:rPr>
                <w:rFonts w:ascii="Calibri" w:hAnsi="Calibri"/>
                <w:iCs/>
                <w:sz w:val="20"/>
                <w:szCs w:val="20"/>
              </w:rPr>
              <w:t xml:space="preserve">         omenească</w:t>
            </w:r>
          </w:p>
          <w:p w:rsidR="008F2821" w:rsidRPr="00402C8F" w:rsidRDefault="008F2821" w:rsidP="00402C8F">
            <w:pPr>
              <w:numPr>
                <w:ilvl w:val="1"/>
                <w:numId w:val="3"/>
              </w:numPr>
              <w:rPr>
                <w:rFonts w:ascii="Calibri" w:hAnsi="Calibri"/>
                <w:iCs/>
                <w:sz w:val="20"/>
                <w:szCs w:val="20"/>
              </w:rPr>
            </w:pPr>
            <w:r w:rsidRPr="00402C8F">
              <w:rPr>
                <w:rFonts w:ascii="Calibri" w:hAnsi="Calibri"/>
                <w:iCs/>
                <w:sz w:val="20"/>
                <w:szCs w:val="20"/>
              </w:rPr>
              <w:t>Aplicaţii practice în orizontul</w:t>
            </w:r>
          </w:p>
          <w:p w:rsidR="008F2821" w:rsidRPr="00402C8F" w:rsidRDefault="008F2821" w:rsidP="00402C8F">
            <w:pPr>
              <w:ind w:left="405"/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iCs/>
                <w:sz w:val="20"/>
                <w:szCs w:val="20"/>
              </w:rPr>
              <w:t>Local</w:t>
            </w: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 xml:space="preserve"> </w:t>
            </w:r>
            <w:r w:rsidRPr="00402C8F">
              <w:rPr>
                <w:rFonts w:ascii="Calibri" w:hAnsi="Calibri"/>
                <w:sz w:val="20"/>
                <w:szCs w:val="20"/>
              </w:rPr>
              <w:t>- aplicaţii practice</w:t>
            </w:r>
          </w:p>
        </w:tc>
        <w:tc>
          <w:tcPr>
            <w:tcW w:w="1170" w:type="dxa"/>
            <w:vMerge/>
            <w:vAlign w:val="center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982" w:type="dxa"/>
            <w:vMerge w:val="restart"/>
          </w:tcPr>
          <w:p w:rsidR="008F2821" w:rsidRPr="00402C8F" w:rsidRDefault="008F2821" w:rsidP="006D1177">
            <w:pPr>
              <w:rPr>
                <w:rFonts w:ascii="Calibri" w:hAnsi="Calibri"/>
                <w:sz w:val="20"/>
                <w:szCs w:val="20"/>
              </w:rPr>
            </w:pP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Explicarea importanţei biosferei şi pedosferei asupra  societaţii umane</w:t>
            </w: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 xml:space="preserve">Identificarea aspectelor negative datorate activităţilor umane asupra biosferei şi pedosferei. </w:t>
            </w: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ro-RO"/>
              </w:rPr>
              <w:t xml:space="preserve"> </w:t>
            </w: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Măsuri de ocrotire şi protecţie</w:t>
            </w: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Aspecte metodologice referitoare la studiul elementelor biopedogeografice din orizontul local</w:t>
            </w:r>
          </w:p>
        </w:tc>
        <w:tc>
          <w:tcPr>
            <w:tcW w:w="591" w:type="dxa"/>
            <w:vMerge w:val="restart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402C8F">
              <w:rPr>
                <w:rFonts w:ascii="Calibri" w:hAnsi="Calibri"/>
                <w:b/>
                <w:sz w:val="20"/>
                <w:szCs w:val="20"/>
              </w:rPr>
              <w:t>1</w:t>
            </w: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402C8F">
              <w:rPr>
                <w:rFonts w:ascii="Calibri" w:hAnsi="Calibri"/>
                <w:i/>
                <w:sz w:val="20"/>
                <w:szCs w:val="20"/>
              </w:rPr>
              <w:t>(2)</w:t>
            </w: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087" w:type="dxa"/>
            <w:vMerge w:val="restart"/>
          </w:tcPr>
          <w:p w:rsidR="008F2821" w:rsidRPr="00402C8F" w:rsidRDefault="008F2821" w:rsidP="006D1177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F2821" w:rsidRPr="00402C8F" w:rsidRDefault="008F2821" w:rsidP="00402C8F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8F2821" w:rsidRPr="00402C8F" w:rsidRDefault="008F2821" w:rsidP="00402C8F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8F2821" w:rsidRPr="00402C8F" w:rsidRDefault="008F2821" w:rsidP="00402C8F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8F2821" w:rsidRPr="00402C8F" w:rsidRDefault="008F2821" w:rsidP="00402C8F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exerciţiul</w:t>
            </w:r>
          </w:p>
          <w:p w:rsidR="008F2821" w:rsidRPr="00402C8F" w:rsidRDefault="008F2821" w:rsidP="00402C8F">
            <w:pPr>
              <w:pStyle w:val="NoSpacing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 xml:space="preserve"> lucrul cu harta</w:t>
            </w:r>
          </w:p>
          <w:p w:rsidR="008F2821" w:rsidRPr="00402C8F" w:rsidRDefault="008F2821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741" w:type="dxa"/>
            <w:vMerge w:val="restart"/>
          </w:tcPr>
          <w:p w:rsidR="008F2821" w:rsidRPr="00402C8F" w:rsidRDefault="008F2821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  <w:lang w:val="pt-BR"/>
              </w:rPr>
              <w:t>manualul</w:t>
            </w:r>
          </w:p>
          <w:p w:rsidR="008F2821" w:rsidRPr="00402C8F" w:rsidRDefault="008F2821" w:rsidP="00402C8F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402C8F">
              <w:rPr>
                <w:rFonts w:ascii="Calibri" w:hAnsi="Calibri"/>
                <w:sz w:val="20"/>
                <w:szCs w:val="20"/>
                <w:lang w:val="pt-BR"/>
              </w:rPr>
              <w:t>informaţii preluate din mass-media</w:t>
            </w:r>
          </w:p>
        </w:tc>
        <w:tc>
          <w:tcPr>
            <w:tcW w:w="1954" w:type="dxa"/>
          </w:tcPr>
          <w:p w:rsidR="008F2821" w:rsidRPr="00402C8F" w:rsidRDefault="008F2821" w:rsidP="00EB2062">
            <w:pPr>
              <w:rPr>
                <w:rFonts w:ascii="Calibri" w:hAnsi="Calibri"/>
                <w:iCs/>
                <w:sz w:val="20"/>
                <w:szCs w:val="20"/>
              </w:rPr>
            </w:pPr>
          </w:p>
          <w:p w:rsidR="008F2821" w:rsidRPr="00402C8F" w:rsidRDefault="008F2821" w:rsidP="00EB2062">
            <w:pPr>
              <w:rPr>
                <w:rFonts w:ascii="Calibri" w:hAnsi="Calibri"/>
                <w:i/>
                <w:sz w:val="20"/>
                <w:szCs w:val="20"/>
              </w:rPr>
            </w:pPr>
            <w:r w:rsidRPr="00402C8F">
              <w:rPr>
                <w:rFonts w:ascii="Calibri" w:hAnsi="Calibri"/>
                <w:i/>
                <w:sz w:val="20"/>
                <w:szCs w:val="20"/>
              </w:rPr>
              <w:t>Teză / Lucrare scrisă semestrială</w:t>
            </w: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iCs/>
                <w:sz w:val="20"/>
                <w:szCs w:val="20"/>
              </w:rPr>
            </w:pPr>
          </w:p>
          <w:p w:rsidR="008F2821" w:rsidRPr="00402C8F" w:rsidRDefault="008F2821" w:rsidP="00402C8F">
            <w:pPr>
              <w:jc w:val="center"/>
              <w:rPr>
                <w:rFonts w:ascii="Calibri" w:hAnsi="Calibri"/>
                <w:sz w:val="20"/>
                <w:szCs w:val="20"/>
                <w:lang w:val="it-IT"/>
              </w:rPr>
            </w:pPr>
            <w:r w:rsidRPr="00402C8F">
              <w:rPr>
                <w:rFonts w:ascii="Calibri" w:hAnsi="Calibri"/>
                <w:sz w:val="20"/>
                <w:szCs w:val="20"/>
              </w:rPr>
              <w:t>Evaluare orală/ scrisă</w:t>
            </w:r>
          </w:p>
        </w:tc>
      </w:tr>
      <w:tr w:rsidR="008F2821" w:rsidRPr="009C48FA" w:rsidTr="00402C8F">
        <w:trPr>
          <w:jc w:val="center"/>
        </w:trPr>
        <w:tc>
          <w:tcPr>
            <w:tcW w:w="3415" w:type="dxa"/>
            <w:vMerge/>
            <w:vAlign w:val="center"/>
          </w:tcPr>
          <w:p w:rsidR="008F2821" w:rsidRPr="00402C8F" w:rsidRDefault="008F2821" w:rsidP="00CB015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170" w:type="dxa"/>
            <w:vMerge/>
            <w:vAlign w:val="center"/>
          </w:tcPr>
          <w:p w:rsidR="008F2821" w:rsidRPr="00402C8F" w:rsidRDefault="008F2821" w:rsidP="00CB015D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3982" w:type="dxa"/>
            <w:vMerge/>
            <w:vAlign w:val="center"/>
          </w:tcPr>
          <w:p w:rsidR="008F2821" w:rsidRPr="00402C8F" w:rsidRDefault="008F2821" w:rsidP="00CB015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91" w:type="dxa"/>
            <w:vMerge/>
            <w:vAlign w:val="center"/>
          </w:tcPr>
          <w:p w:rsidR="008F2821" w:rsidRPr="00402C8F" w:rsidRDefault="008F2821" w:rsidP="00CB015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087" w:type="dxa"/>
            <w:vMerge/>
            <w:vAlign w:val="center"/>
          </w:tcPr>
          <w:p w:rsidR="008F2821" w:rsidRPr="00402C8F" w:rsidRDefault="008F2821" w:rsidP="00CB015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41" w:type="dxa"/>
            <w:vMerge/>
            <w:vAlign w:val="center"/>
          </w:tcPr>
          <w:p w:rsidR="008F2821" w:rsidRPr="00402C8F" w:rsidRDefault="008F2821" w:rsidP="00CB015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954" w:type="dxa"/>
            <w:vAlign w:val="center"/>
          </w:tcPr>
          <w:p w:rsidR="008F2821" w:rsidRPr="00402C8F" w:rsidRDefault="008F2821" w:rsidP="00402C8F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8F2821" w:rsidRPr="001A4A2C" w:rsidRDefault="008F2821" w:rsidP="00666F64">
      <w:pPr>
        <w:rPr>
          <w:sz w:val="18"/>
          <w:szCs w:val="18"/>
        </w:rPr>
      </w:pPr>
    </w:p>
    <w:p w:rsidR="008F2821" w:rsidRDefault="008F2821" w:rsidP="00FC36F5">
      <w:pPr>
        <w:jc w:val="right"/>
      </w:pPr>
      <w:r w:rsidRPr="00253AE5">
        <w:rPr>
          <w:rFonts w:ascii="Calibri" w:hAnsi="Calibri"/>
          <w:bCs/>
          <w:iCs/>
          <w:sz w:val="20"/>
          <w:szCs w:val="20"/>
        </w:rPr>
        <w:t>Profesor</w:t>
      </w:r>
      <w:r>
        <w:rPr>
          <w:rFonts w:ascii="Calibri" w:hAnsi="Calibri"/>
          <w:bCs/>
          <w:iCs/>
          <w:sz w:val="20"/>
          <w:szCs w:val="20"/>
          <w:u w:val="dotted"/>
        </w:rPr>
        <w:t>:  ………………………………………….</w:t>
      </w:r>
    </w:p>
    <w:p w:rsidR="008F2821" w:rsidRDefault="008F2821"/>
    <w:sectPr w:rsidR="008F2821" w:rsidSect="00065AB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559D9"/>
    <w:multiLevelType w:val="hybridMultilevel"/>
    <w:tmpl w:val="BE485068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7920F51"/>
    <w:multiLevelType w:val="hybridMultilevel"/>
    <w:tmpl w:val="9DE04A8A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8FE192A"/>
    <w:multiLevelType w:val="hybridMultilevel"/>
    <w:tmpl w:val="480087D6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0B1095A"/>
    <w:multiLevelType w:val="hybridMultilevel"/>
    <w:tmpl w:val="6D0E20B4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11A3CE6"/>
    <w:multiLevelType w:val="multilevel"/>
    <w:tmpl w:val="12884726"/>
    <w:lvl w:ilvl="0">
      <w:start w:val="6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5">
    <w:nsid w:val="75714187"/>
    <w:multiLevelType w:val="hybridMultilevel"/>
    <w:tmpl w:val="39284692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6F64"/>
    <w:rsid w:val="000643B6"/>
    <w:rsid w:val="00065AB4"/>
    <w:rsid w:val="00091CE3"/>
    <w:rsid w:val="001565AB"/>
    <w:rsid w:val="001A4A2C"/>
    <w:rsid w:val="001D6DD1"/>
    <w:rsid w:val="00253AE5"/>
    <w:rsid w:val="002977DE"/>
    <w:rsid w:val="002E472A"/>
    <w:rsid w:val="00402C8F"/>
    <w:rsid w:val="0043356D"/>
    <w:rsid w:val="0054286D"/>
    <w:rsid w:val="005A5A27"/>
    <w:rsid w:val="005B4954"/>
    <w:rsid w:val="00635C4B"/>
    <w:rsid w:val="00666F64"/>
    <w:rsid w:val="006D1177"/>
    <w:rsid w:val="007748F7"/>
    <w:rsid w:val="00807A64"/>
    <w:rsid w:val="008C4171"/>
    <w:rsid w:val="008F2821"/>
    <w:rsid w:val="009C48FA"/>
    <w:rsid w:val="009F3ABF"/>
    <w:rsid w:val="00A13CE4"/>
    <w:rsid w:val="00AF418D"/>
    <w:rsid w:val="00BD09CC"/>
    <w:rsid w:val="00C45A8F"/>
    <w:rsid w:val="00CB015D"/>
    <w:rsid w:val="00E77A2C"/>
    <w:rsid w:val="00EB2062"/>
    <w:rsid w:val="00EC510B"/>
    <w:rsid w:val="00FC3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F6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66F6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666F64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4335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552</Words>
  <Characters>3151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cp:lastPrinted>2013-09-21T08:47:00Z</cp:lastPrinted>
  <dcterms:created xsi:type="dcterms:W3CDTF">2015-09-17T22:29:00Z</dcterms:created>
  <dcterms:modified xsi:type="dcterms:W3CDTF">2015-09-17T22:29:00Z</dcterms:modified>
</cp:coreProperties>
</file>