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277" w:rsidRPr="00AF418D" w:rsidRDefault="00137277" w:rsidP="00A24C78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137277" w:rsidRPr="00AF418D" w:rsidRDefault="00137277" w:rsidP="00A24C78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137277" w:rsidRPr="00AF418D" w:rsidRDefault="00137277" w:rsidP="00A24C78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137277" w:rsidRDefault="00137277" w:rsidP="00A24C78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</w:p>
    <w:p w:rsidR="00137277" w:rsidRPr="00E2702E" w:rsidRDefault="00137277" w:rsidP="00A24C78">
      <w:pPr>
        <w:rPr>
          <w:rFonts w:ascii="Calibri" w:hAnsi="Calibri"/>
          <w:sz w:val="20"/>
          <w:szCs w:val="20"/>
        </w:rPr>
      </w:pPr>
      <w:r>
        <w:rPr>
          <w:rFonts w:ascii="Calibri" w:hAnsi="Calibri" w:cs="TTE2272750t00"/>
          <w:sz w:val="20"/>
          <w:szCs w:val="20"/>
        </w:rPr>
        <w:t xml:space="preserve">                    </w:t>
      </w:r>
      <w:r w:rsidRPr="00E2702E">
        <w:rPr>
          <w:rFonts w:ascii="Calibri" w:hAnsi="Calibri" w:cs="TTE2272750t00"/>
          <w:sz w:val="20"/>
          <w:szCs w:val="20"/>
        </w:rPr>
        <w:t>Geografie umană</w:t>
      </w:r>
      <w:r>
        <w:rPr>
          <w:rFonts w:ascii="Calibri" w:hAnsi="Calibri" w:cs="TTE2272750t00"/>
          <w:sz w:val="20"/>
          <w:szCs w:val="20"/>
        </w:rPr>
        <w:t xml:space="preserve">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 w:rsidRPr="00AF418D">
        <w:rPr>
          <w:rFonts w:ascii="Calibri" w:hAnsi="Calibri"/>
          <w:sz w:val="20"/>
          <w:szCs w:val="20"/>
        </w:rPr>
        <w:t>-a ....</w:t>
      </w:r>
    </w:p>
    <w:p w:rsidR="00137277" w:rsidRPr="00AF418D" w:rsidRDefault="00137277" w:rsidP="00A24C78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137277" w:rsidRPr="00AF418D" w:rsidRDefault="00137277" w:rsidP="00A24C78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137277" w:rsidRPr="00AF418D" w:rsidRDefault="00137277" w:rsidP="00A24C78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277" w:rsidRPr="00AF418D" w:rsidRDefault="00137277" w:rsidP="00A24C78">
      <w:pPr>
        <w:rPr>
          <w:rFonts w:ascii="Calibri" w:hAnsi="Calibri"/>
          <w:b/>
          <w:sz w:val="18"/>
          <w:szCs w:val="18"/>
          <w:lang w:val="ro-RO"/>
        </w:rPr>
      </w:pPr>
    </w:p>
    <w:p w:rsidR="00137277" w:rsidRDefault="00137277" w:rsidP="00A24C78">
      <w:pPr>
        <w:jc w:val="center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 xml:space="preserve">                </w:t>
      </w: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 xml:space="preserve">ţilor de învăţare </w:t>
      </w:r>
    </w:p>
    <w:p w:rsidR="00137277" w:rsidRPr="00A24C78" w:rsidRDefault="00137277" w:rsidP="000F763C">
      <w:pPr>
        <w:pStyle w:val="ListParagraph"/>
        <w:spacing w:before="40"/>
        <w:ind w:left="709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I. </w:t>
      </w:r>
      <w:r w:rsidRPr="00A24C78">
        <w:rPr>
          <w:rFonts w:ascii="Calibri" w:hAnsi="Calibri"/>
          <w:b/>
          <w:sz w:val="22"/>
          <w:szCs w:val="22"/>
        </w:rPr>
        <w:t>GEOGRAFIE POLITICĂ</w:t>
      </w:r>
    </w:p>
    <w:p w:rsidR="00137277" w:rsidRDefault="00137277" w:rsidP="00945D79">
      <w:pPr>
        <w:spacing w:before="40"/>
        <w:ind w:left="273" w:hanging="284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II. </w:t>
      </w:r>
      <w:r w:rsidRPr="00E96988">
        <w:rPr>
          <w:rFonts w:ascii="Calibri" w:hAnsi="Calibri"/>
          <w:b/>
          <w:sz w:val="22"/>
          <w:szCs w:val="22"/>
        </w:rPr>
        <w:t>GEOGRAFIA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POPULAŢIEI ŞI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A AŞEZĂRILOR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UMANE</w:t>
      </w:r>
    </w:p>
    <w:p w:rsidR="00137277" w:rsidRDefault="00137277" w:rsidP="00945D79">
      <w:pPr>
        <w:numPr>
          <w:ilvl w:val="0"/>
          <w:numId w:val="6"/>
        </w:numPr>
        <w:tabs>
          <w:tab w:val="num" w:pos="699"/>
        </w:tabs>
        <w:spacing w:before="40"/>
        <w:jc w:val="center"/>
        <w:rPr>
          <w:rFonts w:ascii="Calibri" w:hAnsi="Calibri"/>
          <w:sz w:val="22"/>
          <w:szCs w:val="22"/>
          <w:u w:val="single"/>
        </w:rPr>
      </w:pPr>
      <w:r w:rsidRPr="00D25657">
        <w:rPr>
          <w:rFonts w:ascii="Calibri" w:hAnsi="Calibri"/>
          <w:sz w:val="22"/>
          <w:szCs w:val="22"/>
          <w:u w:val="single"/>
        </w:rPr>
        <w:t>Geografia populaţiei</w:t>
      </w:r>
    </w:p>
    <w:p w:rsidR="00137277" w:rsidRDefault="00137277" w:rsidP="00A24C78">
      <w:pPr>
        <w:jc w:val="center"/>
        <w:rPr>
          <w:rFonts w:ascii="Calibri" w:hAnsi="Calibri"/>
          <w:sz w:val="22"/>
          <w:szCs w:val="22"/>
          <w:lang w:val="it-IT"/>
        </w:rPr>
      </w:pPr>
    </w:p>
    <w:p w:rsidR="00137277" w:rsidRPr="00D9507C" w:rsidRDefault="00137277" w:rsidP="00A24C78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>
        <w:rPr>
          <w:rFonts w:ascii="Calibri" w:hAnsi="Calibri"/>
          <w:color w:val="424242"/>
          <w:spacing w:val="-1"/>
          <w:sz w:val="20"/>
          <w:szCs w:val="20"/>
        </w:rPr>
        <w:t>………………………………………………………………………………………………..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color w:val="424242"/>
          <w:spacing w:val="-1"/>
          <w:sz w:val="20"/>
          <w:szCs w:val="20"/>
        </w:rPr>
        <w:t xml:space="preserve">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9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sz w:val="22"/>
          <w:szCs w:val="22"/>
          <w:lang w:val="it-IT"/>
        </w:rPr>
        <w:t xml:space="preserve">/ </w:t>
      </w:r>
      <w:r>
        <w:rPr>
          <w:rFonts w:ascii="Calibri" w:hAnsi="Calibri"/>
          <w:i/>
          <w:sz w:val="22"/>
          <w:szCs w:val="22"/>
          <w:lang w:val="it-IT"/>
        </w:rPr>
        <w:t>18 ore</w:t>
      </w:r>
    </w:p>
    <w:p w:rsidR="00137277" w:rsidRPr="007852B7" w:rsidRDefault="00137277" w:rsidP="00223744">
      <w:pPr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852B7">
        <w:rPr>
          <w:rFonts w:ascii="Calibri" w:hAnsi="Calibri"/>
          <w:b/>
          <w:bCs/>
          <w:sz w:val="20"/>
          <w:szCs w:val="20"/>
        </w:rPr>
        <w:t xml:space="preserve">   </w:t>
      </w:r>
      <w:r w:rsidRPr="007852B7">
        <w:rPr>
          <w:rFonts w:ascii="Calibri" w:hAnsi="Calibri"/>
          <w:b/>
          <w:sz w:val="22"/>
          <w:szCs w:val="22"/>
        </w:rPr>
        <w:t xml:space="preserve">S 2 – 10 </w:t>
      </w:r>
      <w:r w:rsidRPr="008B2064">
        <w:rPr>
          <w:rFonts w:ascii="Calibri" w:hAnsi="Calibri"/>
          <w:sz w:val="22"/>
          <w:szCs w:val="22"/>
        </w:rPr>
        <w:t>/   21 sept. - 16 oct.2015 - 20 nov. 2015</w:t>
      </w:r>
      <w:r w:rsidRPr="007852B7">
        <w:rPr>
          <w:rFonts w:ascii="Calibri" w:hAnsi="Calibri"/>
          <w:b/>
          <w:bCs/>
          <w:sz w:val="20"/>
          <w:szCs w:val="20"/>
        </w:rPr>
        <w:t xml:space="preserve">       </w:t>
      </w:r>
    </w:p>
    <w:p w:rsidR="00137277" w:rsidRPr="00E77A2C" w:rsidRDefault="00137277" w:rsidP="00A24C78">
      <w:pPr>
        <w:rPr>
          <w:rFonts w:ascii="Calibri" w:hAnsi="Calibri"/>
          <w:b/>
          <w:sz w:val="20"/>
          <w:szCs w:val="20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415"/>
        <w:gridCol w:w="1260"/>
        <w:gridCol w:w="4320"/>
        <w:gridCol w:w="720"/>
        <w:gridCol w:w="2160"/>
        <w:gridCol w:w="8"/>
        <w:gridCol w:w="1972"/>
        <w:gridCol w:w="1260"/>
      </w:tblGrid>
      <w:tr w:rsidR="00137277" w:rsidRPr="00DE0B04" w:rsidTr="00EA51E5">
        <w:trPr>
          <w:trHeight w:val="305"/>
          <w:jc w:val="center"/>
        </w:trPr>
        <w:tc>
          <w:tcPr>
            <w:tcW w:w="3415" w:type="dxa"/>
            <w:vMerge w:val="restart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137277" w:rsidRPr="000259EE" w:rsidRDefault="00137277" w:rsidP="00DE0B0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137277" w:rsidRPr="00DE0B04" w:rsidRDefault="00137277" w:rsidP="00DE0B04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259EE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320" w:type="dxa"/>
            <w:vMerge w:val="restart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720" w:type="dxa"/>
            <w:vMerge w:val="restart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140" w:type="dxa"/>
            <w:gridSpan w:val="3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260" w:type="dxa"/>
            <w:vMerge w:val="restart"/>
            <w:shd w:val="clear" w:color="auto" w:fill="F2F2F2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137277" w:rsidRPr="00DE0B04" w:rsidTr="00EA51E5">
        <w:trPr>
          <w:trHeight w:val="169"/>
          <w:jc w:val="center"/>
        </w:trPr>
        <w:tc>
          <w:tcPr>
            <w:tcW w:w="3415" w:type="dxa"/>
            <w:vMerge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137277" w:rsidRPr="000259EE" w:rsidRDefault="00137277" w:rsidP="00DE0B04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320" w:type="dxa"/>
            <w:vMerge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8" w:type="dxa"/>
            <w:gridSpan w:val="2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972" w:type="dxa"/>
            <w:shd w:val="clear" w:color="auto" w:fill="F2F2F2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260" w:type="dxa"/>
            <w:vMerge/>
            <w:shd w:val="clear" w:color="auto" w:fill="F2F2F2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137277" w:rsidRPr="00DE0B04" w:rsidTr="00223744">
        <w:trPr>
          <w:jc w:val="center"/>
        </w:trPr>
        <w:tc>
          <w:tcPr>
            <w:tcW w:w="3415" w:type="dxa"/>
          </w:tcPr>
          <w:p w:rsidR="00137277" w:rsidRPr="00DE0B04" w:rsidRDefault="00137277" w:rsidP="00EA51E5">
            <w:pPr>
              <w:spacing w:before="40"/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I. GEOGRAFIE POLITICĂ</w:t>
            </w:r>
          </w:p>
          <w:p w:rsidR="00137277" w:rsidRPr="00EE5BCF" w:rsidRDefault="00137277" w:rsidP="00DE0B04">
            <w:pPr>
              <w:rPr>
                <w:rFonts w:ascii="Calibri" w:hAnsi="Calibri"/>
                <w:lang w:val="it-IT"/>
              </w:rPr>
            </w:pPr>
            <w:r w:rsidRPr="00EE5BCF">
              <w:rPr>
                <w:rFonts w:ascii="Calibri" w:hAnsi="Calibri"/>
                <w:sz w:val="22"/>
                <w:szCs w:val="22"/>
                <w:lang w:val="it-IT"/>
              </w:rPr>
              <w:t>1.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  <w:r w:rsidRPr="00EE5BCF">
              <w:rPr>
                <w:rFonts w:ascii="Calibri" w:hAnsi="Calibri"/>
                <w:sz w:val="22"/>
                <w:szCs w:val="22"/>
                <w:lang w:val="it-IT"/>
              </w:rPr>
              <w:t xml:space="preserve">Statele şi grupările regionale de </w:t>
            </w:r>
          </w:p>
          <w:p w:rsidR="00137277" w:rsidRPr="00EE5BCF" w:rsidRDefault="00137277" w:rsidP="00DE0B04">
            <w:pPr>
              <w:rPr>
                <w:rFonts w:ascii="Calibri" w:hAnsi="Calibri"/>
                <w:lang w:val="it-IT"/>
              </w:rPr>
            </w:pPr>
            <w:r w:rsidRPr="00EE5BCF">
              <w:rPr>
                <w:rFonts w:ascii="Calibri" w:hAnsi="Calibri"/>
                <w:sz w:val="22"/>
                <w:szCs w:val="22"/>
                <w:lang w:val="it-IT"/>
              </w:rPr>
              <w:t xml:space="preserve">  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s</w:t>
            </w:r>
            <w:r w:rsidRPr="00EE5BCF">
              <w:rPr>
                <w:rFonts w:ascii="Calibri" w:hAnsi="Calibri"/>
                <w:sz w:val="22"/>
                <w:szCs w:val="22"/>
                <w:lang w:val="it-IT"/>
              </w:rPr>
              <w:t>tate</w:t>
            </w:r>
          </w:p>
          <w:p w:rsidR="00137277" w:rsidRPr="00EE5BCF" w:rsidRDefault="00137277" w:rsidP="00DE0B04">
            <w:pPr>
              <w:rPr>
                <w:rFonts w:ascii="Calibri" w:hAnsi="Calibri"/>
                <w:lang w:val="it-IT"/>
              </w:rPr>
            </w:pPr>
            <w:r w:rsidRPr="00EE5BCF">
              <w:rPr>
                <w:rFonts w:ascii="Calibri" w:hAnsi="Calibri"/>
                <w:sz w:val="22"/>
                <w:szCs w:val="22"/>
                <w:lang w:val="it-IT"/>
              </w:rPr>
              <w:t xml:space="preserve">2. Evoluţia în timp a hărţii politice </w:t>
            </w:r>
          </w:p>
          <w:p w:rsidR="00137277" w:rsidRDefault="00137277" w:rsidP="00DE0B04">
            <w:pPr>
              <w:rPr>
                <w:rFonts w:ascii="Calibri" w:hAnsi="Calibri"/>
              </w:rPr>
            </w:pPr>
            <w:r w:rsidRPr="00EE5BCF">
              <w:rPr>
                <w:rFonts w:ascii="Calibri" w:hAnsi="Calibri"/>
                <w:sz w:val="22"/>
                <w:szCs w:val="22"/>
              </w:rPr>
              <w:t xml:space="preserve">3. Principalele probleme actuale </w:t>
            </w:r>
          </w:p>
          <w:p w:rsidR="00137277" w:rsidRPr="00EE5BCF" w:rsidRDefault="00137277" w:rsidP="00DE0B04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</w:t>
            </w:r>
            <w:r w:rsidRPr="00EE5BCF">
              <w:rPr>
                <w:rFonts w:ascii="Calibri" w:hAnsi="Calibri"/>
                <w:sz w:val="22"/>
                <w:szCs w:val="22"/>
              </w:rPr>
              <w:t>de geografie politică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E0B04" w:rsidRDefault="00137277" w:rsidP="00EA51E5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1.1.</w:t>
            </w:r>
          </w:p>
          <w:p w:rsidR="00137277" w:rsidRDefault="00137277" w:rsidP="00EA51E5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1.2.</w:t>
            </w:r>
          </w:p>
          <w:p w:rsidR="00137277" w:rsidRPr="00DE0B04" w:rsidRDefault="00137277" w:rsidP="00EA51E5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4.1.</w:t>
            </w:r>
          </w:p>
          <w:p w:rsidR="00137277" w:rsidRPr="00DE0B04" w:rsidRDefault="00137277" w:rsidP="00EA51E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20" w:type="dxa"/>
          </w:tcPr>
          <w:p w:rsidR="00137277" w:rsidRPr="00223744" w:rsidRDefault="00137277" w:rsidP="00077BC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223744">
              <w:rPr>
                <w:rFonts w:ascii="Calibri" w:hAnsi="Calibri"/>
                <w:sz w:val="20"/>
                <w:szCs w:val="20"/>
              </w:rPr>
              <w:t>Aspecte introductive/test iniţial</w:t>
            </w:r>
          </w:p>
          <w:p w:rsidR="00137277" w:rsidRPr="00223744" w:rsidRDefault="00137277" w:rsidP="00077BC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223744">
              <w:rPr>
                <w:rFonts w:ascii="Calibri" w:hAnsi="Calibri"/>
                <w:sz w:val="20"/>
                <w:szCs w:val="20"/>
              </w:rPr>
              <w:t xml:space="preserve">Analiza conceptelor </w:t>
            </w:r>
          </w:p>
          <w:p w:rsidR="00137277" w:rsidRPr="00223744" w:rsidRDefault="00137277" w:rsidP="00077BC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3744">
              <w:rPr>
                <w:rFonts w:ascii="Calibri" w:hAnsi="Calibri"/>
                <w:sz w:val="20"/>
                <w:szCs w:val="20"/>
                <w:lang w:val="it-IT"/>
              </w:rPr>
              <w:t>Identificarea criterilor de clasificare a statelor</w:t>
            </w:r>
          </w:p>
          <w:p w:rsidR="00137277" w:rsidRPr="00223744" w:rsidRDefault="00137277" w:rsidP="00077BC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3744">
              <w:rPr>
                <w:rFonts w:ascii="Calibri" w:hAnsi="Calibri"/>
                <w:sz w:val="20"/>
                <w:szCs w:val="20"/>
                <w:lang w:val="it-IT"/>
              </w:rPr>
              <w:t>Localizarea tipurilor de state şi a grupăr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ilor regionale pe harta politică</w:t>
            </w:r>
          </w:p>
          <w:p w:rsidR="00137277" w:rsidRDefault="00137277" w:rsidP="00077BC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3744">
              <w:rPr>
                <w:rFonts w:ascii="Calibri" w:hAnsi="Calibri"/>
                <w:sz w:val="20"/>
                <w:szCs w:val="20"/>
                <w:lang w:val="it-IT"/>
              </w:rPr>
              <w:t>Interpretarea unor diagrame, tabele şi hărţi</w:t>
            </w:r>
          </w:p>
          <w:p w:rsidR="00137277" w:rsidRPr="00223744" w:rsidRDefault="00137277" w:rsidP="00DB584C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77BC7">
              <w:rPr>
                <w:rFonts w:ascii="Calibri" w:hAnsi="Calibri"/>
                <w:sz w:val="20"/>
                <w:szCs w:val="20"/>
                <w:lang w:val="it-IT"/>
              </w:rPr>
              <w:t>Identificarea principalelor probleme de geografie politică, contemporană şi a caracteristicilor acestora.</w:t>
            </w:r>
          </w:p>
        </w:tc>
        <w:tc>
          <w:tcPr>
            <w:tcW w:w="720" w:type="dxa"/>
            <w:vAlign w:val="center"/>
          </w:tcPr>
          <w:p w:rsidR="00137277" w:rsidRDefault="00137277" w:rsidP="00D551C2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4</w:t>
            </w:r>
          </w:p>
          <w:p w:rsidR="00137277" w:rsidRPr="000259EE" w:rsidRDefault="00137277" w:rsidP="00D551C2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8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37277" w:rsidRPr="00DE0B04" w:rsidRDefault="00137277" w:rsidP="002E2C7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e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xplicaţia</w:t>
            </w:r>
          </w:p>
          <w:p w:rsidR="00137277" w:rsidRPr="00DE0B04" w:rsidRDefault="00137277" w:rsidP="002E2C7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c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onversaţia</w:t>
            </w:r>
          </w:p>
          <w:p w:rsidR="00137277" w:rsidRPr="00DE0B04" w:rsidRDefault="00137277" w:rsidP="002E2C7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p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roblematizarea</w:t>
            </w:r>
          </w:p>
          <w:p w:rsidR="00137277" w:rsidRPr="00DE0B04" w:rsidRDefault="00137277" w:rsidP="002E2C7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harta</w:t>
            </w:r>
          </w:p>
          <w:p w:rsidR="00137277" w:rsidRPr="00DE0B04" w:rsidRDefault="00137277" w:rsidP="002E2C7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manualul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  <w:gridSpan w:val="2"/>
          </w:tcPr>
          <w:p w:rsidR="00137277" w:rsidRPr="002E2C72" w:rsidRDefault="00137277" w:rsidP="002E2C72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d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iagrame</w:t>
            </w:r>
          </w:p>
          <w:p w:rsidR="00137277" w:rsidRPr="002E2C72" w:rsidRDefault="00137277" w:rsidP="002E2C7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t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abele</w:t>
            </w:r>
          </w:p>
          <w:p w:rsidR="00137277" w:rsidRPr="002E2C72" w:rsidRDefault="00137277" w:rsidP="002E2C7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h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ărţi</w:t>
            </w:r>
          </w:p>
          <w:p w:rsidR="00137277" w:rsidRPr="002E2C72" w:rsidRDefault="00137277" w:rsidP="002E2C7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a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tlasul geografic</w:t>
            </w:r>
          </w:p>
          <w:p w:rsidR="00137277" w:rsidRPr="002E2C72" w:rsidRDefault="00137277" w:rsidP="002E2C7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m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anualul</w:t>
            </w:r>
          </w:p>
          <w:p w:rsidR="00137277" w:rsidRPr="002E2C72" w:rsidRDefault="00137277" w:rsidP="002E2C72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f</w:t>
            </w:r>
            <w:r w:rsidRPr="002E2C72">
              <w:rPr>
                <w:rFonts w:ascii="Calibri" w:hAnsi="Calibri"/>
                <w:sz w:val="20"/>
                <w:szCs w:val="20"/>
                <w:lang w:val="pt-BR"/>
              </w:rPr>
              <w:t>işe de lucru</w:t>
            </w:r>
          </w:p>
        </w:tc>
        <w:tc>
          <w:tcPr>
            <w:tcW w:w="1260" w:type="dxa"/>
          </w:tcPr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Pr="00DC5553" w:rsidRDefault="00137277" w:rsidP="00A91F42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Pr="00DC5553" w:rsidRDefault="00137277" w:rsidP="00D551C2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37277" w:rsidRPr="00DC5553" w:rsidRDefault="00137277" w:rsidP="00D551C2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37277" w:rsidRPr="00DE0B04" w:rsidTr="006A1A6A">
        <w:trPr>
          <w:trHeight w:val="701"/>
          <w:jc w:val="center"/>
        </w:trPr>
        <w:tc>
          <w:tcPr>
            <w:tcW w:w="3415" w:type="dxa"/>
          </w:tcPr>
          <w:p w:rsidR="00137277" w:rsidRDefault="00137277" w:rsidP="00D25657">
            <w:pPr>
              <w:spacing w:before="40"/>
              <w:ind w:left="273" w:hanging="28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II. </w:t>
            </w:r>
            <w:r w:rsidRPr="00E96988">
              <w:rPr>
                <w:rFonts w:ascii="Calibri" w:hAnsi="Calibri"/>
                <w:b/>
                <w:sz w:val="22"/>
                <w:szCs w:val="22"/>
              </w:rPr>
              <w:t>GEOGRAFIA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E96988">
              <w:rPr>
                <w:rFonts w:ascii="Calibri" w:hAnsi="Calibri"/>
                <w:b/>
                <w:sz w:val="22"/>
                <w:szCs w:val="22"/>
              </w:rPr>
              <w:t>POPULAŢIEI ŞI</w:t>
            </w:r>
          </w:p>
          <w:p w:rsidR="00137277" w:rsidRPr="00E96988" w:rsidRDefault="00137277" w:rsidP="00D2565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    </w:t>
            </w:r>
            <w:r w:rsidRPr="00E96988">
              <w:rPr>
                <w:rFonts w:ascii="Calibri" w:hAnsi="Calibri"/>
                <w:b/>
                <w:sz w:val="22"/>
                <w:szCs w:val="22"/>
              </w:rPr>
              <w:t>A AŞEZĂRILOR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E96988">
              <w:rPr>
                <w:rFonts w:ascii="Calibri" w:hAnsi="Calibri"/>
                <w:b/>
                <w:sz w:val="22"/>
                <w:szCs w:val="22"/>
              </w:rPr>
              <w:t>UMANE</w:t>
            </w:r>
          </w:p>
          <w:p w:rsidR="00137277" w:rsidRDefault="00137277" w:rsidP="00333845">
            <w:pPr>
              <w:numPr>
                <w:ilvl w:val="0"/>
                <w:numId w:val="6"/>
              </w:numPr>
              <w:tabs>
                <w:tab w:val="num" w:pos="699"/>
              </w:tabs>
              <w:spacing w:before="40"/>
              <w:rPr>
                <w:rFonts w:ascii="Calibri" w:hAnsi="Calibri"/>
                <w:u w:val="single"/>
              </w:rPr>
            </w:pPr>
            <w:r w:rsidRPr="00D25657">
              <w:rPr>
                <w:rFonts w:ascii="Calibri" w:hAnsi="Calibri"/>
                <w:sz w:val="22"/>
                <w:szCs w:val="22"/>
                <w:u w:val="single"/>
              </w:rPr>
              <w:t>Geografia populaţiei</w:t>
            </w:r>
          </w:p>
          <w:p w:rsidR="00137277" w:rsidRPr="00E96988" w:rsidRDefault="00137277" w:rsidP="00D25657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1. Dinamica populaţiei</w:t>
            </w:r>
          </w:p>
          <w:p w:rsidR="00137277" w:rsidRPr="00E96988" w:rsidRDefault="00137277" w:rsidP="00D25657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2. Bilanţul natural al populaţiei</w:t>
            </w:r>
          </w:p>
          <w:p w:rsidR="00137277" w:rsidRDefault="00137277" w:rsidP="00D25657">
            <w:pPr>
              <w:tabs>
                <w:tab w:val="num" w:pos="699"/>
              </w:tabs>
              <w:rPr>
                <w:rFonts w:ascii="Calibri" w:hAnsi="Calibri"/>
                <w:spacing w:val="-2"/>
              </w:rPr>
            </w:pPr>
            <w:r w:rsidRPr="00E96988">
              <w:rPr>
                <w:rFonts w:ascii="Calibri" w:hAnsi="Calibri"/>
                <w:spacing w:val="-2"/>
                <w:sz w:val="22"/>
                <w:szCs w:val="22"/>
              </w:rPr>
              <w:t xml:space="preserve">3. Mobilitatea teritorială a </w:t>
            </w:r>
          </w:p>
          <w:p w:rsidR="00137277" w:rsidRPr="00E96988" w:rsidRDefault="00137277" w:rsidP="00D25657">
            <w:pPr>
              <w:tabs>
                <w:tab w:val="num" w:pos="699"/>
              </w:tabs>
              <w:rPr>
                <w:rFonts w:ascii="Calibri" w:hAnsi="Calibri"/>
                <w:spacing w:val="-2"/>
              </w:rPr>
            </w:pPr>
            <w:r>
              <w:rPr>
                <w:rFonts w:ascii="Calibri" w:hAnsi="Calibri"/>
                <w:spacing w:val="-2"/>
                <w:sz w:val="22"/>
                <w:szCs w:val="22"/>
              </w:rPr>
              <w:t xml:space="preserve">    </w:t>
            </w:r>
            <w:r w:rsidRPr="00E96988">
              <w:rPr>
                <w:rFonts w:ascii="Calibri" w:hAnsi="Calibri"/>
                <w:spacing w:val="-2"/>
                <w:sz w:val="22"/>
                <w:szCs w:val="22"/>
              </w:rPr>
              <w:t>populaţiei</w:t>
            </w:r>
          </w:p>
          <w:p w:rsidR="00137277" w:rsidRDefault="00137277" w:rsidP="00D25657">
            <w:pPr>
              <w:tabs>
                <w:tab w:val="num" w:pos="699"/>
              </w:tabs>
              <w:rPr>
                <w:rFonts w:ascii="Calibri" w:hAnsi="Calibri"/>
              </w:rPr>
            </w:pPr>
          </w:p>
          <w:p w:rsidR="00137277" w:rsidRDefault="00137277" w:rsidP="00D25657">
            <w:pPr>
              <w:tabs>
                <w:tab w:val="num" w:pos="699"/>
              </w:tabs>
              <w:rPr>
                <w:rFonts w:ascii="Calibri" w:hAnsi="Calibri"/>
              </w:rPr>
            </w:pPr>
          </w:p>
          <w:p w:rsidR="00137277" w:rsidRPr="00E96988" w:rsidRDefault="00137277" w:rsidP="00D25657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4. Bilanţul total al populaţiei</w:t>
            </w:r>
          </w:p>
          <w:p w:rsidR="00137277" w:rsidRPr="004B1BC7" w:rsidRDefault="00137277" w:rsidP="00DB584C">
            <w:pPr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5. Evoluţia numerică a populaţiei</w:t>
            </w:r>
          </w:p>
        </w:tc>
        <w:tc>
          <w:tcPr>
            <w:tcW w:w="126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1.1.  3.2.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1.2.  4.1.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2.2.  5.1.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 xml:space="preserve">        5.2.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2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Default="00137277" w:rsidP="00957996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77BC7">
              <w:rPr>
                <w:rFonts w:ascii="Calibri" w:hAnsi="Calibri"/>
                <w:sz w:val="20"/>
                <w:szCs w:val="20"/>
                <w:lang w:val="it-IT"/>
              </w:rPr>
              <w:t>Analiza şi interpretarea unor hărţi, imagini, documente şi tabele.</w:t>
            </w:r>
          </w:p>
          <w:p w:rsidR="00137277" w:rsidRPr="004B1BC7" w:rsidRDefault="00137277" w:rsidP="00957996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4B1BC7">
              <w:rPr>
                <w:rFonts w:ascii="Calibri" w:hAnsi="Calibri"/>
                <w:sz w:val="20"/>
                <w:szCs w:val="20"/>
                <w:lang w:val="it-IT"/>
              </w:rPr>
              <w:t>Identificarea indicilor demografici  şi a semnificaţiei acestora.</w:t>
            </w:r>
          </w:p>
          <w:p w:rsidR="00137277" w:rsidRPr="00077BC7" w:rsidRDefault="00137277" w:rsidP="00957996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B1BC7">
              <w:rPr>
                <w:rFonts w:ascii="Calibri" w:hAnsi="Calibri"/>
                <w:sz w:val="20"/>
                <w:szCs w:val="20"/>
                <w:lang w:val="pt-BR"/>
              </w:rPr>
              <w:t>Exerciţii de calcul a indicilor demografici.</w:t>
            </w:r>
          </w:p>
        </w:tc>
        <w:tc>
          <w:tcPr>
            <w:tcW w:w="720" w:type="dxa"/>
            <w:vAlign w:val="center"/>
          </w:tcPr>
          <w:p w:rsidR="00137277" w:rsidRDefault="00137277" w:rsidP="00DC5553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137277" w:rsidRPr="000259EE" w:rsidRDefault="00137277" w:rsidP="00DC5553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4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137277" w:rsidRPr="00DE0B04" w:rsidRDefault="00137277" w:rsidP="00DC5553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37277" w:rsidRPr="00DE0B04" w:rsidRDefault="00137277" w:rsidP="006B67B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c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onversaţia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p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roblematizarea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harta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manualul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  <w:gridSpan w:val="2"/>
          </w:tcPr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261A4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261A4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C5553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C5553">
              <w:rPr>
                <w:rFonts w:ascii="Calibri" w:hAnsi="Calibri"/>
                <w:sz w:val="20"/>
                <w:szCs w:val="20"/>
                <w:lang w:val="it-IT"/>
              </w:rPr>
              <w:t>tabele</w:t>
            </w:r>
          </w:p>
          <w:p w:rsidR="00137277" w:rsidRPr="00DC5553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C5553">
              <w:rPr>
                <w:rFonts w:ascii="Calibri" w:hAnsi="Calibri"/>
                <w:sz w:val="20"/>
                <w:szCs w:val="20"/>
                <w:lang w:val="it-IT"/>
              </w:rPr>
              <w:t>informaţii preluate din   mass-media (documentare   TV, reviste de specialitate, internet, etc.</w:t>
            </w:r>
          </w:p>
        </w:tc>
        <w:tc>
          <w:tcPr>
            <w:tcW w:w="1260" w:type="dxa"/>
          </w:tcPr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C5553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37277" w:rsidRPr="00DC5553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137277" w:rsidRPr="00DC5553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C5553" w:rsidRDefault="00137277" w:rsidP="00DC5553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Default="00137277" w:rsidP="00624842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Default="00137277" w:rsidP="00624842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E0B04" w:rsidRDefault="00137277" w:rsidP="00624842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Test secvenţial</w:t>
            </w:r>
          </w:p>
        </w:tc>
      </w:tr>
      <w:tr w:rsidR="00137277" w:rsidRPr="00DE0B04" w:rsidTr="00223744">
        <w:trPr>
          <w:trHeight w:val="1788"/>
          <w:jc w:val="center"/>
        </w:trPr>
        <w:tc>
          <w:tcPr>
            <w:tcW w:w="3415" w:type="dxa"/>
          </w:tcPr>
          <w:p w:rsidR="00137277" w:rsidRDefault="00137277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Default="00137277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2"/>
                <w:szCs w:val="22"/>
              </w:rPr>
              <w:t>6. Tipuri de medii de viaţă</w:t>
            </w:r>
          </w:p>
          <w:p w:rsidR="00137277" w:rsidRPr="00E96988" w:rsidRDefault="00137277" w:rsidP="00077BC7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pacing w:val="-6"/>
                <w:sz w:val="22"/>
                <w:szCs w:val="22"/>
              </w:rPr>
              <w:t>7. Răspândirea geografică a populaţiei</w:t>
            </w:r>
          </w:p>
          <w:p w:rsidR="00137277" w:rsidRPr="00DE0B04" w:rsidRDefault="00137277" w:rsidP="00FD5443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126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1.1.  4.1.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1.2.  4.2.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2.1.  4.4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2.2.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  4.5.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3.2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320" w:type="dxa"/>
          </w:tcPr>
          <w:p w:rsidR="00137277" w:rsidRDefault="00137277" w:rsidP="0095799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Default="00137277" w:rsidP="00957996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77BC7">
              <w:rPr>
                <w:rFonts w:ascii="Calibri" w:hAnsi="Calibri"/>
                <w:sz w:val="20"/>
                <w:szCs w:val="20"/>
                <w:lang w:val="it-IT"/>
              </w:rPr>
              <w:t xml:space="preserve"> Studierea comparativă a mediilor de viaţă.</w:t>
            </w:r>
          </w:p>
          <w:p w:rsidR="00137277" w:rsidRDefault="00137277" w:rsidP="00957996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077BC7">
              <w:rPr>
                <w:rFonts w:ascii="Calibri" w:hAnsi="Calibri"/>
                <w:sz w:val="20"/>
                <w:szCs w:val="20"/>
              </w:rPr>
              <w:t xml:space="preserve"> Interpretarea raportului om - mediu</w:t>
            </w:r>
          </w:p>
          <w:p w:rsidR="00137277" w:rsidRDefault="00137277" w:rsidP="00957996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4B1BC7">
              <w:rPr>
                <w:rFonts w:ascii="Calibri" w:hAnsi="Calibri"/>
                <w:sz w:val="20"/>
                <w:szCs w:val="20"/>
                <w:lang w:val="pt-BR"/>
              </w:rPr>
              <w:t>Identificarea factorilor determinanţi în răspândirea geografică a populaţiei pe Terra.</w:t>
            </w:r>
          </w:p>
          <w:p w:rsidR="00137277" w:rsidRPr="00957996" w:rsidRDefault="00137277" w:rsidP="00957996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4B1BC7">
              <w:rPr>
                <w:rFonts w:ascii="Calibri" w:hAnsi="Calibri"/>
                <w:sz w:val="20"/>
                <w:szCs w:val="20"/>
                <w:lang w:val="it-IT"/>
              </w:rPr>
              <w:t xml:space="preserve"> Analiza şi interpretarea unor hărţi, imagini şi documente.</w:t>
            </w:r>
          </w:p>
        </w:tc>
        <w:tc>
          <w:tcPr>
            <w:tcW w:w="720" w:type="dxa"/>
            <w:vAlign w:val="center"/>
          </w:tcPr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37277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137277" w:rsidRPr="000259EE" w:rsidRDefault="00137277" w:rsidP="00DC5553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e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xplicaţia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c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onversaţia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p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roblematizarea</w:t>
            </w:r>
          </w:p>
          <w:p w:rsidR="00137277" w:rsidRPr="00DE0B04" w:rsidRDefault="00137277" w:rsidP="004261A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harta</w:t>
            </w:r>
          </w:p>
          <w:p w:rsidR="00137277" w:rsidRDefault="00137277" w:rsidP="006B67B8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manualul</w:t>
            </w:r>
          </w:p>
          <w:p w:rsidR="00137277" w:rsidRDefault="00137277" w:rsidP="006B67B8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261A4">
              <w:rPr>
                <w:rFonts w:ascii="Calibri" w:hAnsi="Calibri"/>
                <w:sz w:val="20"/>
                <w:szCs w:val="20"/>
                <w:lang w:val="it-IT"/>
              </w:rPr>
              <w:t>exerciţiul</w:t>
            </w:r>
          </w:p>
          <w:p w:rsidR="00137277" w:rsidRPr="004261A4" w:rsidRDefault="00137277" w:rsidP="006B67B8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261A4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  <w:gridSpan w:val="2"/>
          </w:tcPr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g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rafice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d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iagrame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t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abele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h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ărţi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a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tlasul geografic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m</w:t>
            </w:r>
            <w:r w:rsidRPr="00F56663">
              <w:rPr>
                <w:rFonts w:ascii="Calibri" w:hAnsi="Calibri"/>
                <w:sz w:val="20"/>
                <w:szCs w:val="20"/>
                <w:lang w:val="it-IT"/>
              </w:rPr>
              <w:t>anualul</w:t>
            </w:r>
          </w:p>
          <w:p w:rsidR="00137277" w:rsidRPr="00F56663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f</w:t>
            </w:r>
            <w:r w:rsidRPr="00F56663">
              <w:rPr>
                <w:rFonts w:ascii="Calibri" w:hAnsi="Calibri"/>
                <w:sz w:val="20"/>
                <w:szCs w:val="20"/>
              </w:rPr>
              <w:t>işe de lucru</w:t>
            </w:r>
          </w:p>
        </w:tc>
        <w:tc>
          <w:tcPr>
            <w:tcW w:w="1260" w:type="dxa"/>
          </w:tcPr>
          <w:p w:rsidR="00137277" w:rsidRPr="00DC5553" w:rsidRDefault="00137277" w:rsidP="00624842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37277" w:rsidRPr="00DC5553" w:rsidRDefault="00137277" w:rsidP="00624842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37277" w:rsidRPr="00DE0B04" w:rsidTr="00223744">
        <w:trPr>
          <w:trHeight w:val="1192"/>
          <w:jc w:val="center"/>
        </w:trPr>
        <w:tc>
          <w:tcPr>
            <w:tcW w:w="3415" w:type="dxa"/>
          </w:tcPr>
          <w:p w:rsidR="00137277" w:rsidRPr="00E96988" w:rsidRDefault="00137277" w:rsidP="00F84E64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8.Structuri demografice (rasială, </w:t>
            </w:r>
          </w:p>
          <w:p w:rsidR="00137277" w:rsidRPr="00E96988" w:rsidRDefault="00137277" w:rsidP="00F84E64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confesională, etnolingvistică, pe </w:t>
            </w:r>
          </w:p>
          <w:p w:rsidR="00137277" w:rsidRPr="00E96988" w:rsidRDefault="00137277" w:rsidP="00F84E64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grupe de vârstă şi sexe, </w:t>
            </w:r>
          </w:p>
          <w:p w:rsidR="00137277" w:rsidRPr="0079244D" w:rsidRDefault="00137277" w:rsidP="0079244D">
            <w:pPr>
              <w:tabs>
                <w:tab w:val="num" w:pos="699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socioeconomică, pe medii)</w:t>
            </w:r>
          </w:p>
        </w:tc>
        <w:tc>
          <w:tcPr>
            <w:tcW w:w="126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1.1.  3.1.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1.2.  4.1.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2.1.  4.2.</w:t>
            </w:r>
          </w:p>
          <w:p w:rsidR="00137277" w:rsidRPr="00DE0B04" w:rsidRDefault="00137277" w:rsidP="006A1A6A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2.2.</w:t>
            </w:r>
          </w:p>
        </w:tc>
        <w:tc>
          <w:tcPr>
            <w:tcW w:w="4320" w:type="dxa"/>
          </w:tcPr>
          <w:p w:rsidR="00137277" w:rsidRDefault="00137277" w:rsidP="006B67B8">
            <w:pPr>
              <w:pStyle w:val="ListParagraph"/>
              <w:numPr>
                <w:ilvl w:val="0"/>
                <w:numId w:val="10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B1BC7">
              <w:rPr>
                <w:rFonts w:ascii="Calibri" w:hAnsi="Calibri"/>
                <w:sz w:val="20"/>
                <w:szCs w:val="20"/>
                <w:lang w:val="it-IT"/>
              </w:rPr>
              <w:t>Identificarea criteriilor de clasificare a structurilor demografice, cu exemple la hartă.</w:t>
            </w:r>
          </w:p>
          <w:p w:rsidR="00137277" w:rsidRPr="004B1BC7" w:rsidRDefault="00137277" w:rsidP="006B67B8">
            <w:pPr>
              <w:pStyle w:val="ListParagraph"/>
              <w:numPr>
                <w:ilvl w:val="0"/>
                <w:numId w:val="10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B1BC7">
              <w:rPr>
                <w:rFonts w:ascii="Calibri" w:hAnsi="Calibri"/>
                <w:sz w:val="20"/>
                <w:szCs w:val="20"/>
                <w:lang w:val="pt-BR"/>
              </w:rPr>
              <w:t>Analiza dirijată a hărţilor, imaginilor, diagramelor şi tabelelor din manual.</w:t>
            </w:r>
          </w:p>
        </w:tc>
        <w:tc>
          <w:tcPr>
            <w:tcW w:w="720" w:type="dxa"/>
            <w:vAlign w:val="center"/>
          </w:tcPr>
          <w:p w:rsidR="00137277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137277" w:rsidRPr="000259EE" w:rsidRDefault="00137277" w:rsidP="00DC5553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37277" w:rsidRPr="00DE0B04" w:rsidRDefault="00137277" w:rsidP="00DC5553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e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xplicaţia</w:t>
            </w:r>
          </w:p>
          <w:p w:rsidR="00137277" w:rsidRPr="00DE0B04" w:rsidRDefault="00137277" w:rsidP="00DC5553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c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onversaţia</w:t>
            </w:r>
          </w:p>
          <w:p w:rsidR="00137277" w:rsidRPr="00DE0B04" w:rsidRDefault="00137277" w:rsidP="00DC5553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p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roblematizarea</w:t>
            </w:r>
          </w:p>
          <w:p w:rsidR="00137277" w:rsidRPr="00DE0B04" w:rsidRDefault="00137277" w:rsidP="00DC5553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harta</w:t>
            </w:r>
          </w:p>
          <w:p w:rsidR="00137277" w:rsidRDefault="00137277" w:rsidP="00DC5553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manualul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  <w:gridSpan w:val="2"/>
          </w:tcPr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h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ărţi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d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iagrame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t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abele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a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tlasul geografic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m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anualul</w:t>
            </w:r>
          </w:p>
          <w:p w:rsidR="00137277" w:rsidRPr="00624842" w:rsidRDefault="00137277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>
              <w:rPr>
                <w:rFonts w:ascii="Calibri" w:hAnsi="Calibri"/>
                <w:sz w:val="20"/>
                <w:szCs w:val="20"/>
                <w:lang w:val="pt-BR"/>
              </w:rPr>
              <w:t>i</w:t>
            </w:r>
            <w:r w:rsidRPr="00624842">
              <w:rPr>
                <w:rFonts w:ascii="Calibri" w:hAnsi="Calibri"/>
                <w:sz w:val="20"/>
                <w:szCs w:val="20"/>
                <w:lang w:val="pt-BR"/>
              </w:rPr>
              <w:t>magini</w:t>
            </w:r>
          </w:p>
        </w:tc>
        <w:tc>
          <w:tcPr>
            <w:tcW w:w="1260" w:type="dxa"/>
          </w:tcPr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37277" w:rsidRPr="00DE0B04" w:rsidTr="00223744">
        <w:trPr>
          <w:trHeight w:val="1224"/>
          <w:jc w:val="center"/>
        </w:trPr>
        <w:tc>
          <w:tcPr>
            <w:tcW w:w="3415" w:type="dxa"/>
          </w:tcPr>
          <w:p w:rsidR="00137277" w:rsidRDefault="00137277" w:rsidP="00F84E64">
            <w:pPr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9.Po</w:t>
            </w:r>
            <w:r>
              <w:rPr>
                <w:rFonts w:ascii="Calibri" w:hAnsi="Calibri"/>
                <w:sz w:val="22"/>
                <w:szCs w:val="22"/>
              </w:rPr>
              <w:t xml:space="preserve">pulaţia, protecţia mediului </w:t>
            </w:r>
          </w:p>
          <w:p w:rsidR="00137277" w:rsidRDefault="00137277" w:rsidP="00F84E64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în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conjurător şi dezvoltarea </w:t>
            </w:r>
          </w:p>
          <w:p w:rsidR="00137277" w:rsidRDefault="00137277" w:rsidP="00F84E64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 w:rsidRPr="00E96988">
              <w:rPr>
                <w:rFonts w:ascii="Calibri" w:hAnsi="Calibri"/>
                <w:sz w:val="22"/>
                <w:szCs w:val="22"/>
              </w:rPr>
              <w:t>durabilă</w:t>
            </w:r>
          </w:p>
          <w:p w:rsidR="00137277" w:rsidRPr="00F84E64" w:rsidRDefault="00137277" w:rsidP="00F84E64">
            <w:pPr>
              <w:rPr>
                <w:rFonts w:ascii="Calibri" w:hAnsi="Calibri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</w:tcPr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1.1.</w:t>
            </w:r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FD5443">
              <w:rPr>
                <w:rFonts w:ascii="Calibri" w:hAnsi="Calibri"/>
                <w:b/>
                <w:sz w:val="20"/>
                <w:szCs w:val="20"/>
              </w:rPr>
              <w:t>5.1.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1.2.</w:t>
            </w:r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FD5443">
              <w:rPr>
                <w:rFonts w:ascii="Calibri" w:hAnsi="Calibri"/>
                <w:b/>
                <w:sz w:val="20"/>
                <w:szCs w:val="20"/>
              </w:rPr>
              <w:t>5.2.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3.2.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4.2.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4.4.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</w:rPr>
            </w:pPr>
            <w:r w:rsidRPr="00DE0B04">
              <w:rPr>
                <w:rFonts w:ascii="Calibri" w:hAnsi="Calibri"/>
                <w:sz w:val="20"/>
                <w:szCs w:val="20"/>
              </w:rPr>
              <w:t>4.5.</w:t>
            </w:r>
          </w:p>
        </w:tc>
        <w:tc>
          <w:tcPr>
            <w:tcW w:w="4320" w:type="dxa"/>
          </w:tcPr>
          <w:p w:rsidR="00137277" w:rsidRDefault="00137277" w:rsidP="006B67B8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84E64">
              <w:rPr>
                <w:rFonts w:ascii="Calibri" w:hAnsi="Calibri"/>
                <w:sz w:val="20"/>
                <w:szCs w:val="20"/>
                <w:lang w:val="it-IT"/>
              </w:rPr>
              <w:t>Analiza raportului populaţie – resurse – dezvoltare.</w:t>
            </w:r>
          </w:p>
          <w:p w:rsidR="00137277" w:rsidRPr="00F84E64" w:rsidRDefault="00137277" w:rsidP="006B67B8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84E64">
              <w:rPr>
                <w:rFonts w:ascii="Calibri" w:hAnsi="Calibri"/>
                <w:sz w:val="20"/>
                <w:szCs w:val="20"/>
                <w:lang w:val="it-IT"/>
              </w:rPr>
              <w:t>Analiza dirijată a unor documente, imagini şi tabele</w:t>
            </w:r>
          </w:p>
        </w:tc>
        <w:tc>
          <w:tcPr>
            <w:tcW w:w="720" w:type="dxa"/>
            <w:vAlign w:val="center"/>
          </w:tcPr>
          <w:p w:rsidR="00137277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  <w:r w:rsidRPr="00DE0B04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137277" w:rsidRPr="000259EE" w:rsidRDefault="00137277" w:rsidP="00DC5553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137277" w:rsidRPr="00DE0B04" w:rsidRDefault="00137277" w:rsidP="00A91F42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:rsidR="00137277" w:rsidRPr="00DE0B04" w:rsidRDefault="00137277" w:rsidP="00F56663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c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onversaţia</w:t>
            </w:r>
          </w:p>
          <w:p w:rsidR="00137277" w:rsidRPr="00DE0B04" w:rsidRDefault="00137277" w:rsidP="00F56663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d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emonstraţia</w:t>
            </w:r>
          </w:p>
          <w:p w:rsidR="00137277" w:rsidRPr="00DE0B04" w:rsidRDefault="00137277" w:rsidP="00F56663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harta</w:t>
            </w:r>
          </w:p>
          <w:p w:rsidR="00137277" w:rsidRDefault="00137277" w:rsidP="00F56663">
            <w:pPr>
              <w:pStyle w:val="NoSpacing"/>
              <w:numPr>
                <w:ilvl w:val="0"/>
                <w:numId w:val="1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l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ucrul cu manualul</w:t>
            </w:r>
          </w:p>
          <w:p w:rsidR="00137277" w:rsidRPr="00DE0B04" w:rsidRDefault="00137277" w:rsidP="006B67B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        </w:t>
            </w:r>
            <w:r w:rsidRPr="00DE0B04">
              <w:rPr>
                <w:rFonts w:ascii="Calibri" w:hAnsi="Calibri"/>
                <w:sz w:val="20"/>
                <w:szCs w:val="20"/>
                <w:lang w:val="it-IT"/>
              </w:rPr>
              <w:t>şi alte surse media</w:t>
            </w:r>
          </w:p>
          <w:p w:rsidR="00137277" w:rsidRPr="00DE0B04" w:rsidRDefault="00137277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  <w:gridSpan w:val="2"/>
          </w:tcPr>
          <w:p w:rsidR="00137277" w:rsidRDefault="00137277" w:rsidP="006B67B8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d</w:t>
            </w:r>
            <w:r w:rsidRPr="00624842">
              <w:rPr>
                <w:rFonts w:ascii="Calibri" w:hAnsi="Calibri"/>
                <w:sz w:val="20"/>
                <w:szCs w:val="20"/>
                <w:lang w:val="it-IT"/>
              </w:rPr>
              <w:t>ocumente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i</w:t>
            </w:r>
            <w:r w:rsidRPr="00624842">
              <w:rPr>
                <w:rFonts w:ascii="Calibri" w:hAnsi="Calibri"/>
                <w:sz w:val="20"/>
                <w:szCs w:val="20"/>
                <w:lang w:val="it-IT"/>
              </w:rPr>
              <w:t>magini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t</w:t>
            </w:r>
            <w:r w:rsidRPr="00624842">
              <w:rPr>
                <w:rFonts w:ascii="Calibri" w:hAnsi="Calibri"/>
                <w:sz w:val="20"/>
                <w:szCs w:val="20"/>
                <w:lang w:val="it-IT"/>
              </w:rPr>
              <w:t>abele</w:t>
            </w:r>
          </w:p>
          <w:p w:rsidR="00137277" w:rsidRDefault="00137277" w:rsidP="006B67B8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m</w:t>
            </w:r>
            <w:r w:rsidRPr="00624842">
              <w:rPr>
                <w:rFonts w:ascii="Calibri" w:hAnsi="Calibri"/>
                <w:sz w:val="20"/>
                <w:szCs w:val="20"/>
                <w:lang w:val="it-IT"/>
              </w:rPr>
              <w:t>anualul</w:t>
            </w:r>
          </w:p>
          <w:p w:rsidR="00137277" w:rsidRPr="00624842" w:rsidRDefault="00137277" w:rsidP="006B67B8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i</w:t>
            </w:r>
            <w:r w:rsidRPr="00624842">
              <w:rPr>
                <w:rFonts w:ascii="Calibri" w:hAnsi="Calibri"/>
                <w:sz w:val="20"/>
                <w:szCs w:val="20"/>
                <w:lang w:val="it-IT"/>
              </w:rPr>
              <w:t>nformaţii preluate din mass-media</w:t>
            </w:r>
          </w:p>
        </w:tc>
        <w:tc>
          <w:tcPr>
            <w:tcW w:w="1260" w:type="dxa"/>
          </w:tcPr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orală</w:t>
            </w:r>
          </w:p>
          <w:p w:rsidR="00137277" w:rsidRPr="00DC5553" w:rsidRDefault="00137277" w:rsidP="0079244D">
            <w:pPr>
              <w:rPr>
                <w:rFonts w:ascii="Calibri" w:hAnsi="Calibri"/>
                <w:sz w:val="20"/>
                <w:szCs w:val="20"/>
              </w:rPr>
            </w:pPr>
          </w:p>
          <w:p w:rsidR="00137277" w:rsidRPr="00DE0B04" w:rsidRDefault="00137277" w:rsidP="00A91F42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137277" w:rsidRDefault="00137277" w:rsidP="000C01FF">
      <w:pPr>
        <w:rPr>
          <w:b/>
          <w:sz w:val="18"/>
          <w:szCs w:val="18"/>
          <w:u w:val="single"/>
        </w:rPr>
      </w:pPr>
    </w:p>
    <w:p w:rsidR="00137277" w:rsidRDefault="00137277" w:rsidP="000C01FF">
      <w:pPr>
        <w:rPr>
          <w:b/>
          <w:sz w:val="18"/>
          <w:szCs w:val="18"/>
          <w:u w:val="single"/>
        </w:rPr>
      </w:pPr>
    </w:p>
    <w:p w:rsidR="00137277" w:rsidRPr="00253AE5" w:rsidRDefault="00137277" w:rsidP="00F56663">
      <w:pPr>
        <w:jc w:val="right"/>
        <w:rPr>
          <w:rFonts w:ascii="Calibri" w:hAnsi="Calibri"/>
          <w:bCs/>
          <w:iCs/>
          <w:sz w:val="20"/>
          <w:szCs w:val="20"/>
        </w:rPr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</w:t>
      </w:r>
    </w:p>
    <w:p w:rsidR="00137277" w:rsidRDefault="00137277" w:rsidP="00F56663">
      <w:pPr>
        <w:jc w:val="right"/>
        <w:rPr>
          <w:b/>
          <w:sz w:val="18"/>
          <w:szCs w:val="18"/>
          <w:u w:val="single"/>
        </w:rPr>
      </w:pPr>
    </w:p>
    <w:sectPr w:rsidR="00137277" w:rsidSect="00A24C78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277" w:rsidRDefault="00137277" w:rsidP="00DB584C">
      <w:r>
        <w:separator/>
      </w:r>
    </w:p>
  </w:endnote>
  <w:endnote w:type="continuationSeparator" w:id="0">
    <w:p w:rsidR="00137277" w:rsidRDefault="00137277" w:rsidP="00DB5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TE2272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277" w:rsidRPr="00DB584C" w:rsidRDefault="00137277">
    <w:pPr>
      <w:pStyle w:val="Footer"/>
      <w:jc w:val="right"/>
      <w:rPr>
        <w:rFonts w:ascii="Calibri" w:hAnsi="Calibri"/>
        <w:sz w:val="20"/>
        <w:szCs w:val="20"/>
      </w:rPr>
    </w:pPr>
    <w:r w:rsidRPr="00DB584C">
      <w:rPr>
        <w:rFonts w:ascii="Calibri" w:hAnsi="Calibri"/>
        <w:sz w:val="20"/>
        <w:szCs w:val="20"/>
      </w:rPr>
      <w:fldChar w:fldCharType="begin"/>
    </w:r>
    <w:r w:rsidRPr="00DB584C">
      <w:rPr>
        <w:rFonts w:ascii="Calibri" w:hAnsi="Calibri"/>
        <w:sz w:val="20"/>
        <w:szCs w:val="20"/>
      </w:rPr>
      <w:instrText xml:space="preserve"> PAGE   \* MERGEFORMAT </w:instrText>
    </w:r>
    <w:r w:rsidRPr="00DB584C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DB584C">
      <w:rPr>
        <w:rFonts w:ascii="Calibri" w:hAnsi="Calibri"/>
        <w:sz w:val="20"/>
        <w:szCs w:val="20"/>
      </w:rPr>
      <w:fldChar w:fldCharType="end"/>
    </w:r>
  </w:p>
  <w:p w:rsidR="00137277" w:rsidRDefault="0013727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277" w:rsidRDefault="00137277" w:rsidP="00DB584C">
      <w:r>
        <w:separator/>
      </w:r>
    </w:p>
  </w:footnote>
  <w:footnote w:type="continuationSeparator" w:id="0">
    <w:p w:rsidR="00137277" w:rsidRDefault="00137277" w:rsidP="00DB58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C072D"/>
    <w:multiLevelType w:val="hybridMultilevel"/>
    <w:tmpl w:val="E2FEB082"/>
    <w:lvl w:ilvl="0" w:tplc="C5E47646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D2275AB"/>
    <w:multiLevelType w:val="hybridMultilevel"/>
    <w:tmpl w:val="98C07F6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B328D2"/>
    <w:multiLevelType w:val="hybridMultilevel"/>
    <w:tmpl w:val="FC04AB1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027C83"/>
    <w:multiLevelType w:val="hybridMultilevel"/>
    <w:tmpl w:val="07049936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6B4470A"/>
    <w:multiLevelType w:val="hybridMultilevel"/>
    <w:tmpl w:val="73365E94"/>
    <w:lvl w:ilvl="0" w:tplc="2FDC663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0E73006"/>
    <w:multiLevelType w:val="hybridMultilevel"/>
    <w:tmpl w:val="C0B69C28"/>
    <w:lvl w:ilvl="0" w:tplc="56A438F0">
      <w:start w:val="1"/>
      <w:numFmt w:val="upperRoman"/>
      <w:lvlText w:val="%1."/>
      <w:lvlJc w:val="left"/>
      <w:pPr>
        <w:ind w:left="709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69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789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09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29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49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69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389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09" w:hanging="180"/>
      </w:pPr>
      <w:rPr>
        <w:rFonts w:cs="Times New Roman"/>
      </w:rPr>
    </w:lvl>
  </w:abstractNum>
  <w:abstractNum w:abstractNumId="6">
    <w:nsid w:val="467C41E7"/>
    <w:multiLevelType w:val="hybridMultilevel"/>
    <w:tmpl w:val="0778C2E2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8C82FD9"/>
    <w:multiLevelType w:val="hybridMultilevel"/>
    <w:tmpl w:val="C6986062"/>
    <w:lvl w:ilvl="0" w:tplc="E8AA6016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">
    <w:nsid w:val="668C6041"/>
    <w:multiLevelType w:val="hybridMultilevel"/>
    <w:tmpl w:val="0A441BD6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3F971E5"/>
    <w:multiLevelType w:val="hybridMultilevel"/>
    <w:tmpl w:val="69F2DE4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5E7BB7"/>
    <w:multiLevelType w:val="hybridMultilevel"/>
    <w:tmpl w:val="DFAEC982"/>
    <w:lvl w:ilvl="0" w:tplc="5EB6D4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86B00DF"/>
    <w:multiLevelType w:val="hybridMultilevel"/>
    <w:tmpl w:val="1640DBF8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BBC2FBE"/>
    <w:multiLevelType w:val="hybridMultilevel"/>
    <w:tmpl w:val="7758EEB2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12"/>
  </w:num>
  <w:num w:numId="5">
    <w:abstractNumId w:val="8"/>
  </w:num>
  <w:num w:numId="6">
    <w:abstractNumId w:val="0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6"/>
  </w:num>
  <w:num w:numId="11">
    <w:abstractNumId w:val="9"/>
  </w:num>
  <w:num w:numId="12">
    <w:abstractNumId w:val="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1FF"/>
    <w:rsid w:val="00002EE2"/>
    <w:rsid w:val="0002518C"/>
    <w:rsid w:val="000259EE"/>
    <w:rsid w:val="00077BC7"/>
    <w:rsid w:val="000C01FF"/>
    <w:rsid w:val="000F763C"/>
    <w:rsid w:val="00137277"/>
    <w:rsid w:val="00223744"/>
    <w:rsid w:val="00253AE5"/>
    <w:rsid w:val="002C083F"/>
    <w:rsid w:val="002E2C72"/>
    <w:rsid w:val="002E472A"/>
    <w:rsid w:val="00316550"/>
    <w:rsid w:val="00330D98"/>
    <w:rsid w:val="00333845"/>
    <w:rsid w:val="004261A4"/>
    <w:rsid w:val="00492A6F"/>
    <w:rsid w:val="004B1BC7"/>
    <w:rsid w:val="004B234C"/>
    <w:rsid w:val="0061058D"/>
    <w:rsid w:val="00624842"/>
    <w:rsid w:val="006518AD"/>
    <w:rsid w:val="006A1A6A"/>
    <w:rsid w:val="006A6C3A"/>
    <w:rsid w:val="006B67B8"/>
    <w:rsid w:val="00724B1B"/>
    <w:rsid w:val="007852B7"/>
    <w:rsid w:val="0079244D"/>
    <w:rsid w:val="007E0949"/>
    <w:rsid w:val="00825B10"/>
    <w:rsid w:val="008467B8"/>
    <w:rsid w:val="00863BBF"/>
    <w:rsid w:val="008A5A1E"/>
    <w:rsid w:val="008B2064"/>
    <w:rsid w:val="00945D79"/>
    <w:rsid w:val="00957996"/>
    <w:rsid w:val="009759F2"/>
    <w:rsid w:val="00A24C78"/>
    <w:rsid w:val="00A504DF"/>
    <w:rsid w:val="00A91F42"/>
    <w:rsid w:val="00AA120B"/>
    <w:rsid w:val="00AB7E14"/>
    <w:rsid w:val="00AF418D"/>
    <w:rsid w:val="00BD09CC"/>
    <w:rsid w:val="00D25657"/>
    <w:rsid w:val="00D551C2"/>
    <w:rsid w:val="00D9507C"/>
    <w:rsid w:val="00DB584C"/>
    <w:rsid w:val="00DC5553"/>
    <w:rsid w:val="00DE0B04"/>
    <w:rsid w:val="00DE5ED3"/>
    <w:rsid w:val="00DF1128"/>
    <w:rsid w:val="00E1161E"/>
    <w:rsid w:val="00E2702E"/>
    <w:rsid w:val="00E77A2C"/>
    <w:rsid w:val="00E96988"/>
    <w:rsid w:val="00EA51E5"/>
    <w:rsid w:val="00EE5BCF"/>
    <w:rsid w:val="00F56663"/>
    <w:rsid w:val="00F84E64"/>
    <w:rsid w:val="00FD5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1F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C01FF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A24C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DB58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584C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DB58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584C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3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794</Words>
  <Characters>4529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2015-09-17T22:44:00Z</dcterms:created>
  <dcterms:modified xsi:type="dcterms:W3CDTF">2015-09-17T22:44:00Z</dcterms:modified>
</cp:coreProperties>
</file>