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785" w:rsidRPr="00AF418D" w:rsidRDefault="004C6785" w:rsidP="0005129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4C6785" w:rsidRPr="00AF418D" w:rsidRDefault="004C6785" w:rsidP="0005129A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4C6785" w:rsidRPr="00AF418D" w:rsidRDefault="004C6785" w:rsidP="0005129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4C6785" w:rsidRDefault="004C6785" w:rsidP="0005129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II</w:t>
      </w:r>
      <w:r w:rsidRPr="00AF418D">
        <w:rPr>
          <w:rFonts w:ascii="Calibri" w:hAnsi="Calibri"/>
          <w:sz w:val="20"/>
          <w:szCs w:val="20"/>
        </w:rPr>
        <w:t>-a ....</w:t>
      </w:r>
    </w:p>
    <w:p w:rsidR="004C6785" w:rsidRPr="00CB7A2A" w:rsidRDefault="004C6785" w:rsidP="0005129A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</w:t>
      </w:r>
      <w:r w:rsidRPr="00CB7A2A">
        <w:rPr>
          <w:rFonts w:ascii="Calibri" w:hAnsi="Calibri"/>
          <w:sz w:val="20"/>
          <w:szCs w:val="20"/>
        </w:rPr>
        <w:t xml:space="preserve">Europa – România – Uniunea Europeană. Probleme fundamentale </w:t>
      </w:r>
    </w:p>
    <w:p w:rsidR="004C6785" w:rsidRDefault="004C6785" w:rsidP="0005129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4C6785" w:rsidRPr="00E96204" w:rsidRDefault="004C6785" w:rsidP="0005129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785" w:rsidRPr="00AF418D" w:rsidRDefault="004C6785" w:rsidP="0005129A">
      <w:pPr>
        <w:rPr>
          <w:rFonts w:ascii="Calibri" w:hAnsi="Calibri"/>
          <w:b/>
          <w:sz w:val="18"/>
          <w:szCs w:val="18"/>
          <w:lang w:val="ro-RO"/>
        </w:rPr>
      </w:pPr>
    </w:p>
    <w:p w:rsidR="004C6785" w:rsidRDefault="004C6785" w:rsidP="0005129A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  <w:bookmarkStart w:id="0" w:name="_GoBack"/>
      <w:bookmarkEnd w:id="0"/>
    </w:p>
    <w:p w:rsidR="004C6785" w:rsidRPr="00FB479B" w:rsidRDefault="004C6785" w:rsidP="0005129A">
      <w:pPr>
        <w:pStyle w:val="Heading4"/>
        <w:numPr>
          <w:ilvl w:val="0"/>
          <w:numId w:val="1"/>
        </w:numPr>
        <w:spacing w:before="0" w:after="0"/>
        <w:jc w:val="center"/>
        <w:rPr>
          <w:rFonts w:ascii="Calibri" w:hAnsi="Calibri"/>
          <w:b w:val="0"/>
          <w:sz w:val="22"/>
          <w:szCs w:val="22"/>
        </w:rPr>
      </w:pPr>
      <w:r w:rsidRPr="00FB479B">
        <w:rPr>
          <w:rFonts w:ascii="Calibri" w:hAnsi="Calibri"/>
          <w:b w:val="0"/>
          <w:sz w:val="22"/>
          <w:szCs w:val="22"/>
        </w:rPr>
        <w:t>EUROPA  ȘI ROMÂNIA – ELEMENTE GEOGRAFICE DE BAZĂ</w:t>
      </w:r>
    </w:p>
    <w:p w:rsidR="004C6785" w:rsidRPr="00006CF4" w:rsidRDefault="004C6785" w:rsidP="00B05B95">
      <w:pPr>
        <w:pStyle w:val="Heading4"/>
        <w:spacing w:before="0" w:after="0"/>
        <w:jc w:val="center"/>
        <w:rPr>
          <w:rFonts w:ascii="Calibri" w:hAnsi="Calibri"/>
          <w:sz w:val="22"/>
          <w:szCs w:val="22"/>
        </w:rPr>
      </w:pPr>
      <w:r w:rsidRPr="00006CF4">
        <w:rPr>
          <w:rFonts w:ascii="Calibri" w:hAnsi="Calibri"/>
          <w:sz w:val="22"/>
          <w:szCs w:val="22"/>
        </w:rPr>
        <w:t>II. Europa și România – geografie umană</w:t>
      </w:r>
    </w:p>
    <w:p w:rsidR="004C6785" w:rsidRDefault="004C6785" w:rsidP="0005129A">
      <w:pPr>
        <w:shd w:val="clear" w:color="auto" w:fill="FFFFFF"/>
        <w:ind w:right="-29"/>
        <w:jc w:val="both"/>
        <w:rPr>
          <w:rFonts w:ascii="Calibri" w:hAnsi="Calibri"/>
          <w:color w:val="424242"/>
          <w:spacing w:val="-1"/>
          <w:sz w:val="20"/>
          <w:szCs w:val="20"/>
        </w:rPr>
      </w:pPr>
    </w:p>
    <w:p w:rsidR="004C6785" w:rsidRPr="00D9507C" w:rsidRDefault="004C6785" w:rsidP="0005129A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7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4C6785" w:rsidRPr="005447FE" w:rsidRDefault="004C6785" w:rsidP="005447FE">
      <w:pPr>
        <w:rPr>
          <w:sz w:val="22"/>
          <w:szCs w:val="22"/>
          <w:lang w:val="it-IT"/>
        </w:rPr>
      </w:pPr>
      <w:r w:rsidRPr="005447FE">
        <w:rPr>
          <w:rFonts w:ascii="Calibri" w:hAnsi="Calibri"/>
          <w:sz w:val="22"/>
          <w:szCs w:val="22"/>
        </w:rPr>
        <w:t xml:space="preserve">  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5447FE">
        <w:rPr>
          <w:rFonts w:ascii="Calibri" w:hAnsi="Calibri"/>
          <w:sz w:val="22"/>
          <w:szCs w:val="22"/>
        </w:rPr>
        <w:t xml:space="preserve">   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447FE">
        <w:rPr>
          <w:rFonts w:ascii="Calibri" w:hAnsi="Calibri"/>
          <w:b/>
          <w:sz w:val="22"/>
          <w:szCs w:val="22"/>
        </w:rPr>
        <w:t>8 -14</w:t>
      </w:r>
      <w:r w:rsidRPr="005447FE">
        <w:rPr>
          <w:rFonts w:ascii="Calibri" w:hAnsi="Calibri"/>
          <w:sz w:val="22"/>
          <w:szCs w:val="22"/>
        </w:rPr>
        <w:t xml:space="preserve"> / 2.11 -18.12.2015</w:t>
      </w:r>
    </w:p>
    <w:p w:rsidR="004C6785" w:rsidRPr="001A4A2C" w:rsidRDefault="004C6785" w:rsidP="00DF1B51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685"/>
        <w:gridCol w:w="1260"/>
        <w:gridCol w:w="3496"/>
        <w:gridCol w:w="720"/>
        <w:gridCol w:w="2340"/>
        <w:gridCol w:w="14"/>
        <w:gridCol w:w="2313"/>
        <w:gridCol w:w="1188"/>
      </w:tblGrid>
      <w:tr w:rsidR="004C6785" w:rsidRPr="0071710D" w:rsidTr="006E4344">
        <w:trPr>
          <w:trHeight w:val="255"/>
          <w:jc w:val="center"/>
        </w:trPr>
        <w:tc>
          <w:tcPr>
            <w:tcW w:w="3685" w:type="dxa"/>
            <w:vMerge w:val="restart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4C6785" w:rsidRPr="0071710D" w:rsidRDefault="004C6785" w:rsidP="00E64CD4">
            <w:pPr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4C6785" w:rsidRPr="0071710D" w:rsidRDefault="004C6785" w:rsidP="005114D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4C6785" w:rsidRPr="0071710D" w:rsidRDefault="004C6785" w:rsidP="005114DE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71710D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496" w:type="dxa"/>
            <w:vMerge w:val="restart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720" w:type="dxa"/>
            <w:vMerge w:val="restart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667" w:type="dxa"/>
            <w:gridSpan w:val="3"/>
            <w:shd w:val="clear" w:color="auto" w:fill="F2F2F2"/>
            <w:vAlign w:val="center"/>
          </w:tcPr>
          <w:p w:rsidR="004C6785" w:rsidRPr="0071710D" w:rsidRDefault="004C6785" w:rsidP="006E434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4C6785" w:rsidRPr="0071710D" w:rsidTr="006E4344">
        <w:trPr>
          <w:trHeight w:val="219"/>
          <w:jc w:val="center"/>
        </w:trPr>
        <w:tc>
          <w:tcPr>
            <w:tcW w:w="3685" w:type="dxa"/>
            <w:vMerge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4C6785" w:rsidRPr="0071710D" w:rsidRDefault="004C6785" w:rsidP="005114DE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3496" w:type="dxa"/>
            <w:vMerge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354" w:type="dxa"/>
            <w:gridSpan w:val="2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313" w:type="dxa"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4C6785" w:rsidRPr="0071710D" w:rsidTr="00860EA7">
        <w:trPr>
          <w:trHeight w:val="1372"/>
          <w:jc w:val="center"/>
        </w:trPr>
        <w:tc>
          <w:tcPr>
            <w:tcW w:w="3685" w:type="dxa"/>
          </w:tcPr>
          <w:p w:rsidR="004C6785" w:rsidRPr="0071710D" w:rsidRDefault="004C6785" w:rsidP="005114DE">
            <w:pPr>
              <w:tabs>
                <w:tab w:val="left" w:pos="0"/>
              </w:tabs>
              <w:spacing w:after="120"/>
              <w:ind w:left="215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5114DE">
            <w:pPr>
              <w:numPr>
                <w:ilvl w:val="0"/>
                <w:numId w:val="3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Elemente de geografie umană</w:t>
            </w:r>
            <w:r w:rsidRPr="0071710D">
              <w:rPr>
                <w:rFonts w:ascii="Calibri" w:hAnsi="Calibri"/>
                <w:sz w:val="20"/>
                <w:szCs w:val="20"/>
              </w:rPr>
              <w:t xml:space="preserve"> ale Europei şi ale României:</w:t>
            </w:r>
          </w:p>
          <w:p w:rsidR="004C6785" w:rsidRPr="0071710D" w:rsidRDefault="004C6785" w:rsidP="005114DE">
            <w:pPr>
              <w:numPr>
                <w:ilvl w:val="0"/>
                <w:numId w:val="2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harta politică a Europei;</w:t>
            </w:r>
          </w:p>
          <w:p w:rsidR="004C6785" w:rsidRPr="0071710D" w:rsidRDefault="004C6785" w:rsidP="004A4408">
            <w:pPr>
              <w:spacing w:after="120"/>
              <w:ind w:left="504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 xml:space="preserve"> România ca stat al Europei;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4C6785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1.1.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1.2.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1.3.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1.4.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2.2.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2.4.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2.5.</w:t>
            </w: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3.1.</w:t>
            </w:r>
          </w:p>
        </w:tc>
        <w:tc>
          <w:tcPr>
            <w:tcW w:w="3496" w:type="dxa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4C6785" w:rsidRDefault="004C6785" w:rsidP="00B2097C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</w:rPr>
            </w:pPr>
            <w:r w:rsidRPr="00B2097C">
              <w:rPr>
                <w:rFonts w:ascii="Calibri" w:hAnsi="Calibri"/>
                <w:sz w:val="20"/>
                <w:szCs w:val="20"/>
              </w:rPr>
              <w:t>Analiza conceptelor.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</w:rPr>
            </w:pPr>
            <w:r w:rsidRPr="00B2097C">
              <w:rPr>
                <w:rFonts w:ascii="Calibri" w:hAnsi="Calibri"/>
                <w:sz w:val="20"/>
                <w:szCs w:val="20"/>
              </w:rPr>
              <w:t>Exerciţii de analiză comparativă între state pe baza criteriilor expuse</w:t>
            </w:r>
          </w:p>
          <w:p w:rsidR="004C6785" w:rsidRPr="00B2097C" w:rsidRDefault="004C6785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</w:rPr>
            </w:pPr>
            <w:r w:rsidRPr="00B2097C">
              <w:rPr>
                <w:rFonts w:ascii="Calibri" w:hAnsi="Calibri"/>
                <w:sz w:val="20"/>
                <w:szCs w:val="20"/>
              </w:rPr>
              <w:t xml:space="preserve"> Efectuarea aplicaţiilor din manual</w:t>
            </w:r>
          </w:p>
        </w:tc>
        <w:tc>
          <w:tcPr>
            <w:tcW w:w="720" w:type="dxa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4C6785" w:rsidRPr="0071710D" w:rsidRDefault="004C6785" w:rsidP="005114DE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C6785" w:rsidRPr="0071710D" w:rsidRDefault="004C6785" w:rsidP="005114DE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327" w:type="dxa"/>
            <w:gridSpan w:val="2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 xml:space="preserve">Harta politică a  Europei 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 xml:space="preserve">Harta politico-administrativă a Romaniei 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4C6785" w:rsidRPr="00E8750A" w:rsidRDefault="004C6785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Atlasul grografic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4C6785" w:rsidRPr="0071710D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4C6785" w:rsidRPr="0071710D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4C6785" w:rsidRPr="0071710D" w:rsidTr="00860EA7">
        <w:trPr>
          <w:jc w:val="center"/>
        </w:trPr>
        <w:tc>
          <w:tcPr>
            <w:tcW w:w="3685" w:type="dxa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4A4408">
            <w:pPr>
              <w:numPr>
                <w:ilvl w:val="0"/>
                <w:numId w:val="2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 xml:space="preserve">populaţia şi caracteristicile ei geodemografice; </w:t>
            </w:r>
          </w:p>
          <w:p w:rsidR="004C6785" w:rsidRPr="0071710D" w:rsidRDefault="004C6785" w:rsidP="004A4408">
            <w:pPr>
              <w:numPr>
                <w:ilvl w:val="0"/>
                <w:numId w:val="2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 xml:space="preserve">sistemul de oraşe al Europei; </w:t>
            </w:r>
          </w:p>
          <w:p w:rsidR="004C6785" w:rsidRPr="0071710D" w:rsidRDefault="004C6785" w:rsidP="0071710D">
            <w:pPr>
              <w:spacing w:after="120"/>
              <w:ind w:left="504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analiza geografică a unor oraşe (patru oraşe europene, oraşul Bucureşti şi două oraşe din România);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4C6785" w:rsidRPr="0071710D" w:rsidRDefault="004C6785" w:rsidP="00860EA7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96" w:type="dxa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4C6785" w:rsidRDefault="004C6785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AA0350">
              <w:rPr>
                <w:rFonts w:ascii="Calibri" w:hAnsi="Calibri"/>
                <w:sz w:val="20"/>
                <w:szCs w:val="20"/>
                <w:lang w:val="pt-BR"/>
              </w:rPr>
              <w:t>Analiza conceptelor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AA0350">
              <w:rPr>
                <w:rFonts w:ascii="Calibri" w:hAnsi="Calibri"/>
                <w:sz w:val="20"/>
                <w:szCs w:val="20"/>
                <w:lang w:val="pt-BR"/>
              </w:rPr>
              <w:t>Exerciţii de calcul a unor indici demografici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AA0350">
              <w:rPr>
                <w:rFonts w:ascii="Calibri" w:hAnsi="Calibri"/>
                <w:sz w:val="20"/>
                <w:szCs w:val="20"/>
                <w:lang w:val="pt-BR"/>
              </w:rPr>
              <w:t xml:space="preserve"> Selecţia, structura informaţiei şi transpunerea ei pe organizator grafic tip ciorchine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AA0350">
              <w:rPr>
                <w:rFonts w:ascii="Calibri" w:hAnsi="Calibri"/>
                <w:sz w:val="20"/>
                <w:szCs w:val="20"/>
                <w:lang w:val="pt-BR"/>
              </w:rPr>
              <w:t>Analiza hărţilor şi a tabelelor</w:t>
            </w:r>
          </w:p>
          <w:p w:rsidR="004C6785" w:rsidRPr="00AA0350" w:rsidRDefault="004C6785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AA0350">
              <w:rPr>
                <w:rFonts w:ascii="Calibri" w:hAnsi="Calibri"/>
                <w:sz w:val="20"/>
                <w:szCs w:val="20"/>
              </w:rPr>
              <w:t>Efectuarea aplicaţiilor din manual.</w:t>
            </w:r>
          </w:p>
        </w:tc>
        <w:tc>
          <w:tcPr>
            <w:tcW w:w="720" w:type="dxa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4C6785" w:rsidRPr="0071710D" w:rsidRDefault="004C6785" w:rsidP="00AA0350">
            <w:pPr>
              <w:pStyle w:val="NoSpacing"/>
              <w:ind w:left="72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AA0350">
            <w:pPr>
              <w:pStyle w:val="NoSpacing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4C6785" w:rsidRPr="0071710D" w:rsidRDefault="004C6785" w:rsidP="006D1177">
            <w:pPr>
              <w:spacing w:after="200" w:line="276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27" w:type="dxa"/>
            <w:gridSpan w:val="2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Hărţile din manual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 xml:space="preserve">Hărţi, imagini, </w:t>
            </w:r>
          </w:p>
          <w:p w:rsidR="004C6785" w:rsidRPr="00E8750A" w:rsidRDefault="004C6785" w:rsidP="006D1177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4C6785" w:rsidRPr="0071710D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C6785" w:rsidRPr="000259EE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4C6785" w:rsidRPr="0071710D" w:rsidRDefault="004C6785" w:rsidP="004E250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4C6785" w:rsidRPr="0071710D" w:rsidTr="0043513F">
        <w:trPr>
          <w:trHeight w:val="1491"/>
          <w:jc w:val="center"/>
        </w:trPr>
        <w:tc>
          <w:tcPr>
            <w:tcW w:w="3685" w:type="dxa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C43979">
            <w:pPr>
              <w:numPr>
                <w:ilvl w:val="0"/>
                <w:numId w:val="2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 xml:space="preserve">activităţile economice – caracteristici generale; </w:t>
            </w:r>
          </w:p>
          <w:p w:rsidR="004C6785" w:rsidRPr="0071710D" w:rsidRDefault="004C6785" w:rsidP="00C43979">
            <w:pPr>
              <w:spacing w:after="120"/>
              <w:ind w:left="504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analiza unei ramuri industriale (la nivel european şi în România);</w:t>
            </w:r>
          </w:p>
          <w:p w:rsidR="004C6785" w:rsidRPr="0071710D" w:rsidRDefault="004C6785" w:rsidP="00C43979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 w:rsidRPr="0071710D">
              <w:rPr>
                <w:rFonts w:ascii="Calibri" w:hAnsi="Calibri"/>
                <w:sz w:val="20"/>
                <w:szCs w:val="20"/>
              </w:rPr>
              <w:t>sisteme de transport.</w:t>
            </w:r>
          </w:p>
          <w:p w:rsidR="004C6785" w:rsidRPr="0071710D" w:rsidRDefault="004C6785" w:rsidP="00C4397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4C6785" w:rsidRPr="0071710D" w:rsidRDefault="004C6785" w:rsidP="00E64CD4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96" w:type="dxa"/>
          </w:tcPr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6D1177">
            <w:pPr>
              <w:pStyle w:val="ListParagraph"/>
              <w:numPr>
                <w:ilvl w:val="0"/>
                <w:numId w:val="10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A0350">
              <w:rPr>
                <w:rFonts w:ascii="Calibri" w:hAnsi="Calibri"/>
                <w:sz w:val="20"/>
                <w:szCs w:val="20"/>
                <w:lang w:val="it-IT"/>
              </w:rPr>
              <w:t>Exerciţii de selectare şi structurare a informaţiilor de natură economică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0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A0350">
              <w:rPr>
                <w:rFonts w:ascii="Calibri" w:hAnsi="Calibri"/>
                <w:sz w:val="20"/>
                <w:szCs w:val="20"/>
                <w:lang w:val="it-IT"/>
              </w:rPr>
              <w:t xml:space="preserve"> Analiza comparativă între sistemele de transporturi din România şi din Europa</w:t>
            </w:r>
          </w:p>
          <w:p w:rsidR="004C6785" w:rsidRPr="00AA0350" w:rsidRDefault="004C6785" w:rsidP="006D1177">
            <w:pPr>
              <w:pStyle w:val="ListParagraph"/>
              <w:numPr>
                <w:ilvl w:val="0"/>
                <w:numId w:val="10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A0350">
              <w:rPr>
                <w:rFonts w:ascii="Calibri" w:hAnsi="Calibri"/>
                <w:sz w:val="20"/>
                <w:szCs w:val="20"/>
              </w:rPr>
              <w:t xml:space="preserve"> Efectuarea aplicaţilor din manual</w:t>
            </w:r>
          </w:p>
        </w:tc>
        <w:tc>
          <w:tcPr>
            <w:tcW w:w="720" w:type="dxa"/>
          </w:tcPr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C6785" w:rsidRPr="0071710D" w:rsidRDefault="004C6785" w:rsidP="00E64CD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1710D">
              <w:rPr>
                <w:rFonts w:ascii="Calibri" w:hAnsi="Calibri"/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4C6785" w:rsidRPr="0071710D" w:rsidRDefault="004C6785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71710D" w:rsidRDefault="004C6785" w:rsidP="00AA0350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C6785" w:rsidRPr="0071710D" w:rsidRDefault="004C6785" w:rsidP="00AA0350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1710D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327" w:type="dxa"/>
            <w:gridSpan w:val="2"/>
          </w:tcPr>
          <w:p w:rsidR="004C6785" w:rsidRDefault="004C6785" w:rsidP="00D93147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8750A">
              <w:rPr>
                <w:rFonts w:ascii="Calibri" w:hAnsi="Calibri"/>
                <w:sz w:val="20"/>
                <w:szCs w:val="20"/>
                <w:lang w:val="it-IT"/>
              </w:rPr>
              <w:t>Harta economică a   Europei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93147">
              <w:rPr>
                <w:rFonts w:ascii="Calibri" w:hAnsi="Calibri"/>
                <w:sz w:val="20"/>
                <w:szCs w:val="20"/>
                <w:lang w:val="it-IT"/>
              </w:rPr>
              <w:t>Harta economică a României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93147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93147">
              <w:rPr>
                <w:rFonts w:ascii="Calibri" w:hAnsi="Calibri"/>
                <w:sz w:val="20"/>
                <w:szCs w:val="20"/>
                <w:lang w:val="it-IT"/>
              </w:rPr>
              <w:t xml:space="preserve"> Atlasul geografic</w:t>
            </w:r>
          </w:p>
          <w:p w:rsidR="004C6785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93147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  <w:p w:rsidR="004C6785" w:rsidRPr="00D93147" w:rsidRDefault="004C6785" w:rsidP="006D1177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93147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  <w:p w:rsidR="004C6785" w:rsidRPr="0071710D" w:rsidRDefault="004C6785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4C6785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4E250D" w:rsidRDefault="004C6785" w:rsidP="00E64CD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C6785" w:rsidRPr="004E250D" w:rsidRDefault="004C6785" w:rsidP="004E250D">
            <w:pPr>
              <w:rPr>
                <w:rFonts w:ascii="Calibri" w:hAnsi="Calibri"/>
                <w:sz w:val="20"/>
                <w:szCs w:val="20"/>
                <w:vertAlign w:val="subscript"/>
              </w:rPr>
            </w:pPr>
            <w:r w:rsidRPr="004E250D">
              <w:rPr>
                <w:rFonts w:ascii="Calibri" w:hAnsi="Calibri"/>
                <w:sz w:val="20"/>
                <w:szCs w:val="20"/>
              </w:rPr>
              <w:t>Evaluare scrisă (T</w:t>
            </w:r>
            <w:r w:rsidRPr="004E250D">
              <w:rPr>
                <w:rFonts w:ascii="Calibri" w:hAnsi="Calibri"/>
                <w:sz w:val="20"/>
                <w:szCs w:val="20"/>
                <w:vertAlign w:val="subscript"/>
              </w:rPr>
              <w:t>2</w:t>
            </w:r>
            <w:r w:rsidRPr="004E250D">
              <w:rPr>
                <w:rFonts w:ascii="Calibri" w:hAnsi="Calibri"/>
                <w:sz w:val="20"/>
                <w:szCs w:val="20"/>
              </w:rPr>
              <w:t>)</w:t>
            </w:r>
          </w:p>
          <w:p w:rsidR="004C6785" w:rsidRPr="0071710D" w:rsidRDefault="004C6785" w:rsidP="00E64CD4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4C6785" w:rsidRDefault="004C6785" w:rsidP="00E64CD4"/>
    <w:p w:rsidR="004C6785" w:rsidRPr="007F0B8C" w:rsidRDefault="004C6785" w:rsidP="004E250D">
      <w:pPr>
        <w:jc w:val="right"/>
        <w:rPr>
          <w:rFonts w:ascii="Calibri" w:hAnsi="Calibri"/>
          <w:bCs/>
          <w:iCs/>
          <w:sz w:val="20"/>
          <w:szCs w:val="20"/>
        </w:rPr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 w:rsidRPr="007F0B8C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4C6785" w:rsidRDefault="004C6785" w:rsidP="00E64CD4"/>
    <w:sectPr w:rsidR="004C6785" w:rsidSect="0005129A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785" w:rsidRDefault="004C6785" w:rsidP="0005129A">
      <w:r>
        <w:separator/>
      </w:r>
    </w:p>
  </w:endnote>
  <w:endnote w:type="continuationSeparator" w:id="0">
    <w:p w:rsidR="004C6785" w:rsidRDefault="004C6785" w:rsidP="00051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85" w:rsidRPr="0005129A" w:rsidRDefault="004C6785">
    <w:pPr>
      <w:pStyle w:val="Footer"/>
      <w:jc w:val="right"/>
      <w:rPr>
        <w:rFonts w:ascii="Calibri" w:hAnsi="Calibri"/>
        <w:sz w:val="20"/>
        <w:szCs w:val="20"/>
      </w:rPr>
    </w:pPr>
    <w:r w:rsidRPr="0005129A">
      <w:rPr>
        <w:rFonts w:ascii="Calibri" w:hAnsi="Calibri"/>
        <w:sz w:val="20"/>
        <w:szCs w:val="20"/>
      </w:rPr>
      <w:fldChar w:fldCharType="begin"/>
    </w:r>
    <w:r w:rsidRPr="0005129A">
      <w:rPr>
        <w:rFonts w:ascii="Calibri" w:hAnsi="Calibri"/>
        <w:sz w:val="20"/>
        <w:szCs w:val="20"/>
      </w:rPr>
      <w:instrText xml:space="preserve"> PAGE   \* MERGEFORMAT </w:instrText>
    </w:r>
    <w:r w:rsidRPr="0005129A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05129A">
      <w:rPr>
        <w:rFonts w:ascii="Calibri" w:hAnsi="Calibri"/>
        <w:sz w:val="20"/>
        <w:szCs w:val="20"/>
      </w:rPr>
      <w:fldChar w:fldCharType="end"/>
    </w:r>
  </w:p>
  <w:p w:rsidR="004C6785" w:rsidRDefault="004C67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785" w:rsidRDefault="004C6785" w:rsidP="0005129A">
      <w:r>
        <w:separator/>
      </w:r>
    </w:p>
  </w:footnote>
  <w:footnote w:type="continuationSeparator" w:id="0">
    <w:p w:rsidR="004C6785" w:rsidRDefault="004C6785" w:rsidP="000512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B02"/>
    <w:multiLevelType w:val="hybridMultilevel"/>
    <w:tmpl w:val="7B60988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C57579"/>
    <w:multiLevelType w:val="hybridMultilevel"/>
    <w:tmpl w:val="0D32794E"/>
    <w:lvl w:ilvl="0" w:tplc="E8AA60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B6F63"/>
    <w:multiLevelType w:val="hybridMultilevel"/>
    <w:tmpl w:val="FEC207F0"/>
    <w:lvl w:ilvl="0" w:tplc="C03C3308">
      <w:numFmt w:val="bullet"/>
      <w:lvlText w:val="-"/>
      <w:lvlJc w:val="left"/>
      <w:pPr>
        <w:ind w:left="720" w:hanging="360"/>
      </w:pPr>
      <w:rPr>
        <w:rFonts w:ascii="Arial Narrow" w:hAnsi="Arial Narrow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1780B"/>
    <w:multiLevelType w:val="hybridMultilevel"/>
    <w:tmpl w:val="B1CA1044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77CBB"/>
    <w:multiLevelType w:val="hybridMultilevel"/>
    <w:tmpl w:val="C5AA8604"/>
    <w:lvl w:ilvl="0" w:tplc="C03C3308">
      <w:numFmt w:val="bullet"/>
      <w:lvlText w:val="-"/>
      <w:lvlJc w:val="left"/>
      <w:pPr>
        <w:ind w:left="1224" w:hanging="360"/>
      </w:pPr>
      <w:rPr>
        <w:rFonts w:ascii="Arial Narrow" w:hAnsi="Arial Narrow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5">
    <w:nsid w:val="39703535"/>
    <w:multiLevelType w:val="hybridMultilevel"/>
    <w:tmpl w:val="C7EC5E88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C919C6"/>
    <w:multiLevelType w:val="hybridMultilevel"/>
    <w:tmpl w:val="FA5ADC52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557230F"/>
    <w:multiLevelType w:val="hybridMultilevel"/>
    <w:tmpl w:val="CB44979C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C6C8E"/>
    <w:multiLevelType w:val="hybridMultilevel"/>
    <w:tmpl w:val="90CA1882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622915"/>
    <w:multiLevelType w:val="hybridMultilevel"/>
    <w:tmpl w:val="09820FD2"/>
    <w:lvl w:ilvl="0" w:tplc="0DDAA116">
      <w:numFmt w:val="bullet"/>
      <w:lvlText w:val="-"/>
      <w:lvlJc w:val="left"/>
      <w:pPr>
        <w:tabs>
          <w:tab w:val="num" w:pos="504"/>
        </w:tabs>
        <w:ind w:left="504" w:hanging="216"/>
      </w:pPr>
      <w:rPr>
        <w:rFonts w:ascii="Times New Roman" w:eastAsia="Times New Roman" w:hAnsi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AF07720"/>
    <w:multiLevelType w:val="hybridMultilevel"/>
    <w:tmpl w:val="853610C4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4058AB"/>
    <w:multiLevelType w:val="hybridMultilevel"/>
    <w:tmpl w:val="4A52BFA8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0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B51"/>
    <w:rsid w:val="00006CF4"/>
    <w:rsid w:val="000259EE"/>
    <w:rsid w:val="00031AE5"/>
    <w:rsid w:val="0005129A"/>
    <w:rsid w:val="001A4A2C"/>
    <w:rsid w:val="00270E90"/>
    <w:rsid w:val="002E472A"/>
    <w:rsid w:val="003049D9"/>
    <w:rsid w:val="0043513F"/>
    <w:rsid w:val="004A4408"/>
    <w:rsid w:val="004C6785"/>
    <w:rsid w:val="004E250D"/>
    <w:rsid w:val="005114DE"/>
    <w:rsid w:val="005447FE"/>
    <w:rsid w:val="005F0FFE"/>
    <w:rsid w:val="006D1177"/>
    <w:rsid w:val="006E4344"/>
    <w:rsid w:val="0071710D"/>
    <w:rsid w:val="007555D3"/>
    <w:rsid w:val="007E0949"/>
    <w:rsid w:val="007F0B8C"/>
    <w:rsid w:val="00860EA7"/>
    <w:rsid w:val="009367E8"/>
    <w:rsid w:val="00A24221"/>
    <w:rsid w:val="00AA0350"/>
    <w:rsid w:val="00AF418D"/>
    <w:rsid w:val="00B05B95"/>
    <w:rsid w:val="00B15BF6"/>
    <w:rsid w:val="00B2097C"/>
    <w:rsid w:val="00BD09CC"/>
    <w:rsid w:val="00C43979"/>
    <w:rsid w:val="00CB7A2A"/>
    <w:rsid w:val="00D93147"/>
    <w:rsid w:val="00D9507C"/>
    <w:rsid w:val="00DF1B51"/>
    <w:rsid w:val="00E64CD4"/>
    <w:rsid w:val="00E77A2C"/>
    <w:rsid w:val="00E8750A"/>
    <w:rsid w:val="00E96204"/>
    <w:rsid w:val="00FB479B"/>
    <w:rsid w:val="00FC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B51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129A"/>
    <w:pPr>
      <w:keepNext/>
      <w:spacing w:before="240" w:after="60"/>
      <w:outlineLvl w:val="3"/>
    </w:pPr>
    <w:rPr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5129A"/>
    <w:rPr>
      <w:rFonts w:ascii="Times New Roman" w:hAnsi="Times New Roman" w:cs="Times New Roman"/>
      <w:b/>
      <w:bCs/>
      <w:sz w:val="28"/>
      <w:szCs w:val="28"/>
      <w:lang w:eastAsia="ro-RO"/>
    </w:rPr>
  </w:style>
  <w:style w:type="paragraph" w:styleId="NoSpacing">
    <w:name w:val="No Spacing"/>
    <w:uiPriority w:val="99"/>
    <w:qFormat/>
    <w:rsid w:val="00DF1B51"/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1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5129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051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5129A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C439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580</Words>
  <Characters>3310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2013-09-21T10:15:00Z</cp:lastPrinted>
  <dcterms:created xsi:type="dcterms:W3CDTF">2015-09-17T23:02:00Z</dcterms:created>
  <dcterms:modified xsi:type="dcterms:W3CDTF">2015-09-17T23:02:00Z</dcterms:modified>
</cp:coreProperties>
</file>