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A5A" w:rsidRDefault="004A2A5A" w:rsidP="00A17A95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Confirmat director,</w:t>
      </w:r>
    </w:p>
    <w:p w:rsidR="004A2A5A" w:rsidRDefault="004A2A5A" w:rsidP="00A17A95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</w:t>
      </w:r>
    </w:p>
    <w:p w:rsidR="004A2A5A" w:rsidRDefault="004A2A5A" w:rsidP="00A17A95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C9B">
        <w:rPr>
          <w:rFonts w:ascii="Times New Roman" w:hAnsi="Times New Roman" w:cs="Times New Roman"/>
          <w:b/>
          <w:bCs/>
          <w:sz w:val="20"/>
          <w:szCs w:val="20"/>
        </w:rPr>
        <w:t>FIŞA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INDIVIDUALĂ A CADRULUI DIDACTIC</w:t>
      </w:r>
    </w:p>
    <w:p w:rsidR="004A2A5A" w:rsidRPr="00886C9B" w:rsidRDefault="004A2A5A" w:rsidP="00A17A95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886C9B">
        <w:rPr>
          <w:rFonts w:ascii="Times New Roman" w:hAnsi="Times New Roman" w:cs="Times New Roman"/>
          <w:b/>
          <w:bCs/>
          <w:sz w:val="20"/>
          <w:szCs w:val="20"/>
        </w:rPr>
        <w:t>An şcolar 201</w:t>
      </w:r>
      <w:r>
        <w:rPr>
          <w:rFonts w:ascii="Times New Roman" w:hAnsi="Times New Roman" w:cs="Times New Roman"/>
          <w:b/>
          <w:bCs/>
          <w:sz w:val="20"/>
          <w:szCs w:val="20"/>
        </w:rPr>
        <w:t>5</w:t>
      </w:r>
      <w:r w:rsidRPr="00886C9B">
        <w:rPr>
          <w:rFonts w:ascii="Times New Roman" w:hAnsi="Times New Roman" w:cs="Times New Roman"/>
          <w:b/>
          <w:bCs/>
          <w:sz w:val="20"/>
          <w:szCs w:val="20"/>
        </w:rPr>
        <w:t>-201</w:t>
      </w:r>
      <w:r>
        <w:rPr>
          <w:rFonts w:ascii="Times New Roman" w:hAnsi="Times New Roman" w:cs="Times New Roman"/>
          <w:b/>
          <w:bCs/>
          <w:sz w:val="20"/>
          <w:szCs w:val="20"/>
        </w:rPr>
        <w:t>6</w:t>
      </w:r>
    </w:p>
    <w:p w:rsidR="004A2A5A" w:rsidRDefault="004A2A5A" w:rsidP="00A17A95">
      <w:pPr>
        <w:jc w:val="both"/>
        <w:rPr>
          <w:rFonts w:ascii="Times New Roman" w:hAnsi="Times New Roman" w:cs="Times New Roman"/>
          <w:b/>
          <w:bCs/>
        </w:rPr>
      </w:pPr>
    </w:p>
    <w:p w:rsidR="004A2A5A" w:rsidRDefault="004A2A5A" w:rsidP="00A17A95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Numele şi prenumele:__________________________________________________________________</w:t>
      </w:r>
    </w:p>
    <w:p w:rsidR="004A2A5A" w:rsidRDefault="004A2A5A" w:rsidP="00A17A95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Studii (Facultate/specializare) ___________________________________________________________</w:t>
      </w:r>
    </w:p>
    <w:p w:rsidR="004A2A5A" w:rsidRDefault="004A2A5A" w:rsidP="00A17A95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_____________________________________________________________________________________</w:t>
      </w:r>
    </w:p>
    <w:p w:rsidR="004A2A5A" w:rsidRDefault="004A2A5A" w:rsidP="00A17A95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Gradul didactic/anul obţinerii:__________________________________</w:t>
      </w:r>
    </w:p>
    <w:p w:rsidR="004A2A5A" w:rsidRDefault="004A2A5A" w:rsidP="00A17A95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Statut:_______________________________________________________</w:t>
      </w:r>
    </w:p>
    <w:p w:rsidR="004A2A5A" w:rsidRDefault="004A2A5A" w:rsidP="00A17A95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Telefon: __________________________ E-mail:________________________________________</w:t>
      </w:r>
    </w:p>
    <w:p w:rsidR="004A2A5A" w:rsidRDefault="004A2A5A" w:rsidP="00A17A95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Unitatea şcolară: ___________________________________________________________________</w:t>
      </w:r>
      <w:bookmarkStart w:id="0" w:name="_GoBack"/>
      <w:bookmarkEnd w:id="0"/>
    </w:p>
    <w:p w:rsidR="004A2A5A" w:rsidRDefault="004A2A5A" w:rsidP="00A17A95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__________________________________________________________________________________</w:t>
      </w:r>
    </w:p>
    <w:p w:rsidR="004A2A5A" w:rsidRDefault="004A2A5A" w:rsidP="00B67C7D">
      <w:pPr>
        <w:rPr>
          <w:rFonts w:ascii="Times New Roman" w:hAnsi="Times New Roman" w:cs="Times New Roman"/>
          <w:b/>
          <w:bCs/>
        </w:rPr>
      </w:pPr>
    </w:p>
    <w:p w:rsidR="004A2A5A" w:rsidRDefault="004A2A5A" w:rsidP="00A17A95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Încadrare în anul şcolar 2015-2016: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09"/>
        <w:gridCol w:w="3210"/>
        <w:gridCol w:w="3210"/>
      </w:tblGrid>
      <w:tr w:rsidR="004A2A5A" w:rsidRPr="00F11EC5" w:rsidTr="00E50F8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11EC5">
              <w:rPr>
                <w:rFonts w:ascii="Times New Roman" w:hAnsi="Times New Roman" w:cs="Times New Roman"/>
                <w:b/>
                <w:bCs/>
              </w:rPr>
              <w:t>Disciplina</w:t>
            </w: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11EC5">
              <w:rPr>
                <w:rFonts w:ascii="Times New Roman" w:hAnsi="Times New Roman" w:cs="Times New Roman"/>
                <w:b/>
                <w:bCs/>
              </w:rPr>
              <w:t>Clasa</w:t>
            </w: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11EC5">
              <w:rPr>
                <w:rFonts w:ascii="Times New Roman" w:hAnsi="Times New Roman" w:cs="Times New Roman"/>
                <w:b/>
                <w:bCs/>
              </w:rPr>
              <w:t>Nr. total ore</w:t>
            </w:r>
          </w:p>
        </w:tc>
      </w:tr>
      <w:tr w:rsidR="004A2A5A" w:rsidRPr="00F11EC5" w:rsidTr="00E50F8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>
        <w:tc>
          <w:tcPr>
            <w:tcW w:w="3209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0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4A2A5A" w:rsidRDefault="004A2A5A" w:rsidP="00A17A95">
      <w:pPr>
        <w:rPr>
          <w:rFonts w:ascii="Times New Roman" w:hAnsi="Times New Roman" w:cs="Times New Roman"/>
          <w:b/>
          <w:bCs/>
        </w:rPr>
      </w:pPr>
    </w:p>
    <w:p w:rsidR="004A2A5A" w:rsidRDefault="004A2A5A" w:rsidP="00A17A95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Cursuri opţionale predate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8"/>
        <w:gridCol w:w="1276"/>
        <w:gridCol w:w="992"/>
        <w:gridCol w:w="1701"/>
      </w:tblGrid>
      <w:tr w:rsidR="004A2A5A" w:rsidRPr="00F11EC5" w:rsidTr="00E50F85">
        <w:tc>
          <w:tcPr>
            <w:tcW w:w="5778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11EC5">
              <w:rPr>
                <w:rFonts w:ascii="Times New Roman" w:hAnsi="Times New Roman" w:cs="Times New Roman"/>
                <w:b/>
                <w:bCs/>
              </w:rPr>
              <w:t>Denumirea cursului opţional</w:t>
            </w:r>
          </w:p>
        </w:tc>
        <w:tc>
          <w:tcPr>
            <w:tcW w:w="1276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11EC5">
              <w:rPr>
                <w:rFonts w:ascii="Times New Roman" w:hAnsi="Times New Roman" w:cs="Times New Roman"/>
                <w:b/>
                <w:bCs/>
              </w:rPr>
              <w:t>Clasa</w:t>
            </w:r>
          </w:p>
        </w:tc>
        <w:tc>
          <w:tcPr>
            <w:tcW w:w="992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11EC5">
              <w:rPr>
                <w:rFonts w:ascii="Times New Roman" w:hAnsi="Times New Roman" w:cs="Times New Roman"/>
                <w:b/>
                <w:bCs/>
              </w:rPr>
              <w:t>Nr. ore/</w:t>
            </w:r>
          </w:p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</w:t>
            </w:r>
            <w:r w:rsidRPr="00F11EC5">
              <w:rPr>
                <w:rFonts w:ascii="Times New Roman" w:hAnsi="Times New Roman" w:cs="Times New Roman"/>
                <w:b/>
                <w:bCs/>
              </w:rPr>
              <w:t>ăpt.</w:t>
            </w:r>
          </w:p>
        </w:tc>
        <w:tc>
          <w:tcPr>
            <w:tcW w:w="1701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11EC5">
              <w:rPr>
                <w:rFonts w:ascii="Times New Roman" w:hAnsi="Times New Roman" w:cs="Times New Roman"/>
                <w:b/>
                <w:bCs/>
              </w:rPr>
              <w:t>Programa naţională/</w:t>
            </w:r>
          </w:p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11EC5">
              <w:rPr>
                <w:rFonts w:ascii="Times New Roman" w:hAnsi="Times New Roman" w:cs="Times New Roman"/>
                <w:b/>
                <w:bCs/>
              </w:rPr>
              <w:t>Aviz ISJ</w:t>
            </w:r>
          </w:p>
        </w:tc>
      </w:tr>
      <w:tr w:rsidR="004A2A5A" w:rsidRPr="00F11EC5" w:rsidTr="00E50F85">
        <w:tc>
          <w:tcPr>
            <w:tcW w:w="5778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5778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5778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2A5A" w:rsidRPr="00F11EC5" w:rsidTr="00E50F85">
        <w:tc>
          <w:tcPr>
            <w:tcW w:w="5778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:rsidR="004A2A5A" w:rsidRPr="00F11EC5" w:rsidRDefault="004A2A5A" w:rsidP="00E50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4A2A5A" w:rsidRDefault="004A2A5A" w:rsidP="00A17A95">
      <w:pPr>
        <w:rPr>
          <w:rFonts w:ascii="Times New Roman" w:hAnsi="Times New Roman" w:cs="Times New Roman"/>
          <w:b/>
          <w:bCs/>
        </w:rPr>
      </w:pPr>
    </w:p>
    <w:p w:rsidR="004A2A5A" w:rsidRDefault="004A2A5A" w:rsidP="00B67C7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Responsabilităţi în şcoală: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73"/>
        <w:gridCol w:w="1775"/>
        <w:gridCol w:w="6699"/>
      </w:tblGrid>
      <w:tr w:rsidR="004A2A5A" w:rsidRPr="00F11EC5" w:rsidTr="00E50F85">
        <w:tc>
          <w:tcPr>
            <w:tcW w:w="0" w:type="auto"/>
          </w:tcPr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1EC5">
              <w:rPr>
                <w:rFonts w:ascii="Times New Roman" w:hAnsi="Times New Roman" w:cs="Times New Roman"/>
                <w:b/>
                <w:bCs/>
              </w:rPr>
              <w:t>Şef catedră</w:t>
            </w:r>
          </w:p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1EC5">
              <w:rPr>
                <w:rFonts w:ascii="Times New Roman" w:hAnsi="Times New Roman" w:cs="Times New Roman"/>
                <w:b/>
                <w:bCs/>
              </w:rPr>
              <w:t>DA/ NU</w:t>
            </w:r>
          </w:p>
        </w:tc>
        <w:tc>
          <w:tcPr>
            <w:tcW w:w="0" w:type="auto"/>
          </w:tcPr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1EC5">
              <w:rPr>
                <w:rFonts w:ascii="Times New Roman" w:hAnsi="Times New Roman" w:cs="Times New Roman"/>
                <w:b/>
                <w:bCs/>
              </w:rPr>
              <w:t>Responsabil arie</w:t>
            </w:r>
          </w:p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1EC5">
              <w:rPr>
                <w:rFonts w:ascii="Times New Roman" w:hAnsi="Times New Roman" w:cs="Times New Roman"/>
                <w:b/>
                <w:bCs/>
              </w:rPr>
              <w:t xml:space="preserve"> curriculară</w:t>
            </w:r>
          </w:p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1EC5">
              <w:rPr>
                <w:rFonts w:ascii="Times New Roman" w:hAnsi="Times New Roman" w:cs="Times New Roman"/>
                <w:b/>
                <w:bCs/>
              </w:rPr>
              <w:t>DA/NU</w:t>
            </w:r>
          </w:p>
        </w:tc>
        <w:tc>
          <w:tcPr>
            <w:tcW w:w="6699" w:type="dxa"/>
          </w:tcPr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1EC5">
              <w:rPr>
                <w:rFonts w:ascii="Times New Roman" w:hAnsi="Times New Roman" w:cs="Times New Roman"/>
                <w:b/>
                <w:bCs/>
              </w:rPr>
              <w:t>Alte responsabilităţi în şcoală</w:t>
            </w:r>
          </w:p>
        </w:tc>
      </w:tr>
      <w:tr w:rsidR="004A2A5A" w:rsidRPr="00F11EC5" w:rsidTr="00E50F85">
        <w:tc>
          <w:tcPr>
            <w:tcW w:w="0" w:type="auto"/>
          </w:tcPr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</w:tcPr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99" w:type="dxa"/>
          </w:tcPr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A2A5A" w:rsidRPr="00F11EC5" w:rsidRDefault="004A2A5A" w:rsidP="00E50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4A2A5A" w:rsidRDefault="004A2A5A" w:rsidP="00A17A95">
      <w:pPr>
        <w:rPr>
          <w:rFonts w:ascii="Times New Roman" w:hAnsi="Times New Roman" w:cs="Times New Roman"/>
          <w:b/>
          <w:bCs/>
        </w:rPr>
      </w:pPr>
    </w:p>
    <w:p w:rsidR="004A2A5A" w:rsidRDefault="004A2A5A" w:rsidP="00A17A95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Cursuri de formare/ perfecţionare urmate în ultimii 5 ani:</w:t>
      </w:r>
    </w:p>
    <w:p w:rsidR="004A2A5A" w:rsidRDefault="004A2A5A" w:rsidP="00A17A95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A2A5A" w:rsidRDefault="004A2A5A" w:rsidP="00A17A95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Participare la alte activităţi profesionale (simpozioane, seminarii, conferinţe etc.) – an şc. 2014-2015</w:t>
      </w:r>
    </w:p>
    <w:p w:rsidR="004A2A5A" w:rsidRDefault="004A2A5A" w:rsidP="00A17A95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A2A5A" w:rsidRDefault="004A2A5A" w:rsidP="00A17A95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 xml:space="preserve">                     Semnătura_________________________________________</w:t>
      </w:r>
    </w:p>
    <w:p w:rsidR="004A2A5A" w:rsidRPr="00E82C11" w:rsidRDefault="004A2A5A" w:rsidP="00A17A95">
      <w:pPr>
        <w:rPr>
          <w:rFonts w:ascii="Times New Roman" w:hAnsi="Times New Roman" w:cs="Times New Roman"/>
          <w:b/>
          <w:bCs/>
        </w:rPr>
      </w:pPr>
    </w:p>
    <w:p w:rsidR="004A2A5A" w:rsidRPr="007C17C1" w:rsidRDefault="004A2A5A" w:rsidP="00F90836">
      <w:pPr>
        <w:rPr>
          <w:rFonts w:ascii="Times New Roman" w:hAnsi="Times New Roman" w:cs="Times New Roman"/>
          <w:b/>
          <w:bCs/>
          <w:sz w:val="20"/>
          <w:szCs w:val="20"/>
        </w:rPr>
      </w:pPr>
    </w:p>
    <w:sectPr w:rsidR="004A2A5A" w:rsidRPr="007C17C1" w:rsidSect="00211FA8">
      <w:headerReference w:type="default" r:id="rId7"/>
      <w:footerReference w:type="default" r:id="rId8"/>
      <w:pgSz w:w="12240" w:h="15840"/>
      <w:pgMar w:top="630" w:right="990" w:bottom="720" w:left="1080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A5A" w:rsidRDefault="004A2A5A" w:rsidP="001002DD">
      <w:pPr>
        <w:spacing w:after="0" w:line="240" w:lineRule="auto"/>
      </w:pPr>
      <w:r>
        <w:separator/>
      </w:r>
    </w:p>
  </w:endnote>
  <w:endnote w:type="continuationSeparator" w:id="0">
    <w:p w:rsidR="004A2A5A" w:rsidRDefault="004A2A5A" w:rsidP="00100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A5A" w:rsidRPr="005B4299" w:rsidRDefault="004A2A5A" w:rsidP="00211FA8">
    <w:pPr>
      <w:pStyle w:val="Footer"/>
      <w:ind w:left="6521"/>
      <w:jc w:val="right"/>
      <w:rPr>
        <w:rFonts w:ascii="Palatino Linotype" w:hAnsi="Palatino Linotype" w:cs="Palatino Linotype"/>
        <w:color w:val="0F243E"/>
        <w:sz w:val="16"/>
        <w:szCs w:val="16"/>
      </w:rPr>
    </w:pPr>
    <w:r w:rsidRPr="00AE58AE">
      <w:rPr>
        <w:rFonts w:ascii="Palatino Linotype" w:hAnsi="Palatino Linotype" w:cs="Palatino Linotype"/>
        <w:color w:val="0F243E"/>
        <w:sz w:val="16"/>
        <w:szCs w:val="16"/>
      </w:rPr>
      <w:pict>
        <v:rect id="_x0000_i1028" style="width:0;height:1.5pt" o:hralign="center" o:hrstd="t" o:hr="t" fillcolor="gray" stroked="f"/>
      </w:pict>
    </w:r>
  </w:p>
  <w:p w:rsidR="004A2A5A" w:rsidRPr="004D6214" w:rsidRDefault="004A2A5A" w:rsidP="00211FA8">
    <w:pPr>
      <w:pStyle w:val="Footer"/>
      <w:ind w:left="6521"/>
      <w:jc w:val="right"/>
      <w:rPr>
        <w:rFonts w:ascii="Palatino Linotype" w:hAnsi="Palatino Linotype" w:cs="Palatino Linotype"/>
        <w:b/>
        <w:bCs/>
        <w:color w:val="0F243E"/>
        <w:sz w:val="16"/>
        <w:szCs w:val="16"/>
        <w:lang w:val="it-IT"/>
      </w:rPr>
    </w:pPr>
    <w:r w:rsidRPr="004D6214">
      <w:rPr>
        <w:rFonts w:ascii="Palatino Linotype" w:hAnsi="Palatino Linotype" w:cs="Palatino Linotype"/>
        <w:b/>
        <w:bCs/>
        <w:color w:val="0F243E"/>
        <w:sz w:val="16"/>
        <w:szCs w:val="16"/>
        <w:lang w:val="it-IT"/>
      </w:rPr>
      <w:t>Str. Gh. Baritiu  nr. 2, 330065  - DEVA,</w:t>
    </w:r>
  </w:p>
  <w:p w:rsidR="004A2A5A" w:rsidRPr="00EE59D1" w:rsidRDefault="004A2A5A" w:rsidP="00211FA8">
    <w:pPr>
      <w:pStyle w:val="Footer"/>
      <w:ind w:left="6521"/>
      <w:jc w:val="right"/>
      <w:rPr>
        <w:rFonts w:ascii="Palatino Linotype" w:hAnsi="Palatino Linotype" w:cs="Palatino Linotype"/>
        <w:b/>
        <w:bCs/>
        <w:color w:val="0F243E"/>
        <w:sz w:val="16"/>
        <w:szCs w:val="16"/>
      </w:rPr>
    </w:pPr>
    <w:r w:rsidRPr="004D6214">
      <w:rPr>
        <w:rFonts w:ascii="Palatino Linotype" w:hAnsi="Palatino Linotype" w:cs="Palatino Linotype"/>
        <w:b/>
        <w:bCs/>
        <w:color w:val="0F243E"/>
        <w:sz w:val="16"/>
        <w:szCs w:val="16"/>
        <w:lang w:val="it-IT"/>
      </w:rPr>
      <w:t xml:space="preserve"> </w:t>
    </w:r>
    <w:r w:rsidRPr="00EE59D1">
      <w:rPr>
        <w:rFonts w:ascii="Palatino Linotype" w:hAnsi="Palatino Linotype" w:cs="Palatino Linotype"/>
        <w:b/>
        <w:bCs/>
        <w:color w:val="0F243E"/>
        <w:sz w:val="16"/>
        <w:szCs w:val="16"/>
      </w:rPr>
      <w:t xml:space="preserve">jud. HUNEDOARA </w:t>
    </w:r>
  </w:p>
  <w:p w:rsidR="004A2A5A" w:rsidRPr="00EE59D1" w:rsidRDefault="004A2A5A" w:rsidP="00211FA8">
    <w:pPr>
      <w:pStyle w:val="Footer"/>
      <w:ind w:left="6521"/>
      <w:jc w:val="right"/>
      <w:rPr>
        <w:rFonts w:ascii="Palatino Linotype" w:hAnsi="Palatino Linotype" w:cs="Palatino Linotype"/>
        <w:color w:val="0F243E"/>
        <w:sz w:val="16"/>
        <w:szCs w:val="16"/>
      </w:rPr>
    </w:pPr>
    <w:r w:rsidRPr="00EE59D1">
      <w:rPr>
        <w:rFonts w:ascii="Palatino Linotype" w:hAnsi="Palatino Linotype" w:cs="Palatino Linotype"/>
        <w:color w:val="0F243E"/>
        <w:sz w:val="16"/>
        <w:szCs w:val="16"/>
      </w:rPr>
      <w:t xml:space="preserve">    Tel:    +40 (0)254213315, +40(0)254215755</w:t>
    </w:r>
  </w:p>
  <w:p w:rsidR="004A2A5A" w:rsidRPr="00EE59D1" w:rsidRDefault="004A2A5A" w:rsidP="00211FA8">
    <w:pPr>
      <w:pStyle w:val="Footer"/>
      <w:ind w:left="6521"/>
      <w:jc w:val="right"/>
      <w:rPr>
        <w:rFonts w:ascii="Palatino Linotype" w:hAnsi="Palatino Linotype" w:cs="Palatino Linotype"/>
        <w:color w:val="0F243E"/>
        <w:sz w:val="16"/>
        <w:szCs w:val="16"/>
      </w:rPr>
    </w:pPr>
    <w:r w:rsidRPr="00EE59D1">
      <w:rPr>
        <w:rFonts w:ascii="Palatino Linotype" w:hAnsi="Palatino Linotype" w:cs="Palatino Linotype"/>
        <w:color w:val="0F243E"/>
        <w:sz w:val="16"/>
        <w:szCs w:val="16"/>
      </w:rPr>
      <w:t xml:space="preserve">    Fax:   +40 (0)254215034, +40(0) 254220911</w:t>
    </w:r>
  </w:p>
  <w:p w:rsidR="004A2A5A" w:rsidRPr="00EE59D1" w:rsidRDefault="004A2A5A" w:rsidP="00211FA8">
    <w:pPr>
      <w:spacing w:after="0" w:line="240" w:lineRule="auto"/>
      <w:outlineLvl w:val="0"/>
      <w:rPr>
        <w:rFonts w:ascii="Times New Roman" w:hAnsi="Times New Roman" w:cs="Times New Roman"/>
        <w:sz w:val="16"/>
        <w:szCs w:val="16"/>
      </w:rPr>
    </w:pPr>
    <w:r w:rsidRPr="00EE59D1">
      <w:rPr>
        <w:rFonts w:ascii="Times New Roman" w:hAnsi="Times New Roman" w:cs="Times New Roman"/>
        <w:sz w:val="16"/>
        <w:szCs w:val="16"/>
      </w:rPr>
      <w:t xml:space="preserve">                                                                                                                                                 </w:t>
    </w:r>
    <w:r w:rsidRPr="00EE59D1">
      <w:rPr>
        <w:rFonts w:ascii="Times New Roman" w:hAnsi="Times New Roman" w:cs="Times New Roman"/>
        <w:sz w:val="16"/>
        <w:szCs w:val="16"/>
      </w:rPr>
      <w:tab/>
    </w:r>
    <w:r w:rsidRPr="00EE59D1">
      <w:rPr>
        <w:rFonts w:ascii="Times New Roman" w:hAnsi="Times New Roman" w:cs="Times New Roman"/>
        <w:sz w:val="16"/>
        <w:szCs w:val="16"/>
      </w:rPr>
      <w:tab/>
      <w:t xml:space="preserve"> e-mail: </w:t>
    </w:r>
    <w:hyperlink r:id="rId1" w:history="1">
      <w:r w:rsidRPr="00EE59D1">
        <w:rPr>
          <w:rStyle w:val="Hyperlink"/>
          <w:rFonts w:ascii="Times New Roman" w:hAnsi="Times New Roman" w:cs="Times New Roman"/>
          <w:sz w:val="16"/>
          <w:szCs w:val="16"/>
        </w:rPr>
        <w:t>inspectorat@isj.hd.edu.ro</w:t>
      </w:r>
    </w:hyperlink>
  </w:p>
  <w:p w:rsidR="004A2A5A" w:rsidRPr="00EE59D1" w:rsidRDefault="004A2A5A" w:rsidP="00211FA8">
    <w:pPr>
      <w:spacing w:after="0" w:line="240" w:lineRule="auto"/>
      <w:outlineLvl w:val="0"/>
      <w:rPr>
        <w:rFonts w:ascii="Times New Roman" w:hAnsi="Times New Roman" w:cs="Times New Roman"/>
        <w:sz w:val="16"/>
        <w:szCs w:val="16"/>
      </w:rPr>
    </w:pPr>
    <w:r w:rsidRPr="00EE59D1">
      <w:rPr>
        <w:rFonts w:ascii="Times New Roman" w:hAnsi="Times New Roman" w:cs="Times New Roman"/>
        <w:sz w:val="16"/>
        <w:szCs w:val="16"/>
      </w:rPr>
      <w:tab/>
    </w:r>
    <w:r w:rsidRPr="00EE59D1">
      <w:rPr>
        <w:rFonts w:ascii="Times New Roman" w:hAnsi="Times New Roman" w:cs="Times New Roman"/>
        <w:sz w:val="16"/>
        <w:szCs w:val="16"/>
      </w:rPr>
      <w:tab/>
    </w:r>
    <w:r w:rsidRPr="00EE59D1">
      <w:rPr>
        <w:rFonts w:ascii="Times New Roman" w:hAnsi="Times New Roman" w:cs="Times New Roman"/>
        <w:sz w:val="16"/>
        <w:szCs w:val="16"/>
      </w:rPr>
      <w:tab/>
    </w:r>
    <w:r w:rsidRPr="00EE59D1">
      <w:rPr>
        <w:rFonts w:ascii="Times New Roman" w:hAnsi="Times New Roman" w:cs="Times New Roman"/>
        <w:sz w:val="16"/>
        <w:szCs w:val="16"/>
      </w:rPr>
      <w:tab/>
    </w:r>
    <w:r w:rsidRPr="00EE59D1">
      <w:rPr>
        <w:rFonts w:ascii="Times New Roman" w:hAnsi="Times New Roman" w:cs="Times New Roman"/>
        <w:sz w:val="16"/>
        <w:szCs w:val="16"/>
      </w:rPr>
      <w:tab/>
    </w:r>
    <w:r w:rsidRPr="00EE59D1">
      <w:rPr>
        <w:rFonts w:ascii="Times New Roman" w:hAnsi="Times New Roman" w:cs="Times New Roman"/>
        <w:sz w:val="16"/>
        <w:szCs w:val="16"/>
      </w:rPr>
      <w:tab/>
    </w:r>
    <w:r w:rsidRPr="00EE59D1">
      <w:rPr>
        <w:rFonts w:ascii="Times New Roman" w:hAnsi="Times New Roman" w:cs="Times New Roman"/>
        <w:sz w:val="16"/>
        <w:szCs w:val="16"/>
      </w:rPr>
      <w:tab/>
    </w:r>
    <w:r w:rsidRPr="00EE59D1">
      <w:rPr>
        <w:rFonts w:ascii="Times New Roman" w:hAnsi="Times New Roman" w:cs="Times New Roman"/>
        <w:sz w:val="16"/>
        <w:szCs w:val="16"/>
      </w:rPr>
      <w:tab/>
    </w:r>
    <w:r w:rsidRPr="00EE59D1">
      <w:rPr>
        <w:rFonts w:ascii="Times New Roman" w:hAnsi="Times New Roman" w:cs="Times New Roman"/>
        <w:sz w:val="16"/>
        <w:szCs w:val="16"/>
      </w:rPr>
      <w:tab/>
    </w:r>
    <w:r w:rsidRPr="00EE59D1">
      <w:rPr>
        <w:rFonts w:ascii="Times New Roman" w:hAnsi="Times New Roman" w:cs="Times New Roman"/>
        <w:sz w:val="16"/>
        <w:szCs w:val="16"/>
      </w:rPr>
      <w:tab/>
    </w:r>
    <w:r w:rsidRPr="00EE59D1">
      <w:rPr>
        <w:rFonts w:ascii="Times New Roman" w:hAnsi="Times New Roman" w:cs="Times New Roman"/>
        <w:sz w:val="16"/>
        <w:szCs w:val="16"/>
      </w:rPr>
      <w:tab/>
    </w:r>
    <w:r w:rsidRPr="00EE59D1">
      <w:rPr>
        <w:rFonts w:ascii="Times New Roman" w:hAnsi="Times New Roman" w:cs="Times New Roman"/>
        <w:b/>
        <w:bCs/>
        <w:sz w:val="16"/>
        <w:szCs w:val="16"/>
      </w:rPr>
      <w:t>http://isj.hd.edu.ro</w:t>
    </w:r>
  </w:p>
  <w:p w:rsidR="004A2A5A" w:rsidRDefault="004A2A5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A5A" w:rsidRDefault="004A2A5A" w:rsidP="001002DD">
      <w:pPr>
        <w:spacing w:after="0" w:line="240" w:lineRule="auto"/>
      </w:pPr>
      <w:r>
        <w:separator/>
      </w:r>
    </w:p>
  </w:footnote>
  <w:footnote w:type="continuationSeparator" w:id="0">
    <w:p w:rsidR="004A2A5A" w:rsidRDefault="004A2A5A" w:rsidP="00100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118" w:type="pct"/>
      <w:tblInd w:w="-26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0A0"/>
    </w:tblPr>
    <w:tblGrid>
      <w:gridCol w:w="1346"/>
      <w:gridCol w:w="6210"/>
      <w:gridCol w:w="1007"/>
      <w:gridCol w:w="1905"/>
    </w:tblGrid>
    <w:tr w:rsidR="004A2A5A" w:rsidRPr="0047713D">
      <w:tc>
        <w:tcPr>
          <w:tcW w:w="643" w:type="pct"/>
        </w:tcPr>
        <w:p w:rsidR="004A2A5A" w:rsidRPr="0047713D" w:rsidRDefault="004A2A5A" w:rsidP="00F659F6">
          <w:pPr>
            <w:spacing w:after="0" w:line="240" w:lineRule="auto"/>
            <w:rPr>
              <w:sz w:val="24"/>
              <w:szCs w:val="24"/>
            </w:rPr>
          </w:pPr>
          <w:bookmarkStart w:id="1" w:name="OLE_LINK1"/>
          <w:r w:rsidRPr="00616D30">
            <w:rPr>
              <w:noProof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6" type="#_x0000_t75" style="width:52.5pt;height:52.5pt;visibility:visible">
                <v:imagedata r:id="rId1" o:title=""/>
              </v:shape>
            </w:pict>
          </w:r>
        </w:p>
      </w:tc>
      <w:tc>
        <w:tcPr>
          <w:tcW w:w="2966" w:type="pct"/>
          <w:vAlign w:val="center"/>
        </w:tcPr>
        <w:p w:rsidR="004A2A5A" w:rsidRPr="0047713D" w:rsidRDefault="004A2A5A" w:rsidP="00F659F6">
          <w:pPr>
            <w:spacing w:after="0" w:line="240" w:lineRule="auto"/>
            <w:rPr>
              <w:b/>
              <w:bCs/>
              <w:spacing w:val="24"/>
              <w:sz w:val="24"/>
              <w:szCs w:val="24"/>
            </w:rPr>
          </w:pPr>
          <w:r>
            <w:rPr>
              <w:noProof/>
            </w:rPr>
            <w:pict>
              <v:shape id="Picture 3" o:spid="_x0000_s2049" type="#_x0000_t75" alt="SiglaMECS-cfManual" style="position:absolute;margin-left:282.75pt;margin-top:-1.45pt;width:203.1pt;height:57.75pt;z-index:251660288;visibility:visible;mso-position-horizontal-relative:text;mso-position-vertical-relative:text">
                <v:imagedata r:id="rId2" o:title=""/>
              </v:shape>
            </w:pict>
          </w:r>
          <w:r w:rsidRPr="0047713D">
            <w:rPr>
              <w:b/>
              <w:bCs/>
              <w:spacing w:val="24"/>
              <w:sz w:val="24"/>
              <w:szCs w:val="24"/>
            </w:rPr>
            <w:t xml:space="preserve">INSPECTORATUL </w:t>
          </w:r>
        </w:p>
        <w:p w:rsidR="004A2A5A" w:rsidRPr="0047713D" w:rsidRDefault="004A2A5A" w:rsidP="00F659F6">
          <w:pPr>
            <w:spacing w:after="0" w:line="240" w:lineRule="auto"/>
            <w:rPr>
              <w:b/>
              <w:bCs/>
              <w:sz w:val="24"/>
              <w:szCs w:val="24"/>
            </w:rPr>
          </w:pPr>
          <w:r w:rsidRPr="0047713D">
            <w:rPr>
              <w:b/>
              <w:bCs/>
              <w:sz w:val="24"/>
              <w:szCs w:val="24"/>
            </w:rPr>
            <w:t xml:space="preserve">ȘCOLAR JUDEȚEAN </w:t>
          </w:r>
        </w:p>
        <w:p w:rsidR="004A2A5A" w:rsidRPr="0047713D" w:rsidRDefault="004A2A5A" w:rsidP="00F659F6">
          <w:pPr>
            <w:spacing w:after="0" w:line="240" w:lineRule="auto"/>
            <w:rPr>
              <w:b/>
              <w:bCs/>
              <w:spacing w:val="76"/>
              <w:sz w:val="24"/>
              <w:szCs w:val="24"/>
            </w:rPr>
          </w:pPr>
          <w:r w:rsidRPr="0047713D">
            <w:rPr>
              <w:b/>
              <w:bCs/>
              <w:spacing w:val="76"/>
              <w:sz w:val="24"/>
              <w:szCs w:val="24"/>
            </w:rPr>
            <w:t>HUNEDOARA</w:t>
          </w:r>
        </w:p>
        <w:p w:rsidR="004A2A5A" w:rsidRPr="0047713D" w:rsidRDefault="004A2A5A" w:rsidP="00F659F6">
          <w:pPr>
            <w:spacing w:after="0" w:line="240" w:lineRule="auto"/>
            <w:rPr>
              <w:b/>
              <w:bCs/>
              <w:sz w:val="24"/>
              <w:szCs w:val="24"/>
            </w:rPr>
          </w:pPr>
        </w:p>
      </w:tc>
      <w:tc>
        <w:tcPr>
          <w:tcW w:w="481" w:type="pct"/>
          <w:vAlign w:val="center"/>
        </w:tcPr>
        <w:p w:rsidR="004A2A5A" w:rsidRPr="0047713D" w:rsidRDefault="004A2A5A" w:rsidP="00F659F6">
          <w:pPr>
            <w:spacing w:after="0" w:line="240" w:lineRule="auto"/>
            <w:jc w:val="right"/>
            <w:rPr>
              <w:sz w:val="24"/>
              <w:szCs w:val="24"/>
            </w:rPr>
          </w:pPr>
        </w:p>
      </w:tc>
      <w:tc>
        <w:tcPr>
          <w:tcW w:w="910" w:type="pct"/>
          <w:vAlign w:val="center"/>
        </w:tcPr>
        <w:p w:rsidR="004A2A5A" w:rsidRPr="0047713D" w:rsidRDefault="004A2A5A" w:rsidP="00F659F6">
          <w:pPr>
            <w:spacing w:after="0" w:line="240" w:lineRule="auto"/>
            <w:rPr>
              <w:spacing w:val="24"/>
              <w:sz w:val="24"/>
              <w:szCs w:val="24"/>
              <w:lang w:val="ro-RO"/>
            </w:rPr>
          </w:pPr>
        </w:p>
      </w:tc>
    </w:tr>
    <w:tr w:rsidR="004A2A5A" w:rsidRPr="0047713D">
      <w:tc>
        <w:tcPr>
          <w:tcW w:w="643" w:type="pct"/>
          <w:tcBorders>
            <w:bottom w:val="single" w:sz="4" w:space="0" w:color="auto"/>
          </w:tcBorders>
        </w:tcPr>
        <w:p w:rsidR="004A2A5A" w:rsidRPr="0047713D" w:rsidRDefault="004A2A5A" w:rsidP="00F659F6">
          <w:pPr>
            <w:spacing w:after="0" w:line="240" w:lineRule="auto"/>
            <w:rPr>
              <w:sz w:val="24"/>
              <w:szCs w:val="24"/>
            </w:rPr>
          </w:pPr>
        </w:p>
      </w:tc>
      <w:tc>
        <w:tcPr>
          <w:tcW w:w="2966" w:type="pct"/>
          <w:tcBorders>
            <w:bottom w:val="single" w:sz="4" w:space="0" w:color="auto"/>
          </w:tcBorders>
          <w:vAlign w:val="center"/>
        </w:tcPr>
        <w:p w:rsidR="004A2A5A" w:rsidRPr="0047713D" w:rsidRDefault="004A2A5A" w:rsidP="00F659F6">
          <w:pPr>
            <w:spacing w:after="0" w:line="240" w:lineRule="auto"/>
            <w:rPr>
              <w:b/>
              <w:bCs/>
              <w:spacing w:val="24"/>
              <w:sz w:val="24"/>
              <w:szCs w:val="24"/>
            </w:rPr>
          </w:pPr>
        </w:p>
      </w:tc>
      <w:tc>
        <w:tcPr>
          <w:tcW w:w="481" w:type="pct"/>
          <w:tcBorders>
            <w:bottom w:val="single" w:sz="4" w:space="0" w:color="auto"/>
          </w:tcBorders>
          <w:vAlign w:val="center"/>
        </w:tcPr>
        <w:p w:rsidR="004A2A5A" w:rsidRPr="0047713D" w:rsidRDefault="004A2A5A" w:rsidP="00F659F6">
          <w:pPr>
            <w:spacing w:after="0" w:line="240" w:lineRule="auto"/>
            <w:jc w:val="right"/>
            <w:rPr>
              <w:sz w:val="24"/>
              <w:szCs w:val="24"/>
            </w:rPr>
          </w:pPr>
        </w:p>
      </w:tc>
      <w:tc>
        <w:tcPr>
          <w:tcW w:w="910" w:type="pct"/>
          <w:tcBorders>
            <w:bottom w:val="single" w:sz="4" w:space="0" w:color="auto"/>
          </w:tcBorders>
          <w:vAlign w:val="center"/>
        </w:tcPr>
        <w:p w:rsidR="004A2A5A" w:rsidRPr="0047713D" w:rsidRDefault="004A2A5A" w:rsidP="00F659F6">
          <w:pPr>
            <w:spacing w:after="0" w:line="240" w:lineRule="auto"/>
            <w:rPr>
              <w:b/>
              <w:bCs/>
              <w:spacing w:val="22"/>
              <w:sz w:val="24"/>
              <w:szCs w:val="24"/>
            </w:rPr>
          </w:pPr>
        </w:p>
      </w:tc>
    </w:tr>
  </w:tbl>
  <w:bookmarkEnd w:id="1"/>
  <w:p w:rsidR="004A2A5A" w:rsidRPr="001002DD" w:rsidRDefault="004A2A5A" w:rsidP="001002DD">
    <w:pPr>
      <w:pStyle w:val="Heading5"/>
      <w:tabs>
        <w:tab w:val="left" w:pos="3525"/>
      </w:tabs>
      <w:jc w:val="left"/>
      <w:rPr>
        <w:rFonts w:ascii="Times New Roman" w:hAnsi="Times New Roman" w:cs="Times New Roman"/>
        <w:sz w:val="22"/>
        <w:szCs w:val="22"/>
      </w:rPr>
    </w:pPr>
    <w:r w:rsidRPr="00DE294B">
      <w:rPr>
        <w:rFonts w:ascii="Times New Roman" w:hAnsi="Times New Roman" w:cs="Times New Roman"/>
        <w:sz w:val="22"/>
        <w:szCs w:val="2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E782254"/>
    <w:multiLevelType w:val="hybridMultilevel"/>
    <w:tmpl w:val="21BA2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02DD"/>
    <w:rsid w:val="00037913"/>
    <w:rsid w:val="00057793"/>
    <w:rsid w:val="00087C58"/>
    <w:rsid w:val="000B1FCD"/>
    <w:rsid w:val="000C2A58"/>
    <w:rsid w:val="000C4076"/>
    <w:rsid w:val="000F3473"/>
    <w:rsid w:val="001002DD"/>
    <w:rsid w:val="00107E16"/>
    <w:rsid w:val="00136C24"/>
    <w:rsid w:val="00147370"/>
    <w:rsid w:val="00152BC2"/>
    <w:rsid w:val="00157CA5"/>
    <w:rsid w:val="0016699C"/>
    <w:rsid w:val="00183E3E"/>
    <w:rsid w:val="00211FA8"/>
    <w:rsid w:val="00233B7A"/>
    <w:rsid w:val="00237085"/>
    <w:rsid w:val="0028491E"/>
    <w:rsid w:val="002A175E"/>
    <w:rsid w:val="002B2E08"/>
    <w:rsid w:val="002B2E2E"/>
    <w:rsid w:val="002C01CF"/>
    <w:rsid w:val="002C4D1C"/>
    <w:rsid w:val="002D1035"/>
    <w:rsid w:val="002F2B73"/>
    <w:rsid w:val="00301543"/>
    <w:rsid w:val="003156AC"/>
    <w:rsid w:val="00315771"/>
    <w:rsid w:val="003435BE"/>
    <w:rsid w:val="00362172"/>
    <w:rsid w:val="003628BC"/>
    <w:rsid w:val="00385BEF"/>
    <w:rsid w:val="003942A9"/>
    <w:rsid w:val="003A0233"/>
    <w:rsid w:val="003A4094"/>
    <w:rsid w:val="00430EC1"/>
    <w:rsid w:val="004460B4"/>
    <w:rsid w:val="00467C93"/>
    <w:rsid w:val="0047713D"/>
    <w:rsid w:val="00491A6D"/>
    <w:rsid w:val="004A2A5A"/>
    <w:rsid w:val="004D5147"/>
    <w:rsid w:val="004D6214"/>
    <w:rsid w:val="00517EBA"/>
    <w:rsid w:val="00522472"/>
    <w:rsid w:val="005346C0"/>
    <w:rsid w:val="005A3C6E"/>
    <w:rsid w:val="005B4299"/>
    <w:rsid w:val="00616D30"/>
    <w:rsid w:val="00617CDF"/>
    <w:rsid w:val="006548C6"/>
    <w:rsid w:val="006806A1"/>
    <w:rsid w:val="006B723B"/>
    <w:rsid w:val="006D292A"/>
    <w:rsid w:val="00720D03"/>
    <w:rsid w:val="00752BB7"/>
    <w:rsid w:val="007C0A9D"/>
    <w:rsid w:val="007C17C1"/>
    <w:rsid w:val="007D0F81"/>
    <w:rsid w:val="007E58CD"/>
    <w:rsid w:val="007E66EC"/>
    <w:rsid w:val="0080301F"/>
    <w:rsid w:val="00851BF2"/>
    <w:rsid w:val="00877518"/>
    <w:rsid w:val="0088161C"/>
    <w:rsid w:val="00886C9B"/>
    <w:rsid w:val="008909F3"/>
    <w:rsid w:val="008A0069"/>
    <w:rsid w:val="008A06D0"/>
    <w:rsid w:val="008B5B07"/>
    <w:rsid w:val="00922A63"/>
    <w:rsid w:val="00951735"/>
    <w:rsid w:val="0096050E"/>
    <w:rsid w:val="00996CF7"/>
    <w:rsid w:val="009C3015"/>
    <w:rsid w:val="009C38D7"/>
    <w:rsid w:val="009E1B02"/>
    <w:rsid w:val="00A01EE8"/>
    <w:rsid w:val="00A11207"/>
    <w:rsid w:val="00A12FF8"/>
    <w:rsid w:val="00A17A95"/>
    <w:rsid w:val="00A47C46"/>
    <w:rsid w:val="00A71B1D"/>
    <w:rsid w:val="00A84D80"/>
    <w:rsid w:val="00AA680B"/>
    <w:rsid w:val="00AB3CA4"/>
    <w:rsid w:val="00AE58AE"/>
    <w:rsid w:val="00AE69DD"/>
    <w:rsid w:val="00AF79D2"/>
    <w:rsid w:val="00B16AE2"/>
    <w:rsid w:val="00B25AF7"/>
    <w:rsid w:val="00B31A4B"/>
    <w:rsid w:val="00B67C7D"/>
    <w:rsid w:val="00BA2B54"/>
    <w:rsid w:val="00C12CEE"/>
    <w:rsid w:val="00C258E9"/>
    <w:rsid w:val="00C47F87"/>
    <w:rsid w:val="00C67A24"/>
    <w:rsid w:val="00C967FE"/>
    <w:rsid w:val="00CC7FC5"/>
    <w:rsid w:val="00D06B64"/>
    <w:rsid w:val="00D53077"/>
    <w:rsid w:val="00D60906"/>
    <w:rsid w:val="00DC2266"/>
    <w:rsid w:val="00DD7C88"/>
    <w:rsid w:val="00DE294B"/>
    <w:rsid w:val="00DF03BA"/>
    <w:rsid w:val="00DF4EFA"/>
    <w:rsid w:val="00E13CA6"/>
    <w:rsid w:val="00E20D4F"/>
    <w:rsid w:val="00E24A8B"/>
    <w:rsid w:val="00E50F85"/>
    <w:rsid w:val="00E550D5"/>
    <w:rsid w:val="00E747CE"/>
    <w:rsid w:val="00E82C11"/>
    <w:rsid w:val="00E84746"/>
    <w:rsid w:val="00EC5EA3"/>
    <w:rsid w:val="00EE59D1"/>
    <w:rsid w:val="00F11EC5"/>
    <w:rsid w:val="00F32A38"/>
    <w:rsid w:val="00F37EC8"/>
    <w:rsid w:val="00F41BB8"/>
    <w:rsid w:val="00F4502B"/>
    <w:rsid w:val="00F659F6"/>
    <w:rsid w:val="00F72977"/>
    <w:rsid w:val="00F90836"/>
    <w:rsid w:val="00FA0EC0"/>
    <w:rsid w:val="00FB19F9"/>
    <w:rsid w:val="00FC3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  <w:pPr>
      <w:spacing w:after="200" w:line="276" w:lineRule="auto"/>
    </w:pPr>
    <w:rPr>
      <w:rFonts w:cs="Calibri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b/>
      <w:bCs/>
      <w:sz w:val="28"/>
      <w:szCs w:val="28"/>
      <w:lang w:val="ro-RO" w:eastAsia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Arial"/>
      <w:b/>
      <w:bCs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</w:style>
  <w:style w:type="character" w:styleId="Hyperlink">
    <w:name w:val="Hyperlink"/>
    <w:basedOn w:val="DefaultParagraphFont"/>
    <w:uiPriority w:val="99"/>
    <w:rsid w:val="001002DD"/>
    <w:rPr>
      <w:color w:val="0000FF"/>
      <w:u w:val="single"/>
    </w:rPr>
  </w:style>
  <w:style w:type="table" w:styleId="TableGrid">
    <w:name w:val="Table Grid"/>
    <w:basedOn w:val="TableNormal"/>
    <w:uiPriority w:val="99"/>
    <w:locked/>
    <w:rsid w:val="00752BB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157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577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B31A4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95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3</Pages>
  <Words>556</Words>
  <Characters>3172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gradina</dc:creator>
  <cp:keywords/>
  <dc:description/>
  <cp:lastModifiedBy>User</cp:lastModifiedBy>
  <cp:revision>5</cp:revision>
  <cp:lastPrinted>2015-01-22T11:06:00Z</cp:lastPrinted>
  <dcterms:created xsi:type="dcterms:W3CDTF">2015-09-15T06:57:00Z</dcterms:created>
  <dcterms:modified xsi:type="dcterms:W3CDTF">2015-09-15T07:13:00Z</dcterms:modified>
</cp:coreProperties>
</file>