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E93" w:rsidRDefault="00427E93" w:rsidP="009835EC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907D3" w:rsidRDefault="003907D3" w:rsidP="009835EC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585DA6" w:rsidRPr="00585DA6" w:rsidRDefault="00585DA6" w:rsidP="00585DA6">
      <w:pPr>
        <w:spacing w:after="0" w:line="240" w:lineRule="auto"/>
        <w:ind w:left="2832"/>
        <w:rPr>
          <w:rFonts w:ascii="Times New Roman" w:hAnsi="Times New Roman"/>
          <w:sz w:val="32"/>
          <w:szCs w:val="32"/>
        </w:rPr>
      </w:pPr>
      <w:r w:rsidRPr="00585DA6">
        <w:rPr>
          <w:rFonts w:ascii="Times New Roman" w:hAnsi="Times New Roman"/>
          <w:sz w:val="32"/>
          <w:szCs w:val="32"/>
        </w:rPr>
        <w:t>Către,</w:t>
      </w:r>
    </w:p>
    <w:p w:rsidR="00585DA6" w:rsidRPr="00585DA6" w:rsidRDefault="00585DA6" w:rsidP="00585DA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585DA6">
        <w:rPr>
          <w:rFonts w:ascii="Times New Roman" w:hAnsi="Times New Roman"/>
          <w:sz w:val="32"/>
          <w:szCs w:val="32"/>
        </w:rPr>
        <w:t xml:space="preserve">INSPECTORATUL </w:t>
      </w:r>
      <w:r w:rsidRPr="00585DA6">
        <w:rPr>
          <w:sz w:val="32"/>
          <w:szCs w:val="32"/>
        </w:rPr>
        <w:t>Ș</w:t>
      </w:r>
      <w:r w:rsidRPr="00585DA6">
        <w:rPr>
          <w:rFonts w:ascii="Times New Roman" w:hAnsi="Times New Roman"/>
          <w:sz w:val="32"/>
          <w:szCs w:val="32"/>
        </w:rPr>
        <w:t>COLAR JUDE</w:t>
      </w:r>
      <w:r w:rsidRPr="00585DA6">
        <w:rPr>
          <w:sz w:val="32"/>
          <w:szCs w:val="32"/>
        </w:rPr>
        <w:t>Ț</w:t>
      </w:r>
      <w:r w:rsidRPr="00585DA6">
        <w:rPr>
          <w:rFonts w:ascii="Times New Roman" w:hAnsi="Times New Roman"/>
          <w:sz w:val="32"/>
          <w:szCs w:val="32"/>
        </w:rPr>
        <w:t>EAN HUNEDOARA</w:t>
      </w:r>
    </w:p>
    <w:p w:rsidR="00585DA6" w:rsidRPr="00585DA6" w:rsidRDefault="00585DA6" w:rsidP="00585D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85DA6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Pr="00585DA6">
        <w:rPr>
          <w:rFonts w:ascii="Times New Roman" w:hAnsi="Times New Roman"/>
          <w:sz w:val="28"/>
          <w:szCs w:val="28"/>
        </w:rPr>
        <w:tab/>
      </w:r>
      <w:r w:rsidRPr="00585DA6">
        <w:rPr>
          <w:rFonts w:ascii="Times New Roman" w:hAnsi="Times New Roman"/>
          <w:sz w:val="28"/>
          <w:szCs w:val="28"/>
        </w:rPr>
        <w:tab/>
        <w:t xml:space="preserve">  În aten</w:t>
      </w:r>
      <w:r w:rsidRPr="00585DA6">
        <w:rPr>
          <w:sz w:val="28"/>
          <w:szCs w:val="28"/>
        </w:rPr>
        <w:t>ț</w:t>
      </w:r>
      <w:r w:rsidRPr="00585DA6">
        <w:rPr>
          <w:rFonts w:ascii="Times New Roman" w:hAnsi="Times New Roman"/>
          <w:sz w:val="28"/>
          <w:szCs w:val="28"/>
        </w:rPr>
        <w:t xml:space="preserve">ia doamnei </w:t>
      </w:r>
      <w:r w:rsidRPr="00585DA6">
        <w:rPr>
          <w:rFonts w:ascii="Times New Roman" w:hAnsi="Times New Roman"/>
          <w:sz w:val="28"/>
          <w:szCs w:val="28"/>
          <w:lang w:val="ro-RO" w:eastAsia="ro-RO"/>
        </w:rPr>
        <w:t xml:space="preserve">Inspector </w:t>
      </w:r>
      <w:r w:rsidRPr="00585DA6">
        <w:rPr>
          <w:sz w:val="28"/>
          <w:szCs w:val="28"/>
          <w:lang w:val="ro-RO" w:eastAsia="ro-RO"/>
        </w:rPr>
        <w:t>Ș</w:t>
      </w:r>
      <w:r w:rsidRPr="00585DA6">
        <w:rPr>
          <w:rFonts w:ascii="Times New Roman" w:hAnsi="Times New Roman"/>
          <w:sz w:val="28"/>
          <w:szCs w:val="28"/>
          <w:lang w:val="ro-RO" w:eastAsia="ro-RO"/>
        </w:rPr>
        <w:t>colar ITP, prof. Dana Luiza CIOARĂ</w:t>
      </w:r>
    </w:p>
    <w:p w:rsidR="00585DA6" w:rsidRPr="00585DA6" w:rsidRDefault="00585DA6" w:rsidP="00585DA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585DA6" w:rsidRPr="00585DA6" w:rsidRDefault="00585DA6" w:rsidP="00585DA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85DA6">
        <w:rPr>
          <w:rFonts w:ascii="Times New Roman" w:hAnsi="Times New Roman"/>
          <w:sz w:val="28"/>
          <w:szCs w:val="28"/>
        </w:rPr>
        <w:t>Vă transmitem situa</w:t>
      </w:r>
      <w:r w:rsidRPr="00585DA6">
        <w:rPr>
          <w:sz w:val="28"/>
          <w:szCs w:val="28"/>
        </w:rPr>
        <w:t>ț</w:t>
      </w:r>
      <w:r w:rsidRPr="00585DA6">
        <w:rPr>
          <w:rFonts w:ascii="Times New Roman" w:hAnsi="Times New Roman"/>
          <w:sz w:val="28"/>
          <w:szCs w:val="28"/>
        </w:rPr>
        <w:t>ia cerută astfel:</w:t>
      </w:r>
    </w:p>
    <w:p w:rsidR="00585DA6" w:rsidRPr="00585DA6" w:rsidRDefault="00585DA6" w:rsidP="00585D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GrilTabel"/>
        <w:tblW w:w="14130" w:type="dxa"/>
        <w:tblInd w:w="-72" w:type="dxa"/>
        <w:tblLayout w:type="fixed"/>
        <w:tblLook w:val="04A0"/>
      </w:tblPr>
      <w:tblGrid>
        <w:gridCol w:w="720"/>
        <w:gridCol w:w="1620"/>
        <w:gridCol w:w="3150"/>
        <w:gridCol w:w="2790"/>
        <w:gridCol w:w="5850"/>
      </w:tblGrid>
      <w:tr w:rsidR="00585DA6" w:rsidRPr="00585DA6" w:rsidTr="00585DA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Default="00585DA6" w:rsidP="00585D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Nr.</w:t>
            </w:r>
          </w:p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crt.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Anul </w:t>
            </w:r>
            <w:r w:rsidRPr="00585DA6">
              <w:rPr>
                <w:sz w:val="28"/>
                <w:szCs w:val="28"/>
                <w:lang w:val="ro-RO"/>
              </w:rPr>
              <w:t>ș</w:t>
            </w: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colar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Numărul de elevi beneficiari/media pe an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Cuantumul sumelor acordate pe an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D</w:t>
            </w: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ocumente suport ( denumirea acestora) pe care le-am solicitat in vederea pl</w:t>
            </w:r>
            <w:r>
              <w:rPr>
                <w:rFonts w:ascii="Times New Roman" w:hAnsi="Times New Roman"/>
                <w:sz w:val="28"/>
                <w:szCs w:val="28"/>
                <w:lang w:val="ro-RO"/>
              </w:rPr>
              <w:t>ăţ</w:t>
            </w: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ii c</w:t>
            </w:r>
            <w:r>
              <w:rPr>
                <w:rFonts w:ascii="Times New Roman" w:hAnsi="Times New Roman"/>
                <w:sz w:val="28"/>
                <w:szCs w:val="28"/>
                <w:lang w:val="ro-RO"/>
              </w:rPr>
              <w:t>ă</w:t>
            </w: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tre beneficiari.</w:t>
            </w:r>
          </w:p>
        </w:tc>
      </w:tr>
      <w:tr w:rsidR="00585DA6" w:rsidRPr="00585DA6" w:rsidTr="00585DA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</w:pPr>
            <w:r w:rsidRPr="00585DA6">
              <w:rPr>
                <w:rFonts w:ascii="Times New Roman" w:hAnsi="Times New Roman"/>
                <w:sz w:val="32"/>
                <w:szCs w:val="32"/>
                <w:lang w:val="ro-RO"/>
              </w:rPr>
              <w:t>1</w:t>
            </w:r>
            <w:r>
              <w:rPr>
                <w:rFonts w:ascii="Times New Roman" w:hAnsi="Times New Roman"/>
                <w:sz w:val="32"/>
                <w:szCs w:val="32"/>
                <w:lang w:val="ro-RO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</w:pPr>
            <w:r w:rsidRPr="00585DA6">
              <w:rPr>
                <w:rFonts w:ascii="Times New Roman" w:hAnsi="Times New Roman"/>
                <w:sz w:val="32"/>
                <w:szCs w:val="32"/>
                <w:lang w:val="ro-RO"/>
              </w:rPr>
              <w:t>2012-2013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</w:pPr>
            <w:r>
              <w:rPr>
                <w:rFonts w:ascii="Times New Roman" w:hAnsi="Times New Roman"/>
                <w:sz w:val="32"/>
                <w:szCs w:val="32"/>
                <w:lang w:val="ro-RO"/>
              </w:rPr>
              <w:t>9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</w:pPr>
            <w:r>
              <w:rPr>
                <w:rFonts w:ascii="Times New Roman" w:hAnsi="Times New Roman"/>
                <w:sz w:val="32"/>
                <w:szCs w:val="32"/>
                <w:lang w:val="ro-RO"/>
              </w:rPr>
              <w:t>14952</w:t>
            </w:r>
          </w:p>
        </w:tc>
        <w:tc>
          <w:tcPr>
            <w:tcW w:w="5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Cerere pentru acordarea subven</w:t>
            </w:r>
            <w:r w:rsidRPr="00585DA6">
              <w:rPr>
                <w:sz w:val="28"/>
                <w:szCs w:val="28"/>
                <w:lang w:val="ro-RO"/>
              </w:rPr>
              <w:t>ț</w:t>
            </w: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iei de stat a costurilor pentru elevii care frecventează învă</w:t>
            </w:r>
            <w:r w:rsidRPr="00585DA6">
              <w:rPr>
                <w:sz w:val="28"/>
                <w:szCs w:val="28"/>
                <w:lang w:val="ro-RO"/>
              </w:rPr>
              <w:t>ț</w:t>
            </w: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ământul profesional</w:t>
            </w:r>
          </w:p>
        </w:tc>
      </w:tr>
      <w:tr w:rsidR="00585DA6" w:rsidRPr="00585DA6" w:rsidTr="00585DA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</w:pPr>
            <w:r w:rsidRPr="00585DA6">
              <w:rPr>
                <w:rFonts w:ascii="Times New Roman" w:hAnsi="Times New Roman"/>
                <w:sz w:val="32"/>
                <w:szCs w:val="32"/>
                <w:lang w:val="ro-RO"/>
              </w:rPr>
              <w:t>2</w:t>
            </w:r>
            <w:r>
              <w:rPr>
                <w:rFonts w:ascii="Times New Roman" w:hAnsi="Times New Roman"/>
                <w:sz w:val="32"/>
                <w:szCs w:val="32"/>
                <w:lang w:val="ro-RO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</w:pPr>
            <w:r w:rsidRPr="00585DA6">
              <w:rPr>
                <w:rFonts w:ascii="Times New Roman" w:hAnsi="Times New Roman"/>
                <w:sz w:val="32"/>
                <w:szCs w:val="32"/>
                <w:lang w:val="ro-RO"/>
              </w:rPr>
              <w:t>2013-2014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</w:pPr>
            <w:r>
              <w:rPr>
                <w:rFonts w:ascii="Times New Roman" w:hAnsi="Times New Roman"/>
                <w:sz w:val="32"/>
                <w:szCs w:val="32"/>
                <w:lang w:val="ro-RO"/>
              </w:rPr>
              <w:t>9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</w:pPr>
            <w:r>
              <w:rPr>
                <w:rFonts w:ascii="Times New Roman" w:hAnsi="Times New Roman"/>
                <w:sz w:val="32"/>
                <w:szCs w:val="32"/>
                <w:lang w:val="ro-RO"/>
              </w:rPr>
              <w:t>17901</w:t>
            </w:r>
          </w:p>
        </w:tc>
        <w:tc>
          <w:tcPr>
            <w:tcW w:w="5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</w:p>
        </w:tc>
      </w:tr>
    </w:tbl>
    <w:p w:rsidR="00585DA6" w:rsidRPr="00585DA6" w:rsidRDefault="00585DA6" w:rsidP="00585D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32"/>
          <w:szCs w:val="32"/>
        </w:rPr>
      </w:pPr>
    </w:p>
    <w:p w:rsidR="00585DA6" w:rsidRPr="00585DA6" w:rsidRDefault="00585DA6" w:rsidP="00585DA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585DA6" w:rsidRPr="00585DA6" w:rsidRDefault="00585DA6" w:rsidP="00585DA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585DA6">
        <w:rPr>
          <w:rFonts w:ascii="Times New Roman" w:hAnsi="Times New Roman"/>
          <w:sz w:val="32"/>
          <w:szCs w:val="32"/>
        </w:rPr>
        <w:t xml:space="preserve">DIRECTOR,                                                     </w:t>
      </w:r>
      <w:r>
        <w:rPr>
          <w:rFonts w:ascii="Times New Roman" w:hAnsi="Times New Roman"/>
          <w:sz w:val="32"/>
          <w:szCs w:val="32"/>
        </w:rPr>
        <w:t xml:space="preserve">    </w:t>
      </w:r>
      <w:r w:rsidRPr="00585DA6">
        <w:rPr>
          <w:rFonts w:ascii="Times New Roman" w:hAnsi="Times New Roman"/>
          <w:sz w:val="32"/>
          <w:szCs w:val="32"/>
        </w:rPr>
        <w:t xml:space="preserve"> SECRETAR </w:t>
      </w:r>
      <w:r w:rsidRPr="00585DA6">
        <w:rPr>
          <w:sz w:val="32"/>
          <w:szCs w:val="32"/>
        </w:rPr>
        <w:t>Ș</w:t>
      </w:r>
      <w:r w:rsidRPr="00585DA6">
        <w:rPr>
          <w:rFonts w:ascii="Times New Roman" w:hAnsi="Times New Roman"/>
          <w:sz w:val="32"/>
          <w:szCs w:val="32"/>
        </w:rPr>
        <w:t>EF,</w:t>
      </w:r>
    </w:p>
    <w:p w:rsidR="00585DA6" w:rsidRPr="00585DA6" w:rsidRDefault="00585DA6" w:rsidP="00585DA6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</w:t>
      </w:r>
      <w:r w:rsidRPr="00585DA6">
        <w:rPr>
          <w:rFonts w:ascii="Times New Roman" w:hAnsi="Times New Roman"/>
          <w:sz w:val="32"/>
          <w:szCs w:val="32"/>
        </w:rPr>
        <w:t xml:space="preserve">    </w:t>
      </w:r>
      <w:r>
        <w:rPr>
          <w:rFonts w:ascii="Times New Roman" w:hAnsi="Times New Roman"/>
          <w:sz w:val="32"/>
          <w:szCs w:val="32"/>
        </w:rPr>
        <w:t xml:space="preserve">              </w:t>
      </w:r>
      <w:r w:rsidRPr="00585DA6">
        <w:rPr>
          <w:rFonts w:ascii="Times New Roman" w:hAnsi="Times New Roman"/>
          <w:sz w:val="32"/>
          <w:szCs w:val="32"/>
        </w:rPr>
        <w:t xml:space="preserve">       PROF.  </w:t>
      </w:r>
      <w:r>
        <w:rPr>
          <w:rFonts w:ascii="Times New Roman" w:hAnsi="Times New Roman"/>
          <w:sz w:val="32"/>
          <w:szCs w:val="32"/>
        </w:rPr>
        <w:t>ŞILER MARIUS</w:t>
      </w:r>
      <w:r w:rsidRPr="00585DA6">
        <w:rPr>
          <w:rFonts w:ascii="Times New Roman" w:hAnsi="Times New Roman"/>
          <w:sz w:val="32"/>
          <w:szCs w:val="32"/>
        </w:rPr>
        <w:t xml:space="preserve">                                   </w:t>
      </w:r>
      <w:r>
        <w:rPr>
          <w:rFonts w:ascii="Times New Roman" w:hAnsi="Times New Roman"/>
          <w:sz w:val="32"/>
          <w:szCs w:val="32"/>
        </w:rPr>
        <w:t xml:space="preserve">  CARICA MARIA-VIORICA</w:t>
      </w:r>
    </w:p>
    <w:p w:rsidR="005E51C4" w:rsidRPr="00585DA6" w:rsidRDefault="005E51C4" w:rsidP="00585DA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</w:p>
    <w:sectPr w:rsidR="005E51C4" w:rsidRPr="00585DA6" w:rsidSect="00585DA6">
      <w:headerReference w:type="default" r:id="rId8"/>
      <w:pgSz w:w="15840" w:h="12240" w:orient="landscape"/>
      <w:pgMar w:top="1620" w:right="27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0127" w:rsidRDefault="00FB0127">
      <w:r>
        <w:separator/>
      </w:r>
    </w:p>
  </w:endnote>
  <w:endnote w:type="continuationSeparator" w:id="1">
    <w:p w:rsidR="00FB0127" w:rsidRDefault="00FB01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0127" w:rsidRDefault="00FB0127">
      <w:r>
        <w:separator/>
      </w:r>
    </w:p>
  </w:footnote>
  <w:footnote w:type="continuationSeparator" w:id="1">
    <w:p w:rsidR="00FB0127" w:rsidRDefault="00FB01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0F7" w:rsidRPr="004810A9" w:rsidRDefault="00BA4C30" w:rsidP="00470FA1">
    <w:pPr>
      <w:pStyle w:val="Antet"/>
      <w:spacing w:after="0" w:line="240" w:lineRule="auto"/>
      <w:jc w:val="both"/>
      <w:rPr>
        <w:rFonts w:ascii="Times New Roman" w:hAnsi="Times New Roman"/>
        <w:b/>
        <w:lang w:val="it-IT"/>
      </w:rPr>
    </w:pPr>
    <w:r w:rsidRPr="00BA4C30">
      <w:rPr>
        <w:b/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0;margin-top:0;width:107.95pt;height:101.65pt;z-index:251657728">
          <v:textbox style="mso-next-textbox:#_x0000_s1025">
            <w:txbxContent>
              <w:p w:rsidR="003F00F7" w:rsidRDefault="00BE711E">
                <w:r>
                  <w:rPr>
                    <w:rFonts w:ascii="Arial Black" w:hAnsi="Arial Black"/>
                    <w:b/>
                    <w:bCs/>
                    <w:noProof/>
                    <w:sz w:val="28"/>
                    <w:szCs w:val="28"/>
                  </w:rPr>
                  <w:drawing>
                    <wp:inline distT="0" distB="0" distL="0" distR="0">
                      <wp:extent cx="1181100" cy="1190625"/>
                      <wp:effectExtent l="19050" t="0" r="0" b="0"/>
                      <wp:docPr id="1" name="Imagine 1" descr="sigl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sigl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81100" cy="1190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3F00F7" w:rsidRPr="004810A9">
      <w:rPr>
        <w:b/>
        <w:lang w:val="it-IT"/>
      </w:rPr>
      <w:t xml:space="preserve">                                              </w:t>
    </w:r>
    <w:r w:rsidR="003F00F7" w:rsidRPr="004810A9">
      <w:rPr>
        <w:rFonts w:ascii="Times New Roman" w:hAnsi="Times New Roman"/>
        <w:b/>
        <w:lang w:val="it-IT"/>
      </w:rPr>
      <w:t>COLEGIUL TEHNIC AGRICOL “ALEXANDRU BORZA”</w:t>
    </w:r>
  </w:p>
  <w:p w:rsidR="003F00F7" w:rsidRPr="00DA7C40" w:rsidRDefault="003F00F7" w:rsidP="00470FA1">
    <w:pPr>
      <w:pStyle w:val="Antet"/>
      <w:spacing w:after="0" w:line="240" w:lineRule="auto"/>
      <w:jc w:val="both"/>
      <w:rPr>
        <w:rFonts w:ascii="Times New Roman" w:hAnsi="Times New Roman"/>
        <w:b/>
      </w:rPr>
    </w:pPr>
    <w:r w:rsidRPr="004810A9">
      <w:rPr>
        <w:rFonts w:ascii="Times New Roman" w:hAnsi="Times New Roman"/>
        <w:b/>
        <w:lang w:val="it-IT"/>
      </w:rPr>
      <w:t xml:space="preserve">                                                                      </w:t>
    </w:r>
    <w:r>
      <w:rPr>
        <w:rFonts w:ascii="Times New Roman" w:hAnsi="Times New Roman"/>
        <w:b/>
      </w:rPr>
      <w:t>GEOAGIU, HUNEDOARA</w:t>
    </w:r>
    <w:r w:rsidRPr="00DA7C40">
      <w:rPr>
        <w:rFonts w:ascii="Times New Roman" w:hAnsi="Times New Roman"/>
        <w:b/>
      </w:rPr>
      <w:t xml:space="preserve"> </w:t>
    </w:r>
  </w:p>
  <w:p w:rsidR="003F00F7" w:rsidRPr="00937041" w:rsidRDefault="003F00F7" w:rsidP="00314344">
    <w:pPr>
      <w:pStyle w:val="Antet"/>
      <w:spacing w:after="0" w:line="240" w:lineRule="auto"/>
      <w:rPr>
        <w:rFonts w:ascii="Times New Roman" w:hAnsi="Times New Roman"/>
      </w:rPr>
    </w:pPr>
    <w:r w:rsidRPr="00DA7C40">
      <w:rPr>
        <w:rFonts w:ascii="Times New Roman" w:hAnsi="Times New Roman"/>
        <w:b/>
      </w:rPr>
      <w:t xml:space="preserve">                                        </w:t>
    </w:r>
    <w:r w:rsidRPr="00937041">
      <w:rPr>
        <w:rFonts w:ascii="Times New Roman" w:hAnsi="Times New Roman"/>
      </w:rPr>
      <w:t xml:space="preserve">Str.Independentei nr.47  jud.Hunedoara        </w:t>
    </w:r>
  </w:p>
  <w:p w:rsidR="003F00F7" w:rsidRPr="00314344" w:rsidRDefault="003F00F7" w:rsidP="00314344">
    <w:pPr>
      <w:pStyle w:val="Antet"/>
      <w:spacing w:after="0" w:line="240" w:lineRule="auto"/>
      <w:rPr>
        <w:rFonts w:ascii="Times New Roman" w:hAnsi="Times New Roman"/>
      </w:rPr>
    </w:pPr>
    <w:r w:rsidRPr="00937041">
      <w:rPr>
        <w:rFonts w:ascii="Times New Roman" w:hAnsi="Times New Roman"/>
      </w:rPr>
      <w:t xml:space="preserve">                                        </w:t>
    </w:r>
    <w:r w:rsidRPr="00314344">
      <w:rPr>
        <w:rFonts w:ascii="Times New Roman" w:hAnsi="Times New Roman"/>
      </w:rPr>
      <w:t>tel 0254248518</w:t>
    </w:r>
    <w:r>
      <w:rPr>
        <w:rFonts w:ascii="Times New Roman" w:hAnsi="Times New Roman"/>
      </w:rPr>
      <w:t xml:space="preserve"> </w:t>
    </w:r>
    <w:r w:rsidRPr="00314344">
      <w:rPr>
        <w:rFonts w:ascii="Times New Roman" w:hAnsi="Times New Roman"/>
      </w:rPr>
      <w:t>fax. 0254248877</w:t>
    </w:r>
  </w:p>
  <w:p w:rsidR="003F00F7" w:rsidRDefault="003F00F7" w:rsidP="00314344">
    <w:pPr>
      <w:pStyle w:val="Antet"/>
      <w:spacing w:after="0" w:line="240" w:lineRule="auto"/>
      <w:rPr>
        <w:rFonts w:ascii="Times New Roman" w:hAnsi="Times New Roman"/>
        <w:lang w:val="fr-FR"/>
      </w:rPr>
    </w:pPr>
    <w:r w:rsidRPr="00314344">
      <w:rPr>
        <w:rFonts w:ascii="Times New Roman" w:hAnsi="Times New Roman"/>
      </w:rPr>
      <w:t xml:space="preserve">                                        e-mail: </w:t>
    </w:r>
    <w:hyperlink r:id="rId2" w:history="1">
      <w:r w:rsidRPr="00314344">
        <w:rPr>
          <w:rStyle w:val="Hyperlink"/>
          <w:rFonts w:ascii="Times New Roman" w:hAnsi="Times New Roman"/>
        </w:rPr>
        <w:t>ctageoagiu@yahoo.com</w:t>
      </w:r>
    </w:hyperlink>
  </w:p>
  <w:p w:rsidR="009835EC" w:rsidRPr="00314344" w:rsidRDefault="009835EC" w:rsidP="00314344">
    <w:pPr>
      <w:pStyle w:val="Antet"/>
      <w:spacing w:after="0" w:line="240" w:lineRule="auto"/>
      <w:rPr>
        <w:rFonts w:ascii="Times New Roman" w:hAnsi="Times New Roman"/>
      </w:rPr>
    </w:pPr>
  </w:p>
  <w:p w:rsidR="003F00F7" w:rsidRPr="00937041" w:rsidRDefault="003F00F7">
    <w:pPr>
      <w:pStyle w:val="Antet"/>
      <w:jc w:val="both"/>
      <w:rPr>
        <w:rFonts w:ascii="Times New Roman" w:hAnsi="Times New Roman"/>
        <w:lang w:val="fr-FR"/>
      </w:rPr>
    </w:pPr>
    <w:r w:rsidRPr="00937041">
      <w:rPr>
        <w:rFonts w:ascii="Times New Roman" w:hAnsi="Times New Roman"/>
        <w:lang w:val="fr-FR"/>
      </w:rPr>
      <w:t xml:space="preserve">      </w:t>
    </w:r>
    <w:r w:rsidR="009835EC">
      <w:rPr>
        <w:rFonts w:ascii="Times New Roman" w:hAnsi="Times New Roman"/>
        <w:lang w:val="fr-FR"/>
      </w:rPr>
      <w:t xml:space="preserve">                               </w:t>
    </w:r>
    <w:r w:rsidR="00CD7C59">
      <w:rPr>
        <w:rFonts w:ascii="Times New Roman" w:hAnsi="Times New Roman"/>
        <w:lang w:val="fr-FR"/>
      </w:rPr>
      <w:t xml:space="preserve">  </w:t>
    </w:r>
    <w:r w:rsidR="00A074E1">
      <w:rPr>
        <w:rFonts w:ascii="Times New Roman" w:hAnsi="Times New Roman"/>
        <w:lang w:val="fr-FR"/>
      </w:rPr>
      <w:t>NR.  ……….</w:t>
    </w:r>
    <w:r>
      <w:rPr>
        <w:rFonts w:ascii="Times New Roman" w:hAnsi="Times New Roman"/>
        <w:lang w:val="fr-FR"/>
      </w:rPr>
      <w:t xml:space="preserve"> din data de </w:t>
    </w:r>
    <w:r w:rsidR="00A074E1">
      <w:rPr>
        <w:rFonts w:ascii="Times New Roman" w:hAnsi="Times New Roman"/>
        <w:lang w:val="fr-FR"/>
      </w:rPr>
      <w:t>………………………………..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97F75"/>
    <w:multiLevelType w:val="hybridMultilevel"/>
    <w:tmpl w:val="F496D218"/>
    <w:lvl w:ilvl="0" w:tplc="2EDE78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90939"/>
    <w:multiLevelType w:val="hybridMultilevel"/>
    <w:tmpl w:val="16D8C964"/>
    <w:lvl w:ilvl="0" w:tplc="7BC6D4D8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A30062"/>
    <w:multiLevelType w:val="hybridMultilevel"/>
    <w:tmpl w:val="8E8E65C2"/>
    <w:lvl w:ilvl="0" w:tplc="472009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1D2C5B"/>
    <w:multiLevelType w:val="hybridMultilevel"/>
    <w:tmpl w:val="ABB6CF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CB0A5C"/>
    <w:multiLevelType w:val="hybridMultilevel"/>
    <w:tmpl w:val="46B27A96"/>
    <w:lvl w:ilvl="0" w:tplc="5BDEA818">
      <w:start w:val="2016"/>
      <w:numFmt w:val="bullet"/>
      <w:lvlText w:val="-"/>
      <w:lvlJc w:val="left"/>
      <w:pPr>
        <w:ind w:left="21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1FF411BC"/>
    <w:multiLevelType w:val="hybridMultilevel"/>
    <w:tmpl w:val="81F864D0"/>
    <w:lvl w:ilvl="0" w:tplc="9F7A9E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A46ED5"/>
    <w:multiLevelType w:val="hybridMultilevel"/>
    <w:tmpl w:val="4B265E06"/>
    <w:lvl w:ilvl="0" w:tplc="36DC0FE0">
      <w:numFmt w:val="bullet"/>
      <w:lvlText w:val="-"/>
      <w:lvlJc w:val="left"/>
      <w:pPr>
        <w:ind w:left="177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7">
    <w:nsid w:val="2A907FE0"/>
    <w:multiLevelType w:val="hybridMultilevel"/>
    <w:tmpl w:val="EA38FB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D000714"/>
    <w:multiLevelType w:val="hybridMultilevel"/>
    <w:tmpl w:val="94AC2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773360"/>
    <w:multiLevelType w:val="hybridMultilevel"/>
    <w:tmpl w:val="5BBA6C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AF37A1"/>
    <w:multiLevelType w:val="hybridMultilevel"/>
    <w:tmpl w:val="C8D07354"/>
    <w:lvl w:ilvl="0" w:tplc="7BC6D4D8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B112AE4"/>
    <w:multiLevelType w:val="hybridMultilevel"/>
    <w:tmpl w:val="6F1C1848"/>
    <w:lvl w:ilvl="0" w:tplc="4AEEF556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40DF63D8"/>
    <w:multiLevelType w:val="hybridMultilevel"/>
    <w:tmpl w:val="AF40A176"/>
    <w:lvl w:ilvl="0" w:tplc="C0F4EC0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C26EAC"/>
    <w:multiLevelType w:val="hybridMultilevel"/>
    <w:tmpl w:val="1C4AA0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4D63B2"/>
    <w:multiLevelType w:val="hybridMultilevel"/>
    <w:tmpl w:val="ABB6CF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657DC1"/>
    <w:multiLevelType w:val="hybridMultilevel"/>
    <w:tmpl w:val="6E4277C6"/>
    <w:lvl w:ilvl="0" w:tplc="A456F884">
      <w:start w:val="2"/>
      <w:numFmt w:val="upperLetter"/>
      <w:lvlText w:val="%1."/>
      <w:lvlJc w:val="left"/>
      <w:pPr>
        <w:tabs>
          <w:tab w:val="num" w:pos="1455"/>
        </w:tabs>
        <w:ind w:left="145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6">
    <w:nsid w:val="469E63E1"/>
    <w:multiLevelType w:val="hybridMultilevel"/>
    <w:tmpl w:val="703626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473FB1"/>
    <w:multiLevelType w:val="hybridMultilevel"/>
    <w:tmpl w:val="54849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4D0DEE"/>
    <w:multiLevelType w:val="hybridMultilevel"/>
    <w:tmpl w:val="0E40F7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9D0715"/>
    <w:multiLevelType w:val="hybridMultilevel"/>
    <w:tmpl w:val="1C542EBA"/>
    <w:lvl w:ilvl="0" w:tplc="040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0">
    <w:nsid w:val="624244B0"/>
    <w:multiLevelType w:val="hybridMultilevel"/>
    <w:tmpl w:val="AB3EDE92"/>
    <w:lvl w:ilvl="0" w:tplc="B81ED8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C17A83"/>
    <w:multiLevelType w:val="hybridMultilevel"/>
    <w:tmpl w:val="97DA07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DD710E6"/>
    <w:multiLevelType w:val="hybridMultilevel"/>
    <w:tmpl w:val="3BDE2EE6"/>
    <w:lvl w:ilvl="0" w:tplc="0956A66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781F9E"/>
    <w:multiLevelType w:val="hybridMultilevel"/>
    <w:tmpl w:val="9D0C4336"/>
    <w:lvl w:ilvl="0" w:tplc="0D503A08">
      <w:numFmt w:val="bullet"/>
      <w:lvlText w:val="-"/>
      <w:lvlJc w:val="left"/>
      <w:pPr>
        <w:ind w:left="177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4">
    <w:nsid w:val="719C3E05"/>
    <w:multiLevelType w:val="hybridMultilevel"/>
    <w:tmpl w:val="2A928A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56614BE"/>
    <w:multiLevelType w:val="hybridMultilevel"/>
    <w:tmpl w:val="54C0D71E"/>
    <w:lvl w:ilvl="0" w:tplc="66342F8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5A57D08"/>
    <w:multiLevelType w:val="hybridMultilevel"/>
    <w:tmpl w:val="9850B67C"/>
    <w:lvl w:ilvl="0" w:tplc="5900ECB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4"/>
  </w:num>
  <w:num w:numId="3">
    <w:abstractNumId w:val="7"/>
  </w:num>
  <w:num w:numId="4">
    <w:abstractNumId w:val="25"/>
  </w:num>
  <w:num w:numId="5">
    <w:abstractNumId w:val="21"/>
  </w:num>
  <w:num w:numId="6">
    <w:abstractNumId w:val="26"/>
  </w:num>
  <w:num w:numId="7">
    <w:abstractNumId w:val="22"/>
  </w:num>
  <w:num w:numId="8">
    <w:abstractNumId w:val="12"/>
  </w:num>
  <w:num w:numId="9">
    <w:abstractNumId w:val="19"/>
  </w:num>
  <w:num w:numId="10">
    <w:abstractNumId w:val="10"/>
  </w:num>
  <w:num w:numId="11">
    <w:abstractNumId w:val="1"/>
  </w:num>
  <w:num w:numId="12">
    <w:abstractNumId w:val="8"/>
  </w:num>
  <w:num w:numId="13">
    <w:abstractNumId w:val="9"/>
  </w:num>
  <w:num w:numId="14">
    <w:abstractNumId w:val="6"/>
  </w:num>
  <w:num w:numId="15">
    <w:abstractNumId w:val="23"/>
  </w:num>
  <w:num w:numId="16">
    <w:abstractNumId w:val="16"/>
  </w:num>
  <w:num w:numId="17">
    <w:abstractNumId w:val="3"/>
  </w:num>
  <w:num w:numId="18">
    <w:abstractNumId w:val="14"/>
  </w:num>
  <w:num w:numId="19">
    <w:abstractNumId w:val="20"/>
  </w:num>
  <w:num w:numId="20">
    <w:abstractNumId w:val="11"/>
  </w:num>
  <w:num w:numId="21">
    <w:abstractNumId w:val="2"/>
  </w:num>
  <w:num w:numId="22">
    <w:abstractNumId w:val="4"/>
  </w:num>
  <w:num w:numId="23">
    <w:abstractNumId w:val="5"/>
  </w:num>
  <w:num w:numId="24">
    <w:abstractNumId w:val="18"/>
  </w:num>
  <w:num w:numId="25">
    <w:abstractNumId w:val="17"/>
  </w:num>
  <w:num w:numId="26">
    <w:abstractNumId w:val="13"/>
  </w:num>
  <w:num w:numId="27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1126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2F59C0"/>
    <w:rsid w:val="00002BD2"/>
    <w:rsid w:val="00003900"/>
    <w:rsid w:val="00005723"/>
    <w:rsid w:val="00006890"/>
    <w:rsid w:val="00011384"/>
    <w:rsid w:val="00011C1F"/>
    <w:rsid w:val="00011DD8"/>
    <w:rsid w:val="00011DFD"/>
    <w:rsid w:val="00012738"/>
    <w:rsid w:val="0001434F"/>
    <w:rsid w:val="000151AA"/>
    <w:rsid w:val="00015998"/>
    <w:rsid w:val="00016986"/>
    <w:rsid w:val="00023AF3"/>
    <w:rsid w:val="00025E7C"/>
    <w:rsid w:val="000262BA"/>
    <w:rsid w:val="00026755"/>
    <w:rsid w:val="00031081"/>
    <w:rsid w:val="000342AC"/>
    <w:rsid w:val="000408C8"/>
    <w:rsid w:val="00045716"/>
    <w:rsid w:val="000545D9"/>
    <w:rsid w:val="000557D9"/>
    <w:rsid w:val="00063BB2"/>
    <w:rsid w:val="0006509B"/>
    <w:rsid w:val="00065262"/>
    <w:rsid w:val="000706F3"/>
    <w:rsid w:val="00070C0C"/>
    <w:rsid w:val="000721D4"/>
    <w:rsid w:val="000736C6"/>
    <w:rsid w:val="00073B5A"/>
    <w:rsid w:val="00075CC4"/>
    <w:rsid w:val="00076F35"/>
    <w:rsid w:val="00080C42"/>
    <w:rsid w:val="000830C9"/>
    <w:rsid w:val="00085F3F"/>
    <w:rsid w:val="00085F60"/>
    <w:rsid w:val="00087C97"/>
    <w:rsid w:val="0009068F"/>
    <w:rsid w:val="00090EF1"/>
    <w:rsid w:val="00091504"/>
    <w:rsid w:val="00091A71"/>
    <w:rsid w:val="000940D7"/>
    <w:rsid w:val="00094980"/>
    <w:rsid w:val="0009527C"/>
    <w:rsid w:val="00097418"/>
    <w:rsid w:val="000A63E9"/>
    <w:rsid w:val="000B1553"/>
    <w:rsid w:val="000B1681"/>
    <w:rsid w:val="000B1F11"/>
    <w:rsid w:val="000B2618"/>
    <w:rsid w:val="000B3C13"/>
    <w:rsid w:val="000B7006"/>
    <w:rsid w:val="000B7C31"/>
    <w:rsid w:val="000C0FA5"/>
    <w:rsid w:val="000C3119"/>
    <w:rsid w:val="000C3FB5"/>
    <w:rsid w:val="000C6803"/>
    <w:rsid w:val="000C6E40"/>
    <w:rsid w:val="000D0780"/>
    <w:rsid w:val="000D4A36"/>
    <w:rsid w:val="000D62CA"/>
    <w:rsid w:val="000D6CDE"/>
    <w:rsid w:val="000D787A"/>
    <w:rsid w:val="000E015A"/>
    <w:rsid w:val="000E1CB0"/>
    <w:rsid w:val="000E1DC8"/>
    <w:rsid w:val="000E20F2"/>
    <w:rsid w:val="000E4289"/>
    <w:rsid w:val="000E5FD7"/>
    <w:rsid w:val="000E7534"/>
    <w:rsid w:val="000E7BBE"/>
    <w:rsid w:val="000E7D49"/>
    <w:rsid w:val="000F19EF"/>
    <w:rsid w:val="000F1F35"/>
    <w:rsid w:val="000F23A1"/>
    <w:rsid w:val="000F3FF1"/>
    <w:rsid w:val="000F484E"/>
    <w:rsid w:val="000F4921"/>
    <w:rsid w:val="000F69B4"/>
    <w:rsid w:val="00101CE6"/>
    <w:rsid w:val="001020EB"/>
    <w:rsid w:val="001030CD"/>
    <w:rsid w:val="00104275"/>
    <w:rsid w:val="00107813"/>
    <w:rsid w:val="0010782A"/>
    <w:rsid w:val="001114FE"/>
    <w:rsid w:val="00116498"/>
    <w:rsid w:val="0011714E"/>
    <w:rsid w:val="00117953"/>
    <w:rsid w:val="00121FEB"/>
    <w:rsid w:val="00124355"/>
    <w:rsid w:val="00125C8B"/>
    <w:rsid w:val="00127DB5"/>
    <w:rsid w:val="00134866"/>
    <w:rsid w:val="00134D0D"/>
    <w:rsid w:val="00134D1F"/>
    <w:rsid w:val="00141A7C"/>
    <w:rsid w:val="001424DD"/>
    <w:rsid w:val="00143FA4"/>
    <w:rsid w:val="00146712"/>
    <w:rsid w:val="00155FCB"/>
    <w:rsid w:val="00156414"/>
    <w:rsid w:val="0015661A"/>
    <w:rsid w:val="00156D17"/>
    <w:rsid w:val="0016050F"/>
    <w:rsid w:val="0016060C"/>
    <w:rsid w:val="00161BEA"/>
    <w:rsid w:val="0016677E"/>
    <w:rsid w:val="00166FE4"/>
    <w:rsid w:val="00170A9A"/>
    <w:rsid w:val="001726C5"/>
    <w:rsid w:val="0017295B"/>
    <w:rsid w:val="00172C2D"/>
    <w:rsid w:val="001748C8"/>
    <w:rsid w:val="00175571"/>
    <w:rsid w:val="00181FF6"/>
    <w:rsid w:val="00190BE2"/>
    <w:rsid w:val="00192AA4"/>
    <w:rsid w:val="00197A1C"/>
    <w:rsid w:val="001A10EE"/>
    <w:rsid w:val="001A55E7"/>
    <w:rsid w:val="001A5612"/>
    <w:rsid w:val="001B08CD"/>
    <w:rsid w:val="001B1198"/>
    <w:rsid w:val="001B1C6B"/>
    <w:rsid w:val="001B27B6"/>
    <w:rsid w:val="001B3A38"/>
    <w:rsid w:val="001B49BB"/>
    <w:rsid w:val="001B4EBF"/>
    <w:rsid w:val="001B61FB"/>
    <w:rsid w:val="001B7845"/>
    <w:rsid w:val="001C3DAB"/>
    <w:rsid w:val="001C4C07"/>
    <w:rsid w:val="001D0FAB"/>
    <w:rsid w:val="001D1868"/>
    <w:rsid w:val="001D1926"/>
    <w:rsid w:val="001D1C4C"/>
    <w:rsid w:val="001D5FDC"/>
    <w:rsid w:val="001D60F6"/>
    <w:rsid w:val="001E5536"/>
    <w:rsid w:val="001E6684"/>
    <w:rsid w:val="001F08AB"/>
    <w:rsid w:val="001F0F9A"/>
    <w:rsid w:val="001F58D0"/>
    <w:rsid w:val="0020166C"/>
    <w:rsid w:val="00202F30"/>
    <w:rsid w:val="002033A7"/>
    <w:rsid w:val="00203AB4"/>
    <w:rsid w:val="00213CEB"/>
    <w:rsid w:val="00215E9C"/>
    <w:rsid w:val="00216F88"/>
    <w:rsid w:val="00226077"/>
    <w:rsid w:val="002273FE"/>
    <w:rsid w:val="00230422"/>
    <w:rsid w:val="002327D3"/>
    <w:rsid w:val="00235CDC"/>
    <w:rsid w:val="00236013"/>
    <w:rsid w:val="00240DD8"/>
    <w:rsid w:val="00247896"/>
    <w:rsid w:val="00247DEE"/>
    <w:rsid w:val="00247E20"/>
    <w:rsid w:val="002508CD"/>
    <w:rsid w:val="00250BEF"/>
    <w:rsid w:val="00254153"/>
    <w:rsid w:val="00256B1A"/>
    <w:rsid w:val="0025725B"/>
    <w:rsid w:val="00260C02"/>
    <w:rsid w:val="00261091"/>
    <w:rsid w:val="00261D76"/>
    <w:rsid w:val="0026293B"/>
    <w:rsid w:val="00277191"/>
    <w:rsid w:val="002809FC"/>
    <w:rsid w:val="00281A50"/>
    <w:rsid w:val="00282236"/>
    <w:rsid w:val="00282808"/>
    <w:rsid w:val="00283F27"/>
    <w:rsid w:val="00290D65"/>
    <w:rsid w:val="00290D76"/>
    <w:rsid w:val="0029197D"/>
    <w:rsid w:val="00296779"/>
    <w:rsid w:val="002971FE"/>
    <w:rsid w:val="002A0025"/>
    <w:rsid w:val="002A5546"/>
    <w:rsid w:val="002A7536"/>
    <w:rsid w:val="002A7B96"/>
    <w:rsid w:val="002B2636"/>
    <w:rsid w:val="002B27F7"/>
    <w:rsid w:val="002B7703"/>
    <w:rsid w:val="002C20E1"/>
    <w:rsid w:val="002C5CF3"/>
    <w:rsid w:val="002C6490"/>
    <w:rsid w:val="002C7B19"/>
    <w:rsid w:val="002D17A4"/>
    <w:rsid w:val="002D1E99"/>
    <w:rsid w:val="002D40A8"/>
    <w:rsid w:val="002D434E"/>
    <w:rsid w:val="002D4AAA"/>
    <w:rsid w:val="002D5EF3"/>
    <w:rsid w:val="002D62CA"/>
    <w:rsid w:val="002D726C"/>
    <w:rsid w:val="002E0933"/>
    <w:rsid w:val="002E4144"/>
    <w:rsid w:val="002F0159"/>
    <w:rsid w:val="002F59C0"/>
    <w:rsid w:val="002F6025"/>
    <w:rsid w:val="002F6987"/>
    <w:rsid w:val="002F72B1"/>
    <w:rsid w:val="00302A6E"/>
    <w:rsid w:val="003078EB"/>
    <w:rsid w:val="0031180B"/>
    <w:rsid w:val="00314344"/>
    <w:rsid w:val="0031550A"/>
    <w:rsid w:val="00320BF2"/>
    <w:rsid w:val="0032219A"/>
    <w:rsid w:val="00327F17"/>
    <w:rsid w:val="0033185E"/>
    <w:rsid w:val="00333BA8"/>
    <w:rsid w:val="003349F9"/>
    <w:rsid w:val="00335BD0"/>
    <w:rsid w:val="003408C5"/>
    <w:rsid w:val="00341269"/>
    <w:rsid w:val="003428E9"/>
    <w:rsid w:val="003455C5"/>
    <w:rsid w:val="0034629B"/>
    <w:rsid w:val="0035054D"/>
    <w:rsid w:val="00353567"/>
    <w:rsid w:val="003548EE"/>
    <w:rsid w:val="0035703F"/>
    <w:rsid w:val="00360266"/>
    <w:rsid w:val="00360E15"/>
    <w:rsid w:val="003620D0"/>
    <w:rsid w:val="00362985"/>
    <w:rsid w:val="00365DD6"/>
    <w:rsid w:val="0036712F"/>
    <w:rsid w:val="00372B38"/>
    <w:rsid w:val="0037357C"/>
    <w:rsid w:val="00376159"/>
    <w:rsid w:val="0038080D"/>
    <w:rsid w:val="00381438"/>
    <w:rsid w:val="00382DC4"/>
    <w:rsid w:val="00383D52"/>
    <w:rsid w:val="00385282"/>
    <w:rsid w:val="0038703E"/>
    <w:rsid w:val="00387724"/>
    <w:rsid w:val="003879B7"/>
    <w:rsid w:val="003907D3"/>
    <w:rsid w:val="003924FA"/>
    <w:rsid w:val="003960F1"/>
    <w:rsid w:val="00396F0C"/>
    <w:rsid w:val="00397405"/>
    <w:rsid w:val="003A219C"/>
    <w:rsid w:val="003A6428"/>
    <w:rsid w:val="003B3078"/>
    <w:rsid w:val="003C2175"/>
    <w:rsid w:val="003C3708"/>
    <w:rsid w:val="003D2129"/>
    <w:rsid w:val="003D2554"/>
    <w:rsid w:val="003D4764"/>
    <w:rsid w:val="003D4C19"/>
    <w:rsid w:val="003D659A"/>
    <w:rsid w:val="003D6D0C"/>
    <w:rsid w:val="003E14D8"/>
    <w:rsid w:val="003E1899"/>
    <w:rsid w:val="003E1DBE"/>
    <w:rsid w:val="003E41F8"/>
    <w:rsid w:val="003E6D18"/>
    <w:rsid w:val="003E6DAE"/>
    <w:rsid w:val="003E725F"/>
    <w:rsid w:val="003E786D"/>
    <w:rsid w:val="003E789A"/>
    <w:rsid w:val="003E7BF9"/>
    <w:rsid w:val="003E7C0E"/>
    <w:rsid w:val="003F00F7"/>
    <w:rsid w:val="003F02A2"/>
    <w:rsid w:val="003F06EA"/>
    <w:rsid w:val="003F1795"/>
    <w:rsid w:val="003F281D"/>
    <w:rsid w:val="003F31B0"/>
    <w:rsid w:val="003F38EE"/>
    <w:rsid w:val="00400D6B"/>
    <w:rsid w:val="00402543"/>
    <w:rsid w:val="00403E57"/>
    <w:rsid w:val="004074C7"/>
    <w:rsid w:val="00411B1E"/>
    <w:rsid w:val="00412C6B"/>
    <w:rsid w:val="00413747"/>
    <w:rsid w:val="00413F9E"/>
    <w:rsid w:val="00416862"/>
    <w:rsid w:val="00416DE6"/>
    <w:rsid w:val="0042228B"/>
    <w:rsid w:val="00423AE5"/>
    <w:rsid w:val="0042527D"/>
    <w:rsid w:val="00427E93"/>
    <w:rsid w:val="004309FE"/>
    <w:rsid w:val="00431BEE"/>
    <w:rsid w:val="0043445E"/>
    <w:rsid w:val="00435AE8"/>
    <w:rsid w:val="00436E00"/>
    <w:rsid w:val="004375E1"/>
    <w:rsid w:val="004405DB"/>
    <w:rsid w:val="00440E26"/>
    <w:rsid w:val="004413E0"/>
    <w:rsid w:val="00445E62"/>
    <w:rsid w:val="00446F62"/>
    <w:rsid w:val="00447512"/>
    <w:rsid w:val="00450C2C"/>
    <w:rsid w:val="00451DCB"/>
    <w:rsid w:val="00452020"/>
    <w:rsid w:val="004543EF"/>
    <w:rsid w:val="004555DA"/>
    <w:rsid w:val="00455C65"/>
    <w:rsid w:val="004561DB"/>
    <w:rsid w:val="00457EC6"/>
    <w:rsid w:val="0046303C"/>
    <w:rsid w:val="00463FB3"/>
    <w:rsid w:val="0046432E"/>
    <w:rsid w:val="00466E9E"/>
    <w:rsid w:val="00470CAF"/>
    <w:rsid w:val="00470FA1"/>
    <w:rsid w:val="0047167B"/>
    <w:rsid w:val="00471C0D"/>
    <w:rsid w:val="0047253F"/>
    <w:rsid w:val="00473910"/>
    <w:rsid w:val="004742A5"/>
    <w:rsid w:val="00476A79"/>
    <w:rsid w:val="004810A9"/>
    <w:rsid w:val="0049006B"/>
    <w:rsid w:val="0049451C"/>
    <w:rsid w:val="00495065"/>
    <w:rsid w:val="004A012D"/>
    <w:rsid w:val="004A229A"/>
    <w:rsid w:val="004A3F70"/>
    <w:rsid w:val="004A441C"/>
    <w:rsid w:val="004A4AA7"/>
    <w:rsid w:val="004A53FE"/>
    <w:rsid w:val="004B058D"/>
    <w:rsid w:val="004B2B49"/>
    <w:rsid w:val="004B2E46"/>
    <w:rsid w:val="004B6023"/>
    <w:rsid w:val="004B6EA8"/>
    <w:rsid w:val="004C2AA5"/>
    <w:rsid w:val="004C6E29"/>
    <w:rsid w:val="004C7336"/>
    <w:rsid w:val="004C764E"/>
    <w:rsid w:val="004C79A1"/>
    <w:rsid w:val="004D2D55"/>
    <w:rsid w:val="004D346A"/>
    <w:rsid w:val="004D4C9A"/>
    <w:rsid w:val="004D7CB1"/>
    <w:rsid w:val="004E213B"/>
    <w:rsid w:val="004E65D2"/>
    <w:rsid w:val="004F096A"/>
    <w:rsid w:val="004F16F8"/>
    <w:rsid w:val="004F2765"/>
    <w:rsid w:val="004F4151"/>
    <w:rsid w:val="004F507F"/>
    <w:rsid w:val="004F6BFA"/>
    <w:rsid w:val="00501437"/>
    <w:rsid w:val="00505611"/>
    <w:rsid w:val="005063E3"/>
    <w:rsid w:val="00511365"/>
    <w:rsid w:val="0051570B"/>
    <w:rsid w:val="005215A6"/>
    <w:rsid w:val="005218B6"/>
    <w:rsid w:val="00530400"/>
    <w:rsid w:val="00535318"/>
    <w:rsid w:val="00535805"/>
    <w:rsid w:val="0054304C"/>
    <w:rsid w:val="00546852"/>
    <w:rsid w:val="00550D1D"/>
    <w:rsid w:val="00560734"/>
    <w:rsid w:val="00561D04"/>
    <w:rsid w:val="0056685B"/>
    <w:rsid w:val="00566E94"/>
    <w:rsid w:val="00572737"/>
    <w:rsid w:val="005771D4"/>
    <w:rsid w:val="00583496"/>
    <w:rsid w:val="00583EAB"/>
    <w:rsid w:val="005857B8"/>
    <w:rsid w:val="00585DA6"/>
    <w:rsid w:val="005875B7"/>
    <w:rsid w:val="00587C67"/>
    <w:rsid w:val="00591261"/>
    <w:rsid w:val="00592418"/>
    <w:rsid w:val="00592F45"/>
    <w:rsid w:val="00593F0D"/>
    <w:rsid w:val="00595AD9"/>
    <w:rsid w:val="005969BC"/>
    <w:rsid w:val="005977BD"/>
    <w:rsid w:val="005A13B0"/>
    <w:rsid w:val="005A1A25"/>
    <w:rsid w:val="005A24F6"/>
    <w:rsid w:val="005A5739"/>
    <w:rsid w:val="005A7CF1"/>
    <w:rsid w:val="005B20F3"/>
    <w:rsid w:val="005B218B"/>
    <w:rsid w:val="005B24BC"/>
    <w:rsid w:val="005B2B6C"/>
    <w:rsid w:val="005B2FDE"/>
    <w:rsid w:val="005B546A"/>
    <w:rsid w:val="005C7788"/>
    <w:rsid w:val="005D3A7F"/>
    <w:rsid w:val="005D3EEF"/>
    <w:rsid w:val="005D4EF0"/>
    <w:rsid w:val="005D566C"/>
    <w:rsid w:val="005E09C5"/>
    <w:rsid w:val="005E0ACE"/>
    <w:rsid w:val="005E35DE"/>
    <w:rsid w:val="005E429A"/>
    <w:rsid w:val="005E486F"/>
    <w:rsid w:val="005E51C4"/>
    <w:rsid w:val="005F1AD8"/>
    <w:rsid w:val="005F4418"/>
    <w:rsid w:val="005F4E96"/>
    <w:rsid w:val="006008C4"/>
    <w:rsid w:val="00602B4D"/>
    <w:rsid w:val="00602E2C"/>
    <w:rsid w:val="00605825"/>
    <w:rsid w:val="006066C0"/>
    <w:rsid w:val="00610A27"/>
    <w:rsid w:val="00610CFA"/>
    <w:rsid w:val="00610F07"/>
    <w:rsid w:val="00611BB1"/>
    <w:rsid w:val="0061244B"/>
    <w:rsid w:val="00616514"/>
    <w:rsid w:val="00621DD2"/>
    <w:rsid w:val="006238EF"/>
    <w:rsid w:val="00624894"/>
    <w:rsid w:val="00626DCB"/>
    <w:rsid w:val="00627594"/>
    <w:rsid w:val="00627656"/>
    <w:rsid w:val="00627D22"/>
    <w:rsid w:val="00627E2E"/>
    <w:rsid w:val="006358F1"/>
    <w:rsid w:val="006368AA"/>
    <w:rsid w:val="0063774D"/>
    <w:rsid w:val="00637ECB"/>
    <w:rsid w:val="0064617F"/>
    <w:rsid w:val="006463B1"/>
    <w:rsid w:val="00650A5E"/>
    <w:rsid w:val="00650E7C"/>
    <w:rsid w:val="00652A63"/>
    <w:rsid w:val="006700EF"/>
    <w:rsid w:val="006717CB"/>
    <w:rsid w:val="00671F35"/>
    <w:rsid w:val="0067204A"/>
    <w:rsid w:val="00675C75"/>
    <w:rsid w:val="006770FE"/>
    <w:rsid w:val="006772C4"/>
    <w:rsid w:val="00686962"/>
    <w:rsid w:val="00687DEA"/>
    <w:rsid w:val="006908FA"/>
    <w:rsid w:val="0069254E"/>
    <w:rsid w:val="00693626"/>
    <w:rsid w:val="00695617"/>
    <w:rsid w:val="006960B0"/>
    <w:rsid w:val="006A0576"/>
    <w:rsid w:val="006A120B"/>
    <w:rsid w:val="006A16A7"/>
    <w:rsid w:val="006A5966"/>
    <w:rsid w:val="006A6A06"/>
    <w:rsid w:val="006B0BDD"/>
    <w:rsid w:val="006B2CAE"/>
    <w:rsid w:val="006B3888"/>
    <w:rsid w:val="006B7240"/>
    <w:rsid w:val="006B796B"/>
    <w:rsid w:val="006C1CFA"/>
    <w:rsid w:val="006C212E"/>
    <w:rsid w:val="006C5B99"/>
    <w:rsid w:val="006C676A"/>
    <w:rsid w:val="006C74E0"/>
    <w:rsid w:val="006D169B"/>
    <w:rsid w:val="006D2999"/>
    <w:rsid w:val="006D3E06"/>
    <w:rsid w:val="006D648C"/>
    <w:rsid w:val="006E5E8D"/>
    <w:rsid w:val="006E6A2D"/>
    <w:rsid w:val="006E7C04"/>
    <w:rsid w:val="006F0C32"/>
    <w:rsid w:val="006F4C7F"/>
    <w:rsid w:val="006F56C3"/>
    <w:rsid w:val="0070062C"/>
    <w:rsid w:val="00703345"/>
    <w:rsid w:val="00713345"/>
    <w:rsid w:val="00713458"/>
    <w:rsid w:val="007207C1"/>
    <w:rsid w:val="00723BDB"/>
    <w:rsid w:val="00724771"/>
    <w:rsid w:val="00726C72"/>
    <w:rsid w:val="00727EDD"/>
    <w:rsid w:val="00730051"/>
    <w:rsid w:val="0073203C"/>
    <w:rsid w:val="00732E08"/>
    <w:rsid w:val="00733350"/>
    <w:rsid w:val="00734E11"/>
    <w:rsid w:val="00735CC7"/>
    <w:rsid w:val="007374A6"/>
    <w:rsid w:val="00737AD1"/>
    <w:rsid w:val="00743494"/>
    <w:rsid w:val="00744C6B"/>
    <w:rsid w:val="00755EDA"/>
    <w:rsid w:val="007611F8"/>
    <w:rsid w:val="0076260A"/>
    <w:rsid w:val="007670CF"/>
    <w:rsid w:val="0077260D"/>
    <w:rsid w:val="00772693"/>
    <w:rsid w:val="00774339"/>
    <w:rsid w:val="00775126"/>
    <w:rsid w:val="00780294"/>
    <w:rsid w:val="00780E59"/>
    <w:rsid w:val="00787A68"/>
    <w:rsid w:val="007945DA"/>
    <w:rsid w:val="007948A7"/>
    <w:rsid w:val="0079609B"/>
    <w:rsid w:val="007A2694"/>
    <w:rsid w:val="007A33A7"/>
    <w:rsid w:val="007A4C44"/>
    <w:rsid w:val="007A5023"/>
    <w:rsid w:val="007A5D12"/>
    <w:rsid w:val="007A5E44"/>
    <w:rsid w:val="007A79ED"/>
    <w:rsid w:val="007B11EC"/>
    <w:rsid w:val="007B1D2A"/>
    <w:rsid w:val="007D094C"/>
    <w:rsid w:val="007D1D3C"/>
    <w:rsid w:val="007D344B"/>
    <w:rsid w:val="007E2FEB"/>
    <w:rsid w:val="007E3917"/>
    <w:rsid w:val="007E546C"/>
    <w:rsid w:val="007F4253"/>
    <w:rsid w:val="007F5E68"/>
    <w:rsid w:val="007F60EB"/>
    <w:rsid w:val="00800678"/>
    <w:rsid w:val="00800B9F"/>
    <w:rsid w:val="0080187C"/>
    <w:rsid w:val="00802AA3"/>
    <w:rsid w:val="008036BE"/>
    <w:rsid w:val="00806B16"/>
    <w:rsid w:val="008077FF"/>
    <w:rsid w:val="00810D98"/>
    <w:rsid w:val="008112DC"/>
    <w:rsid w:val="00812C35"/>
    <w:rsid w:val="00813C26"/>
    <w:rsid w:val="00814721"/>
    <w:rsid w:val="008151C0"/>
    <w:rsid w:val="008158B9"/>
    <w:rsid w:val="00815C47"/>
    <w:rsid w:val="0081611B"/>
    <w:rsid w:val="0081727F"/>
    <w:rsid w:val="00817618"/>
    <w:rsid w:val="00817A43"/>
    <w:rsid w:val="00817C62"/>
    <w:rsid w:val="00820B70"/>
    <w:rsid w:val="008219CB"/>
    <w:rsid w:val="008232A9"/>
    <w:rsid w:val="0082341F"/>
    <w:rsid w:val="008240FB"/>
    <w:rsid w:val="0082603A"/>
    <w:rsid w:val="008263B8"/>
    <w:rsid w:val="00826B08"/>
    <w:rsid w:val="008329BF"/>
    <w:rsid w:val="0083469D"/>
    <w:rsid w:val="00834A29"/>
    <w:rsid w:val="0083514F"/>
    <w:rsid w:val="00836BC3"/>
    <w:rsid w:val="00837AE6"/>
    <w:rsid w:val="00842115"/>
    <w:rsid w:val="0084211C"/>
    <w:rsid w:val="00844F25"/>
    <w:rsid w:val="008452BA"/>
    <w:rsid w:val="00850CBC"/>
    <w:rsid w:val="00851414"/>
    <w:rsid w:val="00852255"/>
    <w:rsid w:val="00860E0F"/>
    <w:rsid w:val="008661F3"/>
    <w:rsid w:val="0087104C"/>
    <w:rsid w:val="008735E1"/>
    <w:rsid w:val="0087561F"/>
    <w:rsid w:val="00876AB5"/>
    <w:rsid w:val="0088208E"/>
    <w:rsid w:val="008850B4"/>
    <w:rsid w:val="00885126"/>
    <w:rsid w:val="0088660E"/>
    <w:rsid w:val="0088687D"/>
    <w:rsid w:val="00886C34"/>
    <w:rsid w:val="008914AE"/>
    <w:rsid w:val="00891827"/>
    <w:rsid w:val="008924B4"/>
    <w:rsid w:val="00897514"/>
    <w:rsid w:val="008A3F4A"/>
    <w:rsid w:val="008A449F"/>
    <w:rsid w:val="008B13B2"/>
    <w:rsid w:val="008B159E"/>
    <w:rsid w:val="008B2B64"/>
    <w:rsid w:val="008B5176"/>
    <w:rsid w:val="008B6955"/>
    <w:rsid w:val="008B7B0C"/>
    <w:rsid w:val="008C0B8F"/>
    <w:rsid w:val="008C0FE0"/>
    <w:rsid w:val="008C1997"/>
    <w:rsid w:val="008C3C94"/>
    <w:rsid w:val="008C662D"/>
    <w:rsid w:val="008D3C73"/>
    <w:rsid w:val="008D5038"/>
    <w:rsid w:val="008D699C"/>
    <w:rsid w:val="008E1819"/>
    <w:rsid w:val="008E279D"/>
    <w:rsid w:val="008E4A24"/>
    <w:rsid w:val="008E6679"/>
    <w:rsid w:val="008F1793"/>
    <w:rsid w:val="008F2AD8"/>
    <w:rsid w:val="008F3583"/>
    <w:rsid w:val="008F52BF"/>
    <w:rsid w:val="008F5FC8"/>
    <w:rsid w:val="008F6DB0"/>
    <w:rsid w:val="0090110B"/>
    <w:rsid w:val="00904A4D"/>
    <w:rsid w:val="00906D6D"/>
    <w:rsid w:val="00914818"/>
    <w:rsid w:val="00914BD0"/>
    <w:rsid w:val="00920D0E"/>
    <w:rsid w:val="009224F1"/>
    <w:rsid w:val="00923D2D"/>
    <w:rsid w:val="00924233"/>
    <w:rsid w:val="00926990"/>
    <w:rsid w:val="00932A8A"/>
    <w:rsid w:val="0093571C"/>
    <w:rsid w:val="0093697A"/>
    <w:rsid w:val="00937041"/>
    <w:rsid w:val="00937F19"/>
    <w:rsid w:val="00940514"/>
    <w:rsid w:val="00940F0C"/>
    <w:rsid w:val="00945CF9"/>
    <w:rsid w:val="00945D91"/>
    <w:rsid w:val="0094667A"/>
    <w:rsid w:val="00950369"/>
    <w:rsid w:val="009519F2"/>
    <w:rsid w:val="00952FF3"/>
    <w:rsid w:val="00953E79"/>
    <w:rsid w:val="00956692"/>
    <w:rsid w:val="00960D92"/>
    <w:rsid w:val="009639E4"/>
    <w:rsid w:val="00965A12"/>
    <w:rsid w:val="00965B08"/>
    <w:rsid w:val="0096697C"/>
    <w:rsid w:val="0097096F"/>
    <w:rsid w:val="00972F45"/>
    <w:rsid w:val="00973B40"/>
    <w:rsid w:val="00974153"/>
    <w:rsid w:val="00975970"/>
    <w:rsid w:val="00977409"/>
    <w:rsid w:val="00980129"/>
    <w:rsid w:val="0098101B"/>
    <w:rsid w:val="009835EC"/>
    <w:rsid w:val="0098722A"/>
    <w:rsid w:val="00987A89"/>
    <w:rsid w:val="00990362"/>
    <w:rsid w:val="00995C10"/>
    <w:rsid w:val="00997033"/>
    <w:rsid w:val="00997243"/>
    <w:rsid w:val="0099796F"/>
    <w:rsid w:val="009A107C"/>
    <w:rsid w:val="009A1B47"/>
    <w:rsid w:val="009A210B"/>
    <w:rsid w:val="009A3637"/>
    <w:rsid w:val="009A6E79"/>
    <w:rsid w:val="009A778F"/>
    <w:rsid w:val="009B004D"/>
    <w:rsid w:val="009B2A84"/>
    <w:rsid w:val="009B3DE8"/>
    <w:rsid w:val="009B5848"/>
    <w:rsid w:val="009C2D17"/>
    <w:rsid w:val="009C3A07"/>
    <w:rsid w:val="009C4157"/>
    <w:rsid w:val="009C4E25"/>
    <w:rsid w:val="009C58F9"/>
    <w:rsid w:val="009C6698"/>
    <w:rsid w:val="009C7341"/>
    <w:rsid w:val="009C7551"/>
    <w:rsid w:val="009C7D34"/>
    <w:rsid w:val="009D0F21"/>
    <w:rsid w:val="009D7FA5"/>
    <w:rsid w:val="009E0A2A"/>
    <w:rsid w:val="009E16E6"/>
    <w:rsid w:val="009E2EA7"/>
    <w:rsid w:val="009E4394"/>
    <w:rsid w:val="009E5925"/>
    <w:rsid w:val="009E5CDF"/>
    <w:rsid w:val="009E5D9C"/>
    <w:rsid w:val="009F141F"/>
    <w:rsid w:val="009F1EBD"/>
    <w:rsid w:val="009F3170"/>
    <w:rsid w:val="009F36A1"/>
    <w:rsid w:val="009F379E"/>
    <w:rsid w:val="009F563C"/>
    <w:rsid w:val="009F787E"/>
    <w:rsid w:val="00A064B6"/>
    <w:rsid w:val="00A074E1"/>
    <w:rsid w:val="00A078F5"/>
    <w:rsid w:val="00A10C21"/>
    <w:rsid w:val="00A172DD"/>
    <w:rsid w:val="00A20750"/>
    <w:rsid w:val="00A22450"/>
    <w:rsid w:val="00A242E3"/>
    <w:rsid w:val="00A25142"/>
    <w:rsid w:val="00A2677B"/>
    <w:rsid w:val="00A26E12"/>
    <w:rsid w:val="00A32243"/>
    <w:rsid w:val="00A32250"/>
    <w:rsid w:val="00A3413B"/>
    <w:rsid w:val="00A34210"/>
    <w:rsid w:val="00A360F6"/>
    <w:rsid w:val="00A40F6D"/>
    <w:rsid w:val="00A422A3"/>
    <w:rsid w:val="00A42A05"/>
    <w:rsid w:val="00A444AF"/>
    <w:rsid w:val="00A46265"/>
    <w:rsid w:val="00A55D0A"/>
    <w:rsid w:val="00A5623E"/>
    <w:rsid w:val="00A5686A"/>
    <w:rsid w:val="00A57C70"/>
    <w:rsid w:val="00A629D8"/>
    <w:rsid w:val="00A62E7D"/>
    <w:rsid w:val="00A64B98"/>
    <w:rsid w:val="00A70AFB"/>
    <w:rsid w:val="00A74A9A"/>
    <w:rsid w:val="00A74C65"/>
    <w:rsid w:val="00A756C5"/>
    <w:rsid w:val="00A76316"/>
    <w:rsid w:val="00A77A61"/>
    <w:rsid w:val="00A80E37"/>
    <w:rsid w:val="00A818E9"/>
    <w:rsid w:val="00A81C16"/>
    <w:rsid w:val="00A8207E"/>
    <w:rsid w:val="00A8222E"/>
    <w:rsid w:val="00A82240"/>
    <w:rsid w:val="00A828E8"/>
    <w:rsid w:val="00A83440"/>
    <w:rsid w:val="00A83F4F"/>
    <w:rsid w:val="00A83F71"/>
    <w:rsid w:val="00A86BCE"/>
    <w:rsid w:val="00A87B8E"/>
    <w:rsid w:val="00A90547"/>
    <w:rsid w:val="00A91499"/>
    <w:rsid w:val="00A93875"/>
    <w:rsid w:val="00A95B31"/>
    <w:rsid w:val="00A9759F"/>
    <w:rsid w:val="00A97681"/>
    <w:rsid w:val="00A977DE"/>
    <w:rsid w:val="00AA0889"/>
    <w:rsid w:val="00AA1769"/>
    <w:rsid w:val="00AA4774"/>
    <w:rsid w:val="00AA5B75"/>
    <w:rsid w:val="00AB0274"/>
    <w:rsid w:val="00AB1E57"/>
    <w:rsid w:val="00AB423A"/>
    <w:rsid w:val="00AB79B1"/>
    <w:rsid w:val="00AC49A8"/>
    <w:rsid w:val="00AC55B1"/>
    <w:rsid w:val="00AC6DA5"/>
    <w:rsid w:val="00AC77FF"/>
    <w:rsid w:val="00AD02CF"/>
    <w:rsid w:val="00AD1BCE"/>
    <w:rsid w:val="00AD2191"/>
    <w:rsid w:val="00AD37DE"/>
    <w:rsid w:val="00AD707E"/>
    <w:rsid w:val="00AE3FD5"/>
    <w:rsid w:val="00AE72A8"/>
    <w:rsid w:val="00AE7654"/>
    <w:rsid w:val="00AE775D"/>
    <w:rsid w:val="00AF0B12"/>
    <w:rsid w:val="00AF215F"/>
    <w:rsid w:val="00AF2DB2"/>
    <w:rsid w:val="00AF65A3"/>
    <w:rsid w:val="00AF7033"/>
    <w:rsid w:val="00AF7139"/>
    <w:rsid w:val="00AF7351"/>
    <w:rsid w:val="00B02EB8"/>
    <w:rsid w:val="00B07433"/>
    <w:rsid w:val="00B07B61"/>
    <w:rsid w:val="00B102A4"/>
    <w:rsid w:val="00B11B27"/>
    <w:rsid w:val="00B1367D"/>
    <w:rsid w:val="00B16785"/>
    <w:rsid w:val="00B168C8"/>
    <w:rsid w:val="00B20515"/>
    <w:rsid w:val="00B20939"/>
    <w:rsid w:val="00B217F2"/>
    <w:rsid w:val="00B21CB2"/>
    <w:rsid w:val="00B22C47"/>
    <w:rsid w:val="00B24A6F"/>
    <w:rsid w:val="00B271DB"/>
    <w:rsid w:val="00B3183F"/>
    <w:rsid w:val="00B31CC1"/>
    <w:rsid w:val="00B33A9B"/>
    <w:rsid w:val="00B3440F"/>
    <w:rsid w:val="00B35C62"/>
    <w:rsid w:val="00B36FAA"/>
    <w:rsid w:val="00B44353"/>
    <w:rsid w:val="00B46183"/>
    <w:rsid w:val="00B473F3"/>
    <w:rsid w:val="00B52EEE"/>
    <w:rsid w:val="00B56579"/>
    <w:rsid w:val="00B574D1"/>
    <w:rsid w:val="00B57870"/>
    <w:rsid w:val="00B600ED"/>
    <w:rsid w:val="00B6040B"/>
    <w:rsid w:val="00B616E4"/>
    <w:rsid w:val="00B61BEC"/>
    <w:rsid w:val="00B636EB"/>
    <w:rsid w:val="00B65A4C"/>
    <w:rsid w:val="00B67EC5"/>
    <w:rsid w:val="00B708E5"/>
    <w:rsid w:val="00B71615"/>
    <w:rsid w:val="00B71B6B"/>
    <w:rsid w:val="00B747DE"/>
    <w:rsid w:val="00B77130"/>
    <w:rsid w:val="00B80B5B"/>
    <w:rsid w:val="00B82068"/>
    <w:rsid w:val="00B83314"/>
    <w:rsid w:val="00B84A6F"/>
    <w:rsid w:val="00B85AE6"/>
    <w:rsid w:val="00B86588"/>
    <w:rsid w:val="00B86F16"/>
    <w:rsid w:val="00B92102"/>
    <w:rsid w:val="00B9329A"/>
    <w:rsid w:val="00B9384C"/>
    <w:rsid w:val="00B96898"/>
    <w:rsid w:val="00BA08ED"/>
    <w:rsid w:val="00BA244E"/>
    <w:rsid w:val="00BA2949"/>
    <w:rsid w:val="00BA3806"/>
    <w:rsid w:val="00BA4305"/>
    <w:rsid w:val="00BA4C30"/>
    <w:rsid w:val="00BA7C81"/>
    <w:rsid w:val="00BC2057"/>
    <w:rsid w:val="00BC2126"/>
    <w:rsid w:val="00BC3CCB"/>
    <w:rsid w:val="00BD2B96"/>
    <w:rsid w:val="00BD46F7"/>
    <w:rsid w:val="00BE095E"/>
    <w:rsid w:val="00BE0A9A"/>
    <w:rsid w:val="00BE166B"/>
    <w:rsid w:val="00BE2107"/>
    <w:rsid w:val="00BE3669"/>
    <w:rsid w:val="00BE4959"/>
    <w:rsid w:val="00BE5DB4"/>
    <w:rsid w:val="00BE711E"/>
    <w:rsid w:val="00BF1CEA"/>
    <w:rsid w:val="00BF3939"/>
    <w:rsid w:val="00BF4558"/>
    <w:rsid w:val="00BF491A"/>
    <w:rsid w:val="00C03352"/>
    <w:rsid w:val="00C05265"/>
    <w:rsid w:val="00C10EA9"/>
    <w:rsid w:val="00C11C95"/>
    <w:rsid w:val="00C11E37"/>
    <w:rsid w:val="00C11F81"/>
    <w:rsid w:val="00C1237D"/>
    <w:rsid w:val="00C13D94"/>
    <w:rsid w:val="00C22C24"/>
    <w:rsid w:val="00C2390C"/>
    <w:rsid w:val="00C24774"/>
    <w:rsid w:val="00C24DF7"/>
    <w:rsid w:val="00C31614"/>
    <w:rsid w:val="00C31A37"/>
    <w:rsid w:val="00C31C8A"/>
    <w:rsid w:val="00C320BA"/>
    <w:rsid w:val="00C32A0D"/>
    <w:rsid w:val="00C35A56"/>
    <w:rsid w:val="00C37789"/>
    <w:rsid w:val="00C42B05"/>
    <w:rsid w:val="00C43E4C"/>
    <w:rsid w:val="00C46504"/>
    <w:rsid w:val="00C51AB2"/>
    <w:rsid w:val="00C51BD9"/>
    <w:rsid w:val="00C51E3B"/>
    <w:rsid w:val="00C52A49"/>
    <w:rsid w:val="00C5371E"/>
    <w:rsid w:val="00C53725"/>
    <w:rsid w:val="00C57A40"/>
    <w:rsid w:val="00C605DF"/>
    <w:rsid w:val="00C60A3F"/>
    <w:rsid w:val="00C61F5E"/>
    <w:rsid w:val="00C61FA1"/>
    <w:rsid w:val="00C642AD"/>
    <w:rsid w:val="00C6438A"/>
    <w:rsid w:val="00C70D24"/>
    <w:rsid w:val="00C74A3A"/>
    <w:rsid w:val="00C81BB7"/>
    <w:rsid w:val="00C847BD"/>
    <w:rsid w:val="00C84A2F"/>
    <w:rsid w:val="00C91F02"/>
    <w:rsid w:val="00C95592"/>
    <w:rsid w:val="00C958E8"/>
    <w:rsid w:val="00C96111"/>
    <w:rsid w:val="00C97174"/>
    <w:rsid w:val="00CA0F89"/>
    <w:rsid w:val="00CA17FD"/>
    <w:rsid w:val="00CA3976"/>
    <w:rsid w:val="00CA39E1"/>
    <w:rsid w:val="00CA4481"/>
    <w:rsid w:val="00CA477A"/>
    <w:rsid w:val="00CB38C8"/>
    <w:rsid w:val="00CB42A7"/>
    <w:rsid w:val="00CB59BF"/>
    <w:rsid w:val="00CB6697"/>
    <w:rsid w:val="00CB7484"/>
    <w:rsid w:val="00CC0213"/>
    <w:rsid w:val="00CC0EEC"/>
    <w:rsid w:val="00CC11D5"/>
    <w:rsid w:val="00CC46D2"/>
    <w:rsid w:val="00CC499D"/>
    <w:rsid w:val="00CC535B"/>
    <w:rsid w:val="00CC6C24"/>
    <w:rsid w:val="00CD4FEA"/>
    <w:rsid w:val="00CD50E7"/>
    <w:rsid w:val="00CD51E0"/>
    <w:rsid w:val="00CD6251"/>
    <w:rsid w:val="00CD7C59"/>
    <w:rsid w:val="00CE54B9"/>
    <w:rsid w:val="00CE6436"/>
    <w:rsid w:val="00CE67C6"/>
    <w:rsid w:val="00CE738D"/>
    <w:rsid w:val="00CF2D28"/>
    <w:rsid w:val="00CF470A"/>
    <w:rsid w:val="00CF4E61"/>
    <w:rsid w:val="00CF6AAD"/>
    <w:rsid w:val="00CF7289"/>
    <w:rsid w:val="00D00E83"/>
    <w:rsid w:val="00D028A1"/>
    <w:rsid w:val="00D07397"/>
    <w:rsid w:val="00D12930"/>
    <w:rsid w:val="00D168DE"/>
    <w:rsid w:val="00D16B6C"/>
    <w:rsid w:val="00D201FE"/>
    <w:rsid w:val="00D20B9B"/>
    <w:rsid w:val="00D21E60"/>
    <w:rsid w:val="00D23DD0"/>
    <w:rsid w:val="00D25D57"/>
    <w:rsid w:val="00D27FE4"/>
    <w:rsid w:val="00D30E58"/>
    <w:rsid w:val="00D32967"/>
    <w:rsid w:val="00D33E54"/>
    <w:rsid w:val="00D42481"/>
    <w:rsid w:val="00D45DF5"/>
    <w:rsid w:val="00D46F45"/>
    <w:rsid w:val="00D479AF"/>
    <w:rsid w:val="00D53449"/>
    <w:rsid w:val="00D555B5"/>
    <w:rsid w:val="00D602D6"/>
    <w:rsid w:val="00D60EEA"/>
    <w:rsid w:val="00D614C3"/>
    <w:rsid w:val="00D61B1F"/>
    <w:rsid w:val="00D61D74"/>
    <w:rsid w:val="00D62BCB"/>
    <w:rsid w:val="00D636D6"/>
    <w:rsid w:val="00D650DB"/>
    <w:rsid w:val="00D704B0"/>
    <w:rsid w:val="00D71563"/>
    <w:rsid w:val="00D726E6"/>
    <w:rsid w:val="00D7600F"/>
    <w:rsid w:val="00D76817"/>
    <w:rsid w:val="00D80456"/>
    <w:rsid w:val="00D8078E"/>
    <w:rsid w:val="00D8385E"/>
    <w:rsid w:val="00D8403E"/>
    <w:rsid w:val="00D8505E"/>
    <w:rsid w:val="00D859D2"/>
    <w:rsid w:val="00D86782"/>
    <w:rsid w:val="00D91E29"/>
    <w:rsid w:val="00D92DE5"/>
    <w:rsid w:val="00D974DE"/>
    <w:rsid w:val="00D97B34"/>
    <w:rsid w:val="00DA411C"/>
    <w:rsid w:val="00DA4491"/>
    <w:rsid w:val="00DA4D08"/>
    <w:rsid w:val="00DA7C40"/>
    <w:rsid w:val="00DB04DF"/>
    <w:rsid w:val="00DB1168"/>
    <w:rsid w:val="00DB2C12"/>
    <w:rsid w:val="00DB4C92"/>
    <w:rsid w:val="00DB5A9D"/>
    <w:rsid w:val="00DC523B"/>
    <w:rsid w:val="00DD6ADB"/>
    <w:rsid w:val="00DD7BD4"/>
    <w:rsid w:val="00DE0031"/>
    <w:rsid w:val="00DE133A"/>
    <w:rsid w:val="00DE13EB"/>
    <w:rsid w:val="00DE3DB3"/>
    <w:rsid w:val="00DE41E3"/>
    <w:rsid w:val="00DE4FC6"/>
    <w:rsid w:val="00DE7435"/>
    <w:rsid w:val="00DF01C1"/>
    <w:rsid w:val="00DF3756"/>
    <w:rsid w:val="00DF37EA"/>
    <w:rsid w:val="00DF3BBF"/>
    <w:rsid w:val="00DF53F2"/>
    <w:rsid w:val="00DF711E"/>
    <w:rsid w:val="00DF7490"/>
    <w:rsid w:val="00E106A4"/>
    <w:rsid w:val="00E11A63"/>
    <w:rsid w:val="00E141A5"/>
    <w:rsid w:val="00E14D1C"/>
    <w:rsid w:val="00E2000E"/>
    <w:rsid w:val="00E20657"/>
    <w:rsid w:val="00E21464"/>
    <w:rsid w:val="00E230FB"/>
    <w:rsid w:val="00E2757C"/>
    <w:rsid w:val="00E27BB1"/>
    <w:rsid w:val="00E30800"/>
    <w:rsid w:val="00E30B4C"/>
    <w:rsid w:val="00E32ED0"/>
    <w:rsid w:val="00E34E00"/>
    <w:rsid w:val="00E36EED"/>
    <w:rsid w:val="00E4063F"/>
    <w:rsid w:val="00E4090F"/>
    <w:rsid w:val="00E40B19"/>
    <w:rsid w:val="00E41237"/>
    <w:rsid w:val="00E41279"/>
    <w:rsid w:val="00E4134D"/>
    <w:rsid w:val="00E41C61"/>
    <w:rsid w:val="00E43242"/>
    <w:rsid w:val="00E43E57"/>
    <w:rsid w:val="00E44216"/>
    <w:rsid w:val="00E47C97"/>
    <w:rsid w:val="00E50CEA"/>
    <w:rsid w:val="00E53950"/>
    <w:rsid w:val="00E53981"/>
    <w:rsid w:val="00E54258"/>
    <w:rsid w:val="00E54534"/>
    <w:rsid w:val="00E61AF6"/>
    <w:rsid w:val="00E61B29"/>
    <w:rsid w:val="00E62990"/>
    <w:rsid w:val="00E63F80"/>
    <w:rsid w:val="00E65F01"/>
    <w:rsid w:val="00E67E63"/>
    <w:rsid w:val="00E7419A"/>
    <w:rsid w:val="00E8346A"/>
    <w:rsid w:val="00E87A96"/>
    <w:rsid w:val="00E9097C"/>
    <w:rsid w:val="00E91112"/>
    <w:rsid w:val="00E917E7"/>
    <w:rsid w:val="00E9262B"/>
    <w:rsid w:val="00E938EF"/>
    <w:rsid w:val="00E951CF"/>
    <w:rsid w:val="00E96816"/>
    <w:rsid w:val="00E96D42"/>
    <w:rsid w:val="00EA3694"/>
    <w:rsid w:val="00EA5D3D"/>
    <w:rsid w:val="00EA7244"/>
    <w:rsid w:val="00EA72C2"/>
    <w:rsid w:val="00EA754B"/>
    <w:rsid w:val="00EA7D59"/>
    <w:rsid w:val="00EB0B54"/>
    <w:rsid w:val="00EB0B5C"/>
    <w:rsid w:val="00EB0CE3"/>
    <w:rsid w:val="00EB0DF6"/>
    <w:rsid w:val="00EB4AF8"/>
    <w:rsid w:val="00EB5896"/>
    <w:rsid w:val="00EB78C4"/>
    <w:rsid w:val="00EC2B6F"/>
    <w:rsid w:val="00EC312D"/>
    <w:rsid w:val="00EC3BE4"/>
    <w:rsid w:val="00EC567A"/>
    <w:rsid w:val="00EC76FF"/>
    <w:rsid w:val="00ED595C"/>
    <w:rsid w:val="00ED59A3"/>
    <w:rsid w:val="00EE03C4"/>
    <w:rsid w:val="00EE199C"/>
    <w:rsid w:val="00EE31F6"/>
    <w:rsid w:val="00EE3B00"/>
    <w:rsid w:val="00EE3D17"/>
    <w:rsid w:val="00EE4164"/>
    <w:rsid w:val="00EE5F85"/>
    <w:rsid w:val="00EF0C44"/>
    <w:rsid w:val="00EF5190"/>
    <w:rsid w:val="00EF52F5"/>
    <w:rsid w:val="00F003A8"/>
    <w:rsid w:val="00F03295"/>
    <w:rsid w:val="00F051FD"/>
    <w:rsid w:val="00F0619C"/>
    <w:rsid w:val="00F074BE"/>
    <w:rsid w:val="00F1047C"/>
    <w:rsid w:val="00F10765"/>
    <w:rsid w:val="00F162E4"/>
    <w:rsid w:val="00F23B60"/>
    <w:rsid w:val="00F24ADA"/>
    <w:rsid w:val="00F257A6"/>
    <w:rsid w:val="00F25ACD"/>
    <w:rsid w:val="00F322E5"/>
    <w:rsid w:val="00F33ECA"/>
    <w:rsid w:val="00F34F01"/>
    <w:rsid w:val="00F34F2C"/>
    <w:rsid w:val="00F40831"/>
    <w:rsid w:val="00F41845"/>
    <w:rsid w:val="00F44975"/>
    <w:rsid w:val="00F50320"/>
    <w:rsid w:val="00F50854"/>
    <w:rsid w:val="00F52068"/>
    <w:rsid w:val="00F5522F"/>
    <w:rsid w:val="00F5612E"/>
    <w:rsid w:val="00F56D71"/>
    <w:rsid w:val="00F60088"/>
    <w:rsid w:val="00F609DE"/>
    <w:rsid w:val="00F60A13"/>
    <w:rsid w:val="00F61CD2"/>
    <w:rsid w:val="00F6385C"/>
    <w:rsid w:val="00F722BE"/>
    <w:rsid w:val="00F74842"/>
    <w:rsid w:val="00F776B9"/>
    <w:rsid w:val="00F8017E"/>
    <w:rsid w:val="00F80D63"/>
    <w:rsid w:val="00F81CD7"/>
    <w:rsid w:val="00F822D4"/>
    <w:rsid w:val="00F86599"/>
    <w:rsid w:val="00F86660"/>
    <w:rsid w:val="00F87BF6"/>
    <w:rsid w:val="00F90443"/>
    <w:rsid w:val="00F92B30"/>
    <w:rsid w:val="00F939FB"/>
    <w:rsid w:val="00F93BAA"/>
    <w:rsid w:val="00FA07D2"/>
    <w:rsid w:val="00FA0888"/>
    <w:rsid w:val="00FA45C3"/>
    <w:rsid w:val="00FA47BB"/>
    <w:rsid w:val="00FA4EFF"/>
    <w:rsid w:val="00FB0127"/>
    <w:rsid w:val="00FB1C68"/>
    <w:rsid w:val="00FB3E13"/>
    <w:rsid w:val="00FB65CF"/>
    <w:rsid w:val="00FB7653"/>
    <w:rsid w:val="00FC4E7F"/>
    <w:rsid w:val="00FD1444"/>
    <w:rsid w:val="00FD1468"/>
    <w:rsid w:val="00FD207C"/>
    <w:rsid w:val="00FD3718"/>
    <w:rsid w:val="00FD3B3D"/>
    <w:rsid w:val="00FD5EEE"/>
    <w:rsid w:val="00FD5FF5"/>
    <w:rsid w:val="00FD709D"/>
    <w:rsid w:val="00FE3065"/>
    <w:rsid w:val="00FE41C5"/>
    <w:rsid w:val="00FE46BE"/>
    <w:rsid w:val="00FE533B"/>
    <w:rsid w:val="00FE7C31"/>
    <w:rsid w:val="00FF34A8"/>
    <w:rsid w:val="00FF43E0"/>
    <w:rsid w:val="00FF4735"/>
    <w:rsid w:val="00FF4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0FA1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Titlu2">
    <w:name w:val="heading 2"/>
    <w:basedOn w:val="Normal"/>
    <w:next w:val="Normal"/>
    <w:qFormat/>
    <w:rsid w:val="0097597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610F07"/>
    <w:pPr>
      <w:tabs>
        <w:tab w:val="center" w:pos="4703"/>
        <w:tab w:val="right" w:pos="9406"/>
      </w:tabs>
    </w:pPr>
  </w:style>
  <w:style w:type="paragraph" w:styleId="Subsol">
    <w:name w:val="footer"/>
    <w:basedOn w:val="Normal"/>
    <w:rsid w:val="00610F07"/>
    <w:pPr>
      <w:tabs>
        <w:tab w:val="center" w:pos="4703"/>
        <w:tab w:val="right" w:pos="9406"/>
      </w:tabs>
    </w:pPr>
  </w:style>
  <w:style w:type="paragraph" w:styleId="Corptext">
    <w:name w:val="Body Text"/>
    <w:basedOn w:val="Normal"/>
    <w:rsid w:val="00610F07"/>
    <w:pPr>
      <w:jc w:val="both"/>
    </w:pPr>
    <w:rPr>
      <w:sz w:val="28"/>
    </w:rPr>
  </w:style>
  <w:style w:type="table" w:styleId="GrilTabel">
    <w:name w:val="Table Grid"/>
    <w:basedOn w:val="TabelNormal"/>
    <w:uiPriority w:val="59"/>
    <w:rsid w:val="00085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semiHidden/>
    <w:rsid w:val="009B5848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rsid w:val="009E4394"/>
    <w:rPr>
      <w:color w:val="0000FF"/>
      <w:u w:val="single"/>
    </w:rPr>
  </w:style>
  <w:style w:type="paragraph" w:customStyle="1" w:styleId="Default">
    <w:name w:val="Default"/>
    <w:rsid w:val="00C13D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5B54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tageoagiu@yahoo.com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ntel\Desktop\SABLON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B120F-C4B0-4F27-82CC-FB0F0DDA9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</Template>
  <TotalTime>8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ADEVERINŢĂ</vt:lpstr>
      <vt:lpstr>ADEVERINŢĂ</vt:lpstr>
    </vt:vector>
  </TitlesOfParts>
  <Company/>
  <LinksUpToDate>false</LinksUpToDate>
  <CharactersWithSpaces>745</CharactersWithSpaces>
  <SharedDoc>false</SharedDoc>
  <HLinks>
    <vt:vector size="6" baseType="variant">
      <vt:variant>
        <vt:i4>131129</vt:i4>
      </vt:variant>
      <vt:variant>
        <vt:i4>0</vt:i4>
      </vt:variant>
      <vt:variant>
        <vt:i4>0</vt:i4>
      </vt:variant>
      <vt:variant>
        <vt:i4>5</vt:i4>
      </vt:variant>
      <vt:variant>
        <vt:lpwstr>mailto:ctageoagiu@yahoo.com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ADEVERINŢĂ</dc:title>
  <dc:subject/>
  <dc:creator>Intel</dc:creator>
  <cp:keywords/>
  <dc:description/>
  <cp:lastModifiedBy>user</cp:lastModifiedBy>
  <cp:revision>2</cp:revision>
  <cp:lastPrinted>2015-11-27T08:31:00Z</cp:lastPrinted>
  <dcterms:created xsi:type="dcterms:W3CDTF">2015-12-03T07:49:00Z</dcterms:created>
  <dcterms:modified xsi:type="dcterms:W3CDTF">2015-12-03T07:49:00Z</dcterms:modified>
</cp:coreProperties>
</file>