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07D3" w:rsidRDefault="00051442" w:rsidP="009835EC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  <w:r w:rsidRPr="00051442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886450" cy="1400175"/>
            <wp:effectExtent l="0" t="0" r="0" b="0"/>
            <wp:docPr id="2" name="Imagine 2" descr="C:\Users\Emy\Desktop\LTODC antet vertic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y\Desktop\LTODC antet vertic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450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1442" w:rsidRDefault="00051442" w:rsidP="00051442">
      <w:pPr>
        <w:spacing w:after="0" w:line="240" w:lineRule="auto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Nr.1572/03.12.2015</w:t>
      </w:r>
      <w:bookmarkStart w:id="0" w:name="_GoBack"/>
      <w:bookmarkEnd w:id="0"/>
    </w:p>
    <w:p w:rsidR="00051442" w:rsidRDefault="00051442" w:rsidP="00585DA6">
      <w:pPr>
        <w:spacing w:after="0" w:line="240" w:lineRule="auto"/>
        <w:ind w:left="2832"/>
        <w:rPr>
          <w:rFonts w:ascii="Times New Roman" w:hAnsi="Times New Roman"/>
          <w:sz w:val="32"/>
          <w:szCs w:val="32"/>
        </w:rPr>
      </w:pPr>
    </w:p>
    <w:p w:rsidR="00585DA6" w:rsidRPr="00585DA6" w:rsidRDefault="00585DA6" w:rsidP="00585DA6">
      <w:pPr>
        <w:spacing w:after="0" w:line="240" w:lineRule="auto"/>
        <w:ind w:left="2832"/>
        <w:rPr>
          <w:rFonts w:ascii="Times New Roman" w:hAnsi="Times New Roman"/>
          <w:sz w:val="32"/>
          <w:szCs w:val="32"/>
        </w:rPr>
      </w:pPr>
      <w:r w:rsidRPr="00585DA6">
        <w:rPr>
          <w:rFonts w:ascii="Times New Roman" w:hAnsi="Times New Roman"/>
          <w:sz w:val="32"/>
          <w:szCs w:val="32"/>
        </w:rPr>
        <w:t>Către,</w:t>
      </w:r>
    </w:p>
    <w:p w:rsidR="00585DA6" w:rsidRPr="00585DA6" w:rsidRDefault="00585DA6" w:rsidP="00585DA6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 w:rsidRPr="00585DA6">
        <w:rPr>
          <w:rFonts w:ascii="Times New Roman" w:hAnsi="Times New Roman"/>
          <w:sz w:val="32"/>
          <w:szCs w:val="32"/>
        </w:rPr>
        <w:t xml:space="preserve">INSPECTORATUL </w:t>
      </w:r>
      <w:r w:rsidRPr="00585DA6">
        <w:rPr>
          <w:sz w:val="32"/>
          <w:szCs w:val="32"/>
        </w:rPr>
        <w:t>Ș</w:t>
      </w:r>
      <w:r w:rsidRPr="00585DA6">
        <w:rPr>
          <w:rFonts w:ascii="Times New Roman" w:hAnsi="Times New Roman"/>
          <w:sz w:val="32"/>
          <w:szCs w:val="32"/>
        </w:rPr>
        <w:t>COLAR JUDE</w:t>
      </w:r>
      <w:r w:rsidRPr="00585DA6">
        <w:rPr>
          <w:sz w:val="32"/>
          <w:szCs w:val="32"/>
        </w:rPr>
        <w:t>Ț</w:t>
      </w:r>
      <w:r w:rsidRPr="00585DA6">
        <w:rPr>
          <w:rFonts w:ascii="Times New Roman" w:hAnsi="Times New Roman"/>
          <w:sz w:val="32"/>
          <w:szCs w:val="32"/>
        </w:rPr>
        <w:t>EAN HUNEDOARA</w:t>
      </w:r>
    </w:p>
    <w:p w:rsidR="00585DA6" w:rsidRPr="00585DA6" w:rsidRDefault="00585DA6" w:rsidP="00585DA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85DA6">
        <w:rPr>
          <w:rFonts w:ascii="Times New Roman" w:hAnsi="Times New Roman"/>
          <w:sz w:val="28"/>
          <w:szCs w:val="28"/>
        </w:rPr>
        <w:t xml:space="preserve">                                           </w:t>
      </w:r>
      <w:r w:rsidRPr="00585DA6">
        <w:rPr>
          <w:rFonts w:ascii="Times New Roman" w:hAnsi="Times New Roman"/>
          <w:sz w:val="28"/>
          <w:szCs w:val="28"/>
        </w:rPr>
        <w:tab/>
      </w:r>
      <w:r w:rsidRPr="00585DA6">
        <w:rPr>
          <w:rFonts w:ascii="Times New Roman" w:hAnsi="Times New Roman"/>
          <w:sz w:val="28"/>
          <w:szCs w:val="28"/>
        </w:rPr>
        <w:tab/>
        <w:t xml:space="preserve">  În aten</w:t>
      </w:r>
      <w:r w:rsidRPr="00585DA6">
        <w:rPr>
          <w:sz w:val="28"/>
          <w:szCs w:val="28"/>
        </w:rPr>
        <w:t>ț</w:t>
      </w:r>
      <w:r w:rsidRPr="00585DA6">
        <w:rPr>
          <w:rFonts w:ascii="Times New Roman" w:hAnsi="Times New Roman"/>
          <w:sz w:val="28"/>
          <w:szCs w:val="28"/>
        </w:rPr>
        <w:t xml:space="preserve">ia doamnei </w:t>
      </w:r>
      <w:r w:rsidRPr="00585DA6">
        <w:rPr>
          <w:rFonts w:ascii="Times New Roman" w:hAnsi="Times New Roman"/>
          <w:sz w:val="28"/>
          <w:szCs w:val="28"/>
          <w:lang w:val="ro-RO" w:eastAsia="ro-RO"/>
        </w:rPr>
        <w:t xml:space="preserve">Inspector </w:t>
      </w:r>
      <w:r w:rsidRPr="00585DA6">
        <w:rPr>
          <w:sz w:val="28"/>
          <w:szCs w:val="28"/>
          <w:lang w:val="ro-RO" w:eastAsia="ro-RO"/>
        </w:rPr>
        <w:t>Ș</w:t>
      </w:r>
      <w:r w:rsidRPr="00585DA6">
        <w:rPr>
          <w:rFonts w:ascii="Times New Roman" w:hAnsi="Times New Roman"/>
          <w:sz w:val="28"/>
          <w:szCs w:val="28"/>
          <w:lang w:val="ro-RO" w:eastAsia="ro-RO"/>
        </w:rPr>
        <w:t>colar ITP, prof. Dana Luiza CIOARĂ</w:t>
      </w:r>
    </w:p>
    <w:p w:rsidR="00585DA6" w:rsidRPr="00585DA6" w:rsidRDefault="00585DA6" w:rsidP="00585DA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</w:p>
    <w:p w:rsidR="00585DA6" w:rsidRPr="00585DA6" w:rsidRDefault="00585DA6" w:rsidP="00585DA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85DA6">
        <w:rPr>
          <w:rFonts w:ascii="Times New Roman" w:hAnsi="Times New Roman"/>
          <w:sz w:val="28"/>
          <w:szCs w:val="28"/>
        </w:rPr>
        <w:t>Vă transmitem situa</w:t>
      </w:r>
      <w:r w:rsidRPr="00585DA6">
        <w:rPr>
          <w:sz w:val="28"/>
          <w:szCs w:val="28"/>
        </w:rPr>
        <w:t>ț</w:t>
      </w:r>
      <w:r w:rsidRPr="00585DA6">
        <w:rPr>
          <w:rFonts w:ascii="Times New Roman" w:hAnsi="Times New Roman"/>
          <w:sz w:val="28"/>
          <w:szCs w:val="28"/>
        </w:rPr>
        <w:t>ia cerută astfel:</w:t>
      </w:r>
    </w:p>
    <w:p w:rsidR="00585DA6" w:rsidRPr="00585DA6" w:rsidRDefault="00051442" w:rsidP="00051442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-lei-</w:t>
      </w:r>
    </w:p>
    <w:tbl>
      <w:tblPr>
        <w:tblStyle w:val="Tabelgril"/>
        <w:tblW w:w="14130" w:type="dxa"/>
        <w:tblInd w:w="-72" w:type="dxa"/>
        <w:tblLayout w:type="fixed"/>
        <w:tblLook w:val="04A0" w:firstRow="1" w:lastRow="0" w:firstColumn="1" w:lastColumn="0" w:noHBand="0" w:noVBand="1"/>
      </w:tblPr>
      <w:tblGrid>
        <w:gridCol w:w="720"/>
        <w:gridCol w:w="1620"/>
        <w:gridCol w:w="3150"/>
        <w:gridCol w:w="2790"/>
        <w:gridCol w:w="5850"/>
      </w:tblGrid>
      <w:tr w:rsidR="00585DA6" w:rsidRPr="00585DA6" w:rsidTr="00585DA6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DA6" w:rsidRDefault="00585DA6" w:rsidP="00585D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585DA6">
              <w:rPr>
                <w:rFonts w:ascii="Times New Roman" w:hAnsi="Times New Roman"/>
                <w:sz w:val="28"/>
                <w:szCs w:val="28"/>
                <w:lang w:val="ro-RO"/>
              </w:rPr>
              <w:t>Nr.</w:t>
            </w:r>
          </w:p>
          <w:p w:rsidR="00585DA6" w:rsidRPr="00585DA6" w:rsidRDefault="00585DA6" w:rsidP="00585D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ro-RO"/>
              </w:rPr>
            </w:pPr>
            <w:r w:rsidRPr="00585DA6">
              <w:rPr>
                <w:rFonts w:ascii="Times New Roman" w:hAnsi="Times New Roman"/>
                <w:sz w:val="28"/>
                <w:szCs w:val="28"/>
                <w:lang w:val="ro-RO"/>
              </w:rPr>
              <w:t>crt.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DA6" w:rsidRPr="00585DA6" w:rsidRDefault="00585DA6" w:rsidP="00585D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ro-RO"/>
              </w:rPr>
            </w:pPr>
            <w:r w:rsidRPr="00585DA6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Anul </w:t>
            </w:r>
            <w:r w:rsidRPr="00585DA6">
              <w:rPr>
                <w:sz w:val="28"/>
                <w:szCs w:val="28"/>
                <w:lang w:val="ro-RO"/>
              </w:rPr>
              <w:t>ș</w:t>
            </w:r>
            <w:r w:rsidRPr="00585DA6">
              <w:rPr>
                <w:rFonts w:ascii="Times New Roman" w:hAnsi="Times New Roman"/>
                <w:sz w:val="28"/>
                <w:szCs w:val="28"/>
                <w:lang w:val="ro-RO"/>
              </w:rPr>
              <w:t>colar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DA6" w:rsidRPr="00585DA6" w:rsidRDefault="00585DA6" w:rsidP="00585D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ro-RO"/>
              </w:rPr>
            </w:pPr>
            <w:r w:rsidRPr="00585DA6">
              <w:rPr>
                <w:rFonts w:ascii="Times New Roman" w:hAnsi="Times New Roman"/>
                <w:sz w:val="28"/>
                <w:szCs w:val="28"/>
                <w:lang w:val="ro-RO"/>
              </w:rPr>
              <w:t>Numărul de elevi beneficiari/media pe an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DA6" w:rsidRPr="00585DA6" w:rsidRDefault="00585DA6" w:rsidP="00585D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ro-RO"/>
              </w:rPr>
            </w:pPr>
            <w:r w:rsidRPr="00585DA6">
              <w:rPr>
                <w:rFonts w:ascii="Times New Roman" w:hAnsi="Times New Roman"/>
                <w:sz w:val="28"/>
                <w:szCs w:val="28"/>
                <w:lang w:val="ro-RO"/>
              </w:rPr>
              <w:t>Cuantumul sumelor acordate pe an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DA6" w:rsidRPr="00585DA6" w:rsidRDefault="00585DA6" w:rsidP="00585D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D</w:t>
            </w:r>
            <w:r w:rsidRPr="00585DA6">
              <w:rPr>
                <w:rFonts w:ascii="Times New Roman" w:hAnsi="Times New Roman"/>
                <w:sz w:val="28"/>
                <w:szCs w:val="28"/>
                <w:lang w:val="ro-RO"/>
              </w:rPr>
              <w:t>ocumente suport ( denumirea acestora) pe care le-am solicitat in vederea pl</w:t>
            </w:r>
            <w:r>
              <w:rPr>
                <w:rFonts w:ascii="Times New Roman" w:hAnsi="Times New Roman"/>
                <w:sz w:val="28"/>
                <w:szCs w:val="28"/>
                <w:lang w:val="ro-RO"/>
              </w:rPr>
              <w:t>ăţ</w:t>
            </w:r>
            <w:r w:rsidRPr="00585DA6">
              <w:rPr>
                <w:rFonts w:ascii="Times New Roman" w:hAnsi="Times New Roman"/>
                <w:sz w:val="28"/>
                <w:szCs w:val="28"/>
                <w:lang w:val="ro-RO"/>
              </w:rPr>
              <w:t>ii c</w:t>
            </w:r>
            <w:r>
              <w:rPr>
                <w:rFonts w:ascii="Times New Roman" w:hAnsi="Times New Roman"/>
                <w:sz w:val="28"/>
                <w:szCs w:val="28"/>
                <w:lang w:val="ro-RO"/>
              </w:rPr>
              <w:t>ă</w:t>
            </w:r>
            <w:r w:rsidRPr="00585DA6">
              <w:rPr>
                <w:rFonts w:ascii="Times New Roman" w:hAnsi="Times New Roman"/>
                <w:sz w:val="28"/>
                <w:szCs w:val="28"/>
                <w:lang w:val="ro-RO"/>
              </w:rPr>
              <w:t>tre beneficiari.</w:t>
            </w:r>
          </w:p>
        </w:tc>
      </w:tr>
      <w:tr w:rsidR="00051442" w:rsidRPr="00585DA6" w:rsidTr="006065A1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42" w:rsidRPr="00585DA6" w:rsidRDefault="00051442" w:rsidP="00585DA6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  <w:lang w:val="ro-RO"/>
              </w:rPr>
            </w:pPr>
            <w:r>
              <w:rPr>
                <w:rFonts w:ascii="Times New Roman" w:hAnsi="Times New Roman"/>
                <w:sz w:val="32"/>
                <w:szCs w:val="32"/>
                <w:lang w:val="ro-RO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42" w:rsidRPr="00585DA6" w:rsidRDefault="00051442" w:rsidP="00585DA6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  <w:lang w:val="ro-RO"/>
              </w:rPr>
            </w:pPr>
            <w:r>
              <w:rPr>
                <w:rFonts w:ascii="Times New Roman" w:hAnsi="Times New Roman"/>
                <w:sz w:val="32"/>
                <w:szCs w:val="32"/>
                <w:lang w:val="ro-RO"/>
              </w:rPr>
              <w:t>2012-2013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42" w:rsidRPr="00585DA6" w:rsidRDefault="00051442" w:rsidP="00585D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32"/>
                <w:szCs w:val="32"/>
                <w:lang w:val="ro-RO"/>
              </w:rPr>
            </w:pPr>
            <w:r>
              <w:rPr>
                <w:rFonts w:ascii="Times New Roman" w:eastAsia="Times New Roman" w:hAnsi="Times New Roman"/>
                <w:sz w:val="32"/>
                <w:szCs w:val="32"/>
                <w:lang w:val="ro-RO"/>
              </w:rPr>
              <w:t>28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42" w:rsidRDefault="00051442" w:rsidP="00585DA6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  <w:lang w:val="ro-RO"/>
              </w:rPr>
            </w:pPr>
            <w:r>
              <w:rPr>
                <w:rFonts w:ascii="Times New Roman" w:hAnsi="Times New Roman"/>
                <w:sz w:val="32"/>
                <w:szCs w:val="32"/>
                <w:lang w:val="ro-RO"/>
              </w:rPr>
              <w:t>52052</w:t>
            </w:r>
          </w:p>
        </w:tc>
        <w:tc>
          <w:tcPr>
            <w:tcW w:w="5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1442" w:rsidRPr="00585DA6" w:rsidRDefault="00051442" w:rsidP="00585DA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585DA6">
              <w:rPr>
                <w:rFonts w:ascii="Times New Roman" w:hAnsi="Times New Roman"/>
                <w:sz w:val="28"/>
                <w:szCs w:val="28"/>
                <w:lang w:val="ro-RO"/>
              </w:rPr>
              <w:t>Cerere pentru acordarea subven</w:t>
            </w:r>
            <w:r w:rsidRPr="00585DA6">
              <w:rPr>
                <w:sz w:val="28"/>
                <w:szCs w:val="28"/>
                <w:lang w:val="ro-RO"/>
              </w:rPr>
              <w:t>ț</w:t>
            </w:r>
            <w:r w:rsidRPr="00585DA6">
              <w:rPr>
                <w:rFonts w:ascii="Times New Roman" w:hAnsi="Times New Roman"/>
                <w:sz w:val="28"/>
                <w:szCs w:val="28"/>
                <w:lang w:val="ro-RO"/>
              </w:rPr>
              <w:t>iei de stat a costurilor pentru elevii care frecventează învă</w:t>
            </w:r>
            <w:r w:rsidRPr="00585DA6">
              <w:rPr>
                <w:sz w:val="28"/>
                <w:szCs w:val="28"/>
                <w:lang w:val="ro-RO"/>
              </w:rPr>
              <w:t>ț</w:t>
            </w:r>
            <w:r w:rsidRPr="00585DA6">
              <w:rPr>
                <w:rFonts w:ascii="Times New Roman" w:hAnsi="Times New Roman"/>
                <w:sz w:val="28"/>
                <w:szCs w:val="28"/>
                <w:lang w:val="ro-RO"/>
              </w:rPr>
              <w:t>ământul profesional</w:t>
            </w:r>
          </w:p>
        </w:tc>
      </w:tr>
      <w:tr w:rsidR="00051442" w:rsidRPr="00585DA6" w:rsidTr="006065A1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442" w:rsidRPr="00585DA6" w:rsidRDefault="00051442" w:rsidP="00585D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32"/>
                <w:szCs w:val="32"/>
                <w:lang w:val="ro-RO"/>
              </w:rPr>
            </w:pPr>
            <w:r>
              <w:rPr>
                <w:rFonts w:ascii="Times New Roman" w:hAnsi="Times New Roman"/>
                <w:sz w:val="32"/>
                <w:szCs w:val="32"/>
                <w:lang w:val="ro-RO"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442" w:rsidRPr="00585DA6" w:rsidRDefault="00051442" w:rsidP="000514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32"/>
                <w:szCs w:val="32"/>
                <w:lang w:val="ro-RO"/>
              </w:rPr>
            </w:pPr>
            <w:r w:rsidRPr="00585DA6">
              <w:rPr>
                <w:rFonts w:ascii="Times New Roman" w:hAnsi="Times New Roman"/>
                <w:sz w:val="32"/>
                <w:szCs w:val="32"/>
                <w:lang w:val="ro-RO"/>
              </w:rPr>
              <w:t>201</w:t>
            </w:r>
            <w:r>
              <w:rPr>
                <w:rFonts w:ascii="Times New Roman" w:hAnsi="Times New Roman"/>
                <w:sz w:val="32"/>
                <w:szCs w:val="32"/>
                <w:lang w:val="ro-RO"/>
              </w:rPr>
              <w:t>3</w:t>
            </w:r>
            <w:r w:rsidRPr="00585DA6">
              <w:rPr>
                <w:rFonts w:ascii="Times New Roman" w:hAnsi="Times New Roman"/>
                <w:sz w:val="32"/>
                <w:szCs w:val="32"/>
                <w:lang w:val="ro-RO"/>
              </w:rPr>
              <w:t>-201</w:t>
            </w:r>
            <w:r>
              <w:rPr>
                <w:rFonts w:ascii="Times New Roman" w:hAnsi="Times New Roman"/>
                <w:sz w:val="32"/>
                <w:szCs w:val="32"/>
                <w:lang w:val="ro-RO"/>
              </w:rPr>
              <w:t>4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442" w:rsidRPr="00585DA6" w:rsidRDefault="00051442" w:rsidP="00585D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32"/>
                <w:szCs w:val="32"/>
                <w:lang w:val="ro-RO"/>
              </w:rPr>
            </w:pPr>
            <w:r>
              <w:rPr>
                <w:rFonts w:ascii="Times New Roman" w:eastAsia="Times New Roman" w:hAnsi="Times New Roman"/>
                <w:sz w:val="32"/>
                <w:szCs w:val="32"/>
                <w:lang w:val="ro-RO"/>
              </w:rPr>
              <w:t>67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442" w:rsidRPr="00585DA6" w:rsidRDefault="00051442" w:rsidP="00585D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32"/>
                <w:szCs w:val="32"/>
                <w:lang w:val="ro-RO"/>
              </w:rPr>
            </w:pPr>
            <w:r>
              <w:rPr>
                <w:rFonts w:ascii="Times New Roman" w:eastAsia="Times New Roman" w:hAnsi="Times New Roman"/>
                <w:sz w:val="32"/>
                <w:szCs w:val="32"/>
                <w:lang w:val="ro-RO"/>
              </w:rPr>
              <w:t>101771</w:t>
            </w:r>
          </w:p>
        </w:tc>
        <w:tc>
          <w:tcPr>
            <w:tcW w:w="585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51442" w:rsidRPr="00585DA6" w:rsidRDefault="00051442" w:rsidP="00585D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ro-RO"/>
              </w:rPr>
            </w:pPr>
          </w:p>
        </w:tc>
      </w:tr>
      <w:tr w:rsidR="00051442" w:rsidRPr="00585DA6" w:rsidTr="006065A1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442" w:rsidRPr="00585DA6" w:rsidRDefault="00051442" w:rsidP="00585D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32"/>
                <w:szCs w:val="32"/>
                <w:lang w:val="ro-RO"/>
              </w:rPr>
            </w:pPr>
            <w:r>
              <w:rPr>
                <w:rFonts w:ascii="Times New Roman" w:hAnsi="Times New Roman"/>
                <w:sz w:val="32"/>
                <w:szCs w:val="32"/>
                <w:lang w:val="ro-RO"/>
              </w:rPr>
              <w:t>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442" w:rsidRPr="00585DA6" w:rsidRDefault="00051442" w:rsidP="000514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32"/>
                <w:szCs w:val="32"/>
                <w:lang w:val="ro-RO"/>
              </w:rPr>
            </w:pPr>
            <w:r w:rsidRPr="00585DA6">
              <w:rPr>
                <w:rFonts w:ascii="Times New Roman" w:hAnsi="Times New Roman"/>
                <w:sz w:val="32"/>
                <w:szCs w:val="32"/>
                <w:lang w:val="ro-RO"/>
              </w:rPr>
              <w:t>201</w:t>
            </w:r>
            <w:r>
              <w:rPr>
                <w:rFonts w:ascii="Times New Roman" w:hAnsi="Times New Roman"/>
                <w:sz w:val="32"/>
                <w:szCs w:val="32"/>
                <w:lang w:val="ro-RO"/>
              </w:rPr>
              <w:t>4</w:t>
            </w:r>
            <w:r w:rsidRPr="00585DA6">
              <w:rPr>
                <w:rFonts w:ascii="Times New Roman" w:hAnsi="Times New Roman"/>
                <w:sz w:val="32"/>
                <w:szCs w:val="32"/>
                <w:lang w:val="ro-RO"/>
              </w:rPr>
              <w:t>-201</w:t>
            </w:r>
            <w:r>
              <w:rPr>
                <w:rFonts w:ascii="Times New Roman" w:hAnsi="Times New Roman"/>
                <w:sz w:val="32"/>
                <w:szCs w:val="32"/>
                <w:lang w:val="ro-RO"/>
              </w:rPr>
              <w:t>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442" w:rsidRPr="00585DA6" w:rsidRDefault="00051442" w:rsidP="00585D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32"/>
                <w:szCs w:val="32"/>
                <w:lang w:val="ro-RO"/>
              </w:rPr>
            </w:pPr>
            <w:r>
              <w:rPr>
                <w:rFonts w:ascii="Times New Roman" w:eastAsia="Times New Roman" w:hAnsi="Times New Roman"/>
                <w:sz w:val="32"/>
                <w:szCs w:val="32"/>
                <w:lang w:val="ro-RO"/>
              </w:rPr>
              <w:t>66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442" w:rsidRPr="00585DA6" w:rsidRDefault="00051442" w:rsidP="00585D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32"/>
                <w:szCs w:val="32"/>
                <w:lang w:val="ro-RO"/>
              </w:rPr>
            </w:pPr>
            <w:r>
              <w:rPr>
                <w:rFonts w:ascii="Times New Roman" w:eastAsia="Times New Roman" w:hAnsi="Times New Roman"/>
                <w:sz w:val="32"/>
                <w:szCs w:val="32"/>
                <w:lang w:val="ro-RO"/>
              </w:rPr>
              <w:t>112637</w:t>
            </w:r>
          </w:p>
        </w:tc>
        <w:tc>
          <w:tcPr>
            <w:tcW w:w="5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442" w:rsidRPr="00585DA6" w:rsidRDefault="00051442" w:rsidP="00585D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ro-RO"/>
              </w:rPr>
            </w:pPr>
          </w:p>
        </w:tc>
      </w:tr>
    </w:tbl>
    <w:p w:rsidR="00585DA6" w:rsidRPr="00585DA6" w:rsidRDefault="00585DA6" w:rsidP="00585DA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32"/>
          <w:szCs w:val="32"/>
        </w:rPr>
      </w:pPr>
    </w:p>
    <w:p w:rsidR="00585DA6" w:rsidRPr="00585DA6" w:rsidRDefault="00585DA6" w:rsidP="00585DA6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</w:p>
    <w:p w:rsidR="00585DA6" w:rsidRPr="00585DA6" w:rsidRDefault="00585DA6" w:rsidP="00585DA6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 w:rsidRPr="00585DA6">
        <w:rPr>
          <w:rFonts w:ascii="Times New Roman" w:hAnsi="Times New Roman"/>
          <w:sz w:val="32"/>
          <w:szCs w:val="32"/>
        </w:rPr>
        <w:t xml:space="preserve">DIRECTOR,                                                     </w:t>
      </w:r>
      <w:r>
        <w:rPr>
          <w:rFonts w:ascii="Times New Roman" w:hAnsi="Times New Roman"/>
          <w:sz w:val="32"/>
          <w:szCs w:val="32"/>
        </w:rPr>
        <w:t xml:space="preserve">    </w:t>
      </w:r>
      <w:r w:rsidRPr="00585DA6">
        <w:rPr>
          <w:rFonts w:ascii="Times New Roman" w:hAnsi="Times New Roman"/>
          <w:sz w:val="32"/>
          <w:szCs w:val="32"/>
        </w:rPr>
        <w:t xml:space="preserve"> SECRETAR,</w:t>
      </w:r>
    </w:p>
    <w:p w:rsidR="00585DA6" w:rsidRPr="00585DA6" w:rsidRDefault="00585DA6" w:rsidP="00585DA6">
      <w:pPr>
        <w:spacing w:after="0" w:line="240" w:lineRule="auto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</w:t>
      </w:r>
      <w:r w:rsidRPr="00585DA6">
        <w:rPr>
          <w:rFonts w:ascii="Times New Roman" w:hAnsi="Times New Roman"/>
          <w:sz w:val="32"/>
          <w:szCs w:val="32"/>
        </w:rPr>
        <w:t xml:space="preserve">    </w:t>
      </w:r>
      <w:r>
        <w:rPr>
          <w:rFonts w:ascii="Times New Roman" w:hAnsi="Times New Roman"/>
          <w:sz w:val="32"/>
          <w:szCs w:val="32"/>
        </w:rPr>
        <w:t xml:space="preserve">          </w:t>
      </w:r>
      <w:r w:rsidRPr="00585DA6">
        <w:rPr>
          <w:rFonts w:ascii="Times New Roman" w:hAnsi="Times New Roman"/>
          <w:sz w:val="32"/>
          <w:szCs w:val="32"/>
        </w:rPr>
        <w:t xml:space="preserve"> PROF.  </w:t>
      </w:r>
      <w:r w:rsidR="00051442">
        <w:rPr>
          <w:rFonts w:ascii="Times New Roman" w:hAnsi="Times New Roman"/>
          <w:sz w:val="32"/>
          <w:szCs w:val="32"/>
        </w:rPr>
        <w:t>TEODORESCU IOAN</w:t>
      </w:r>
      <w:r w:rsidR="00051442">
        <w:rPr>
          <w:rFonts w:ascii="Times New Roman" w:hAnsi="Times New Roman"/>
          <w:sz w:val="32"/>
          <w:szCs w:val="32"/>
        </w:rPr>
        <w:tab/>
      </w:r>
      <w:r w:rsidR="00051442">
        <w:rPr>
          <w:rFonts w:ascii="Times New Roman" w:hAnsi="Times New Roman"/>
          <w:sz w:val="32"/>
          <w:szCs w:val="32"/>
        </w:rPr>
        <w:tab/>
      </w:r>
      <w:r w:rsidR="00051442">
        <w:rPr>
          <w:rFonts w:ascii="Times New Roman" w:hAnsi="Times New Roman"/>
          <w:sz w:val="32"/>
          <w:szCs w:val="32"/>
        </w:rPr>
        <w:tab/>
      </w:r>
      <w:r w:rsidR="00051442">
        <w:rPr>
          <w:rFonts w:ascii="Times New Roman" w:hAnsi="Times New Roman"/>
          <w:sz w:val="32"/>
          <w:szCs w:val="32"/>
        </w:rPr>
        <w:tab/>
      </w:r>
      <w:r w:rsidR="00051442">
        <w:rPr>
          <w:rFonts w:ascii="Times New Roman" w:hAnsi="Times New Roman"/>
          <w:sz w:val="32"/>
          <w:szCs w:val="32"/>
        </w:rPr>
        <w:tab/>
        <w:t xml:space="preserve"> </w:t>
      </w:r>
      <w:r w:rsidR="00051442">
        <w:rPr>
          <w:rFonts w:ascii="Times New Roman" w:hAnsi="Times New Roman"/>
          <w:sz w:val="32"/>
          <w:szCs w:val="32"/>
        </w:rPr>
        <w:tab/>
        <w:t xml:space="preserve"> VUTAS IRINA</w:t>
      </w:r>
    </w:p>
    <w:p w:rsidR="005E51C4" w:rsidRPr="00585DA6" w:rsidRDefault="005E51C4" w:rsidP="00585DA6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ro-RO"/>
        </w:rPr>
      </w:pPr>
    </w:p>
    <w:sectPr w:rsidR="005E51C4" w:rsidRPr="00585DA6" w:rsidSect="00585DA6">
      <w:headerReference w:type="default" r:id="rId9"/>
      <w:pgSz w:w="15840" w:h="12240" w:orient="landscape"/>
      <w:pgMar w:top="1620" w:right="270" w:bottom="1440" w:left="117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1DF1" w:rsidRDefault="00771DF1">
      <w:r>
        <w:separator/>
      </w:r>
    </w:p>
  </w:endnote>
  <w:endnote w:type="continuationSeparator" w:id="0">
    <w:p w:rsidR="00771DF1" w:rsidRDefault="00771D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1DF1" w:rsidRDefault="00771DF1">
      <w:r>
        <w:separator/>
      </w:r>
    </w:p>
  </w:footnote>
  <w:footnote w:type="continuationSeparator" w:id="0">
    <w:p w:rsidR="00771DF1" w:rsidRDefault="00771D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0F7" w:rsidRPr="004810A9" w:rsidRDefault="003F00F7" w:rsidP="00470FA1">
    <w:pPr>
      <w:pStyle w:val="Antet"/>
      <w:spacing w:after="0" w:line="240" w:lineRule="auto"/>
      <w:jc w:val="both"/>
      <w:rPr>
        <w:rFonts w:ascii="Times New Roman" w:hAnsi="Times New Roman"/>
        <w:b/>
        <w:lang w:val="it-IT"/>
      </w:rPr>
    </w:pPr>
    <w:r w:rsidRPr="004810A9">
      <w:rPr>
        <w:b/>
        <w:lang w:val="it-IT"/>
      </w:rPr>
      <w:t xml:space="preserve">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497F75"/>
    <w:multiLevelType w:val="hybridMultilevel"/>
    <w:tmpl w:val="F496D218"/>
    <w:lvl w:ilvl="0" w:tplc="2EDE787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790939"/>
    <w:multiLevelType w:val="hybridMultilevel"/>
    <w:tmpl w:val="16D8C964"/>
    <w:lvl w:ilvl="0" w:tplc="7BC6D4D8">
      <w:start w:val="1"/>
      <w:numFmt w:val="bullet"/>
      <w:lvlText w:val="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A30062"/>
    <w:multiLevelType w:val="hybridMultilevel"/>
    <w:tmpl w:val="8E8E65C2"/>
    <w:lvl w:ilvl="0" w:tplc="4720098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1D2C5B"/>
    <w:multiLevelType w:val="hybridMultilevel"/>
    <w:tmpl w:val="ABB6CF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CB0A5C"/>
    <w:multiLevelType w:val="hybridMultilevel"/>
    <w:tmpl w:val="46B27A96"/>
    <w:lvl w:ilvl="0" w:tplc="5BDEA818">
      <w:start w:val="2016"/>
      <w:numFmt w:val="bullet"/>
      <w:lvlText w:val="-"/>
      <w:lvlJc w:val="left"/>
      <w:pPr>
        <w:ind w:left="216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>
    <w:nsid w:val="1FF411BC"/>
    <w:multiLevelType w:val="hybridMultilevel"/>
    <w:tmpl w:val="81F864D0"/>
    <w:lvl w:ilvl="0" w:tplc="9F7A9EC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A46ED5"/>
    <w:multiLevelType w:val="hybridMultilevel"/>
    <w:tmpl w:val="4B265E06"/>
    <w:lvl w:ilvl="0" w:tplc="36DC0FE0">
      <w:numFmt w:val="bullet"/>
      <w:lvlText w:val="-"/>
      <w:lvlJc w:val="left"/>
      <w:pPr>
        <w:ind w:left="177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7">
    <w:nsid w:val="2A907FE0"/>
    <w:multiLevelType w:val="hybridMultilevel"/>
    <w:tmpl w:val="EA38FBE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D000714"/>
    <w:multiLevelType w:val="hybridMultilevel"/>
    <w:tmpl w:val="94AC20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F773360"/>
    <w:multiLevelType w:val="hybridMultilevel"/>
    <w:tmpl w:val="5BBA6C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AF37A1"/>
    <w:multiLevelType w:val="hybridMultilevel"/>
    <w:tmpl w:val="C8D07354"/>
    <w:lvl w:ilvl="0" w:tplc="7BC6D4D8">
      <w:start w:val="1"/>
      <w:numFmt w:val="bullet"/>
      <w:lvlText w:val="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3B112AE4"/>
    <w:multiLevelType w:val="hybridMultilevel"/>
    <w:tmpl w:val="6F1C1848"/>
    <w:lvl w:ilvl="0" w:tplc="4AEEF556">
      <w:numFmt w:val="bullet"/>
      <w:lvlText w:val="-"/>
      <w:lvlJc w:val="left"/>
      <w:pPr>
        <w:ind w:left="1065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2">
    <w:nsid w:val="40DF63D8"/>
    <w:multiLevelType w:val="hybridMultilevel"/>
    <w:tmpl w:val="AF40A176"/>
    <w:lvl w:ilvl="0" w:tplc="C0F4EC0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1C26EAC"/>
    <w:multiLevelType w:val="hybridMultilevel"/>
    <w:tmpl w:val="1C4AA0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4D63B2"/>
    <w:multiLevelType w:val="hybridMultilevel"/>
    <w:tmpl w:val="ABB6CF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5657DC1"/>
    <w:multiLevelType w:val="hybridMultilevel"/>
    <w:tmpl w:val="6E4277C6"/>
    <w:lvl w:ilvl="0" w:tplc="A456F884">
      <w:start w:val="2"/>
      <w:numFmt w:val="upperLetter"/>
      <w:lvlText w:val="%1."/>
      <w:lvlJc w:val="left"/>
      <w:pPr>
        <w:tabs>
          <w:tab w:val="num" w:pos="1455"/>
        </w:tabs>
        <w:ind w:left="1455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16">
    <w:nsid w:val="469E63E1"/>
    <w:multiLevelType w:val="hybridMultilevel"/>
    <w:tmpl w:val="703626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5473FB1"/>
    <w:multiLevelType w:val="hybridMultilevel"/>
    <w:tmpl w:val="54849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A4D0DEE"/>
    <w:multiLevelType w:val="hybridMultilevel"/>
    <w:tmpl w:val="0E40F7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19D0715"/>
    <w:multiLevelType w:val="hybridMultilevel"/>
    <w:tmpl w:val="1C542EBA"/>
    <w:lvl w:ilvl="0" w:tplc="04090001">
      <w:start w:val="1"/>
      <w:numFmt w:val="bullet"/>
      <w:lvlText w:val=""/>
      <w:lvlJc w:val="left"/>
      <w:pPr>
        <w:ind w:left="15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7" w:hanging="360"/>
      </w:pPr>
      <w:rPr>
        <w:rFonts w:ascii="Wingdings" w:hAnsi="Wingdings" w:hint="default"/>
      </w:rPr>
    </w:lvl>
  </w:abstractNum>
  <w:abstractNum w:abstractNumId="20">
    <w:nsid w:val="624244B0"/>
    <w:multiLevelType w:val="hybridMultilevel"/>
    <w:tmpl w:val="AB3EDE92"/>
    <w:lvl w:ilvl="0" w:tplc="B81ED8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CC17A83"/>
    <w:multiLevelType w:val="hybridMultilevel"/>
    <w:tmpl w:val="97DA075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DD710E6"/>
    <w:multiLevelType w:val="hybridMultilevel"/>
    <w:tmpl w:val="3BDE2EE6"/>
    <w:lvl w:ilvl="0" w:tplc="0956A66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F781F9E"/>
    <w:multiLevelType w:val="hybridMultilevel"/>
    <w:tmpl w:val="9D0C4336"/>
    <w:lvl w:ilvl="0" w:tplc="0D503A08">
      <w:numFmt w:val="bullet"/>
      <w:lvlText w:val="-"/>
      <w:lvlJc w:val="left"/>
      <w:pPr>
        <w:ind w:left="177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24">
    <w:nsid w:val="719C3E05"/>
    <w:multiLevelType w:val="hybridMultilevel"/>
    <w:tmpl w:val="2A928AF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56614BE"/>
    <w:multiLevelType w:val="hybridMultilevel"/>
    <w:tmpl w:val="54C0D71E"/>
    <w:lvl w:ilvl="0" w:tplc="66342F8C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75A57D08"/>
    <w:multiLevelType w:val="hybridMultilevel"/>
    <w:tmpl w:val="9850B67C"/>
    <w:lvl w:ilvl="0" w:tplc="5900ECB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4"/>
  </w:num>
  <w:num w:numId="3">
    <w:abstractNumId w:val="7"/>
  </w:num>
  <w:num w:numId="4">
    <w:abstractNumId w:val="25"/>
  </w:num>
  <w:num w:numId="5">
    <w:abstractNumId w:val="21"/>
  </w:num>
  <w:num w:numId="6">
    <w:abstractNumId w:val="26"/>
  </w:num>
  <w:num w:numId="7">
    <w:abstractNumId w:val="22"/>
  </w:num>
  <w:num w:numId="8">
    <w:abstractNumId w:val="12"/>
  </w:num>
  <w:num w:numId="9">
    <w:abstractNumId w:val="19"/>
  </w:num>
  <w:num w:numId="10">
    <w:abstractNumId w:val="10"/>
  </w:num>
  <w:num w:numId="11">
    <w:abstractNumId w:val="1"/>
  </w:num>
  <w:num w:numId="12">
    <w:abstractNumId w:val="8"/>
  </w:num>
  <w:num w:numId="13">
    <w:abstractNumId w:val="9"/>
  </w:num>
  <w:num w:numId="14">
    <w:abstractNumId w:val="6"/>
  </w:num>
  <w:num w:numId="15">
    <w:abstractNumId w:val="23"/>
  </w:num>
  <w:num w:numId="16">
    <w:abstractNumId w:val="16"/>
  </w:num>
  <w:num w:numId="17">
    <w:abstractNumId w:val="3"/>
  </w:num>
  <w:num w:numId="18">
    <w:abstractNumId w:val="14"/>
  </w:num>
  <w:num w:numId="19">
    <w:abstractNumId w:val="20"/>
  </w:num>
  <w:num w:numId="20">
    <w:abstractNumId w:val="11"/>
  </w:num>
  <w:num w:numId="21">
    <w:abstractNumId w:val="2"/>
  </w:num>
  <w:num w:numId="22">
    <w:abstractNumId w:val="4"/>
  </w:num>
  <w:num w:numId="23">
    <w:abstractNumId w:val="5"/>
  </w:num>
  <w:num w:numId="24">
    <w:abstractNumId w:val="18"/>
  </w:num>
  <w:num w:numId="25">
    <w:abstractNumId w:val="17"/>
  </w:num>
  <w:num w:numId="26">
    <w:abstractNumId w:val="13"/>
  </w:num>
  <w:num w:numId="27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F59C0"/>
    <w:rsid w:val="00002BD2"/>
    <w:rsid w:val="00003900"/>
    <w:rsid w:val="00005723"/>
    <w:rsid w:val="00006890"/>
    <w:rsid w:val="00011384"/>
    <w:rsid w:val="00011C1F"/>
    <w:rsid w:val="00011DD8"/>
    <w:rsid w:val="00011DFD"/>
    <w:rsid w:val="00012738"/>
    <w:rsid w:val="0001434F"/>
    <w:rsid w:val="000151AA"/>
    <w:rsid w:val="00015998"/>
    <w:rsid w:val="00016986"/>
    <w:rsid w:val="00023AF3"/>
    <w:rsid w:val="00025E7C"/>
    <w:rsid w:val="000262BA"/>
    <w:rsid w:val="00026755"/>
    <w:rsid w:val="00031081"/>
    <w:rsid w:val="000342AC"/>
    <w:rsid w:val="000408C8"/>
    <w:rsid w:val="00045716"/>
    <w:rsid w:val="00051442"/>
    <w:rsid w:val="000545D9"/>
    <w:rsid w:val="000557D9"/>
    <w:rsid w:val="00063BB2"/>
    <w:rsid w:val="0006509B"/>
    <w:rsid w:val="00065262"/>
    <w:rsid w:val="000706F3"/>
    <w:rsid w:val="00070C0C"/>
    <w:rsid w:val="000721D4"/>
    <w:rsid w:val="000736C6"/>
    <w:rsid w:val="00073B5A"/>
    <w:rsid w:val="00075CC4"/>
    <w:rsid w:val="00076F35"/>
    <w:rsid w:val="00080C42"/>
    <w:rsid w:val="000830C9"/>
    <w:rsid w:val="00085F3F"/>
    <w:rsid w:val="00085F60"/>
    <w:rsid w:val="00087C97"/>
    <w:rsid w:val="0009068F"/>
    <w:rsid w:val="00090EF1"/>
    <w:rsid w:val="00091504"/>
    <w:rsid w:val="00091A71"/>
    <w:rsid w:val="000940D7"/>
    <w:rsid w:val="00094980"/>
    <w:rsid w:val="0009527C"/>
    <w:rsid w:val="00097418"/>
    <w:rsid w:val="000A63E9"/>
    <w:rsid w:val="000B1553"/>
    <w:rsid w:val="000B1681"/>
    <w:rsid w:val="000B1F11"/>
    <w:rsid w:val="000B2618"/>
    <w:rsid w:val="000B3C13"/>
    <w:rsid w:val="000B7006"/>
    <w:rsid w:val="000B7C31"/>
    <w:rsid w:val="000C0FA5"/>
    <w:rsid w:val="000C3119"/>
    <w:rsid w:val="000C3FB5"/>
    <w:rsid w:val="000C6803"/>
    <w:rsid w:val="000C6E40"/>
    <w:rsid w:val="000D0780"/>
    <w:rsid w:val="000D4A36"/>
    <w:rsid w:val="000D62CA"/>
    <w:rsid w:val="000D6CDE"/>
    <w:rsid w:val="000D787A"/>
    <w:rsid w:val="000E015A"/>
    <w:rsid w:val="000E1CB0"/>
    <w:rsid w:val="000E1DC8"/>
    <w:rsid w:val="000E20F2"/>
    <w:rsid w:val="000E4289"/>
    <w:rsid w:val="000E5FD7"/>
    <w:rsid w:val="000E7534"/>
    <w:rsid w:val="000E7BBE"/>
    <w:rsid w:val="000E7D49"/>
    <w:rsid w:val="000F19EF"/>
    <w:rsid w:val="000F1F35"/>
    <w:rsid w:val="000F23A1"/>
    <w:rsid w:val="000F3FF1"/>
    <w:rsid w:val="000F484E"/>
    <w:rsid w:val="000F4921"/>
    <w:rsid w:val="000F69B4"/>
    <w:rsid w:val="00101CE6"/>
    <w:rsid w:val="001020EB"/>
    <w:rsid w:val="001030CD"/>
    <w:rsid w:val="00104275"/>
    <w:rsid w:val="00107813"/>
    <w:rsid w:val="0010782A"/>
    <w:rsid w:val="001114FE"/>
    <w:rsid w:val="00116498"/>
    <w:rsid w:val="0011714E"/>
    <w:rsid w:val="00117953"/>
    <w:rsid w:val="00121FEB"/>
    <w:rsid w:val="00124355"/>
    <w:rsid w:val="00125C8B"/>
    <w:rsid w:val="00127DB5"/>
    <w:rsid w:val="00134866"/>
    <w:rsid w:val="00134D0D"/>
    <w:rsid w:val="00134D1F"/>
    <w:rsid w:val="00141A7C"/>
    <w:rsid w:val="001424DD"/>
    <w:rsid w:val="00143FA4"/>
    <w:rsid w:val="00146712"/>
    <w:rsid w:val="00155FCB"/>
    <w:rsid w:val="00156414"/>
    <w:rsid w:val="0015661A"/>
    <w:rsid w:val="00156D17"/>
    <w:rsid w:val="0016050F"/>
    <w:rsid w:val="0016060C"/>
    <w:rsid w:val="00161BEA"/>
    <w:rsid w:val="0016677E"/>
    <w:rsid w:val="00166FE4"/>
    <w:rsid w:val="00170A9A"/>
    <w:rsid w:val="001726C5"/>
    <w:rsid w:val="0017295B"/>
    <w:rsid w:val="00172C2D"/>
    <w:rsid w:val="001748C8"/>
    <w:rsid w:val="00175571"/>
    <w:rsid w:val="00181FF6"/>
    <w:rsid w:val="00190BE2"/>
    <w:rsid w:val="00192AA4"/>
    <w:rsid w:val="00197A1C"/>
    <w:rsid w:val="001A10EE"/>
    <w:rsid w:val="001A55E7"/>
    <w:rsid w:val="001A5612"/>
    <w:rsid w:val="001B08CD"/>
    <w:rsid w:val="001B1198"/>
    <w:rsid w:val="001B1C6B"/>
    <w:rsid w:val="001B27B6"/>
    <w:rsid w:val="001B3A38"/>
    <w:rsid w:val="001B49BB"/>
    <w:rsid w:val="001B4EBF"/>
    <w:rsid w:val="001B61FB"/>
    <w:rsid w:val="001B7845"/>
    <w:rsid w:val="001C3DAB"/>
    <w:rsid w:val="001C4C07"/>
    <w:rsid w:val="001D0FAB"/>
    <w:rsid w:val="001D1868"/>
    <w:rsid w:val="001D1926"/>
    <w:rsid w:val="001D1C4C"/>
    <w:rsid w:val="001D5FDC"/>
    <w:rsid w:val="001D60F6"/>
    <w:rsid w:val="001E5536"/>
    <w:rsid w:val="001E6684"/>
    <w:rsid w:val="001F08AB"/>
    <w:rsid w:val="001F0F9A"/>
    <w:rsid w:val="001F58D0"/>
    <w:rsid w:val="0020166C"/>
    <w:rsid w:val="00202F30"/>
    <w:rsid w:val="002033A7"/>
    <w:rsid w:val="00203AB4"/>
    <w:rsid w:val="00213CEB"/>
    <w:rsid w:val="00215E9C"/>
    <w:rsid w:val="00216F88"/>
    <w:rsid w:val="00226077"/>
    <w:rsid w:val="002273FE"/>
    <w:rsid w:val="00230422"/>
    <w:rsid w:val="002327D3"/>
    <w:rsid w:val="00235CDC"/>
    <w:rsid w:val="00236013"/>
    <w:rsid w:val="00240DD8"/>
    <w:rsid w:val="00247896"/>
    <w:rsid w:val="00247DEE"/>
    <w:rsid w:val="00247E20"/>
    <w:rsid w:val="002508CD"/>
    <w:rsid w:val="00250BEF"/>
    <w:rsid w:val="00254153"/>
    <w:rsid w:val="00256B1A"/>
    <w:rsid w:val="0025725B"/>
    <w:rsid w:val="00260C02"/>
    <w:rsid w:val="00261091"/>
    <w:rsid w:val="00261D76"/>
    <w:rsid w:val="0026293B"/>
    <w:rsid w:val="00277191"/>
    <w:rsid w:val="002809FC"/>
    <w:rsid w:val="00281A50"/>
    <w:rsid w:val="00282236"/>
    <w:rsid w:val="00282808"/>
    <w:rsid w:val="00283F27"/>
    <w:rsid w:val="00290D65"/>
    <w:rsid w:val="00290D76"/>
    <w:rsid w:val="0029197D"/>
    <w:rsid w:val="00296779"/>
    <w:rsid w:val="002971FE"/>
    <w:rsid w:val="002A0025"/>
    <w:rsid w:val="002A5546"/>
    <w:rsid w:val="002A7536"/>
    <w:rsid w:val="002A7B96"/>
    <w:rsid w:val="002B2636"/>
    <w:rsid w:val="002B27F7"/>
    <w:rsid w:val="002B7703"/>
    <w:rsid w:val="002C20E1"/>
    <w:rsid w:val="002C5CF3"/>
    <w:rsid w:val="002C6490"/>
    <w:rsid w:val="002C7B19"/>
    <w:rsid w:val="002D17A4"/>
    <w:rsid w:val="002D1E99"/>
    <w:rsid w:val="002D40A8"/>
    <w:rsid w:val="002D434E"/>
    <w:rsid w:val="002D4AAA"/>
    <w:rsid w:val="002D5EF3"/>
    <w:rsid w:val="002D62CA"/>
    <w:rsid w:val="002D726C"/>
    <w:rsid w:val="002E0933"/>
    <w:rsid w:val="002E4144"/>
    <w:rsid w:val="002F0159"/>
    <w:rsid w:val="002F59C0"/>
    <w:rsid w:val="002F6025"/>
    <w:rsid w:val="002F6987"/>
    <w:rsid w:val="002F72B1"/>
    <w:rsid w:val="00302A6E"/>
    <w:rsid w:val="003078EB"/>
    <w:rsid w:val="0031180B"/>
    <w:rsid w:val="00314344"/>
    <w:rsid w:val="0031550A"/>
    <w:rsid w:val="00320BF2"/>
    <w:rsid w:val="0032219A"/>
    <w:rsid w:val="00327F17"/>
    <w:rsid w:val="0033185E"/>
    <w:rsid w:val="00333BA8"/>
    <w:rsid w:val="003349F9"/>
    <w:rsid w:val="00335BD0"/>
    <w:rsid w:val="003408C5"/>
    <w:rsid w:val="00341269"/>
    <w:rsid w:val="003428E9"/>
    <w:rsid w:val="003455C5"/>
    <w:rsid w:val="0034629B"/>
    <w:rsid w:val="0035054D"/>
    <w:rsid w:val="00353567"/>
    <w:rsid w:val="003548EE"/>
    <w:rsid w:val="0035703F"/>
    <w:rsid w:val="00360266"/>
    <w:rsid w:val="00360E15"/>
    <w:rsid w:val="003620D0"/>
    <w:rsid w:val="00362985"/>
    <w:rsid w:val="00365DD6"/>
    <w:rsid w:val="0036712F"/>
    <w:rsid w:val="00372B38"/>
    <w:rsid w:val="0037357C"/>
    <w:rsid w:val="00376159"/>
    <w:rsid w:val="0038080D"/>
    <w:rsid w:val="00381438"/>
    <w:rsid w:val="00382DC4"/>
    <w:rsid w:val="00383D52"/>
    <w:rsid w:val="00385282"/>
    <w:rsid w:val="0038703E"/>
    <w:rsid w:val="00387724"/>
    <w:rsid w:val="003879B7"/>
    <w:rsid w:val="003907D3"/>
    <w:rsid w:val="003924FA"/>
    <w:rsid w:val="003960F1"/>
    <w:rsid w:val="00396F0C"/>
    <w:rsid w:val="00397405"/>
    <w:rsid w:val="003A219C"/>
    <w:rsid w:val="003A6428"/>
    <w:rsid w:val="003B3078"/>
    <w:rsid w:val="003C2175"/>
    <w:rsid w:val="003C3708"/>
    <w:rsid w:val="003D2129"/>
    <w:rsid w:val="003D2554"/>
    <w:rsid w:val="003D4764"/>
    <w:rsid w:val="003D4C19"/>
    <w:rsid w:val="003D659A"/>
    <w:rsid w:val="003D6D0C"/>
    <w:rsid w:val="003E14D8"/>
    <w:rsid w:val="003E1899"/>
    <w:rsid w:val="003E1DBE"/>
    <w:rsid w:val="003E41F8"/>
    <w:rsid w:val="003E6D18"/>
    <w:rsid w:val="003E6DAE"/>
    <w:rsid w:val="003E725F"/>
    <w:rsid w:val="003E786D"/>
    <w:rsid w:val="003E789A"/>
    <w:rsid w:val="003E7BF9"/>
    <w:rsid w:val="003E7C0E"/>
    <w:rsid w:val="003F00F7"/>
    <w:rsid w:val="003F02A2"/>
    <w:rsid w:val="003F06EA"/>
    <w:rsid w:val="003F1795"/>
    <w:rsid w:val="003F281D"/>
    <w:rsid w:val="003F31B0"/>
    <w:rsid w:val="003F38EE"/>
    <w:rsid w:val="00400D6B"/>
    <w:rsid w:val="00402543"/>
    <w:rsid w:val="00403E57"/>
    <w:rsid w:val="004074C7"/>
    <w:rsid w:val="00411B1E"/>
    <w:rsid w:val="00412C6B"/>
    <w:rsid w:val="00413747"/>
    <w:rsid w:val="00413F9E"/>
    <w:rsid w:val="00416862"/>
    <w:rsid w:val="00416DE6"/>
    <w:rsid w:val="0042228B"/>
    <w:rsid w:val="00423AE5"/>
    <w:rsid w:val="0042527D"/>
    <w:rsid w:val="00427E93"/>
    <w:rsid w:val="004309FE"/>
    <w:rsid w:val="00431BEE"/>
    <w:rsid w:val="0043445E"/>
    <w:rsid w:val="00435AE8"/>
    <w:rsid w:val="00436E00"/>
    <w:rsid w:val="004375E1"/>
    <w:rsid w:val="004405DB"/>
    <w:rsid w:val="00440E26"/>
    <w:rsid w:val="004413E0"/>
    <w:rsid w:val="00445E62"/>
    <w:rsid w:val="00446F62"/>
    <w:rsid w:val="00447512"/>
    <w:rsid w:val="00450C2C"/>
    <w:rsid w:val="00451DCB"/>
    <w:rsid w:val="00452020"/>
    <w:rsid w:val="004543EF"/>
    <w:rsid w:val="004555DA"/>
    <w:rsid w:val="00455C65"/>
    <w:rsid w:val="004561DB"/>
    <w:rsid w:val="00457EC6"/>
    <w:rsid w:val="0046303C"/>
    <w:rsid w:val="00463FB3"/>
    <w:rsid w:val="0046432E"/>
    <w:rsid w:val="00466E9E"/>
    <w:rsid w:val="00470CAF"/>
    <w:rsid w:val="00470FA1"/>
    <w:rsid w:val="0047167B"/>
    <w:rsid w:val="00471C0D"/>
    <w:rsid w:val="0047253F"/>
    <w:rsid w:val="00473910"/>
    <w:rsid w:val="004742A5"/>
    <w:rsid w:val="00476A79"/>
    <w:rsid w:val="004810A9"/>
    <w:rsid w:val="0049006B"/>
    <w:rsid w:val="0049451C"/>
    <w:rsid w:val="00495065"/>
    <w:rsid w:val="004A012D"/>
    <w:rsid w:val="004A229A"/>
    <w:rsid w:val="004A3F70"/>
    <w:rsid w:val="004A441C"/>
    <w:rsid w:val="004A4AA7"/>
    <w:rsid w:val="004A53FE"/>
    <w:rsid w:val="004B058D"/>
    <w:rsid w:val="004B2B49"/>
    <w:rsid w:val="004B2E46"/>
    <w:rsid w:val="004B6023"/>
    <w:rsid w:val="004B6EA8"/>
    <w:rsid w:val="004C2AA5"/>
    <w:rsid w:val="004C6E29"/>
    <w:rsid w:val="004C7336"/>
    <w:rsid w:val="004C764E"/>
    <w:rsid w:val="004C79A1"/>
    <w:rsid w:val="004D2D55"/>
    <w:rsid w:val="004D346A"/>
    <w:rsid w:val="004D4C9A"/>
    <w:rsid w:val="004D7CB1"/>
    <w:rsid w:val="004E213B"/>
    <w:rsid w:val="004E65D2"/>
    <w:rsid w:val="004F096A"/>
    <w:rsid w:val="004F16F8"/>
    <w:rsid w:val="004F2765"/>
    <w:rsid w:val="004F4151"/>
    <w:rsid w:val="004F507F"/>
    <w:rsid w:val="004F6BFA"/>
    <w:rsid w:val="00501437"/>
    <w:rsid w:val="00505611"/>
    <w:rsid w:val="005063E3"/>
    <w:rsid w:val="00511365"/>
    <w:rsid w:val="0051570B"/>
    <w:rsid w:val="005215A6"/>
    <w:rsid w:val="005218B6"/>
    <w:rsid w:val="00530400"/>
    <w:rsid w:val="00535318"/>
    <w:rsid w:val="00535805"/>
    <w:rsid w:val="0054304C"/>
    <w:rsid w:val="00546852"/>
    <w:rsid w:val="00550D1D"/>
    <w:rsid w:val="00560734"/>
    <w:rsid w:val="00561D04"/>
    <w:rsid w:val="0056685B"/>
    <w:rsid w:val="00566E94"/>
    <w:rsid w:val="00572737"/>
    <w:rsid w:val="005771D4"/>
    <w:rsid w:val="00583496"/>
    <w:rsid w:val="00583EAB"/>
    <w:rsid w:val="005857B8"/>
    <w:rsid w:val="00585DA6"/>
    <w:rsid w:val="005875B7"/>
    <w:rsid w:val="00587C67"/>
    <w:rsid w:val="00591261"/>
    <w:rsid w:val="00592418"/>
    <w:rsid w:val="00592F45"/>
    <w:rsid w:val="00593F0D"/>
    <w:rsid w:val="00595AD9"/>
    <w:rsid w:val="005969BC"/>
    <w:rsid w:val="005977BD"/>
    <w:rsid w:val="005A13B0"/>
    <w:rsid w:val="005A1A25"/>
    <w:rsid w:val="005A24F6"/>
    <w:rsid w:val="005A5739"/>
    <w:rsid w:val="005A7CF1"/>
    <w:rsid w:val="005B20F3"/>
    <w:rsid w:val="005B218B"/>
    <w:rsid w:val="005B24BC"/>
    <w:rsid w:val="005B2B6C"/>
    <w:rsid w:val="005B2FDE"/>
    <w:rsid w:val="005B546A"/>
    <w:rsid w:val="005C7788"/>
    <w:rsid w:val="005D3A7F"/>
    <w:rsid w:val="005D3EEF"/>
    <w:rsid w:val="005D4EF0"/>
    <w:rsid w:val="005D566C"/>
    <w:rsid w:val="005E09C5"/>
    <w:rsid w:val="005E0ACE"/>
    <w:rsid w:val="005E35DE"/>
    <w:rsid w:val="005E429A"/>
    <w:rsid w:val="005E486F"/>
    <w:rsid w:val="005E51C4"/>
    <w:rsid w:val="005F1AD8"/>
    <w:rsid w:val="005F4418"/>
    <w:rsid w:val="005F4E96"/>
    <w:rsid w:val="006008C4"/>
    <w:rsid w:val="00602B4D"/>
    <w:rsid w:val="00602E2C"/>
    <w:rsid w:val="00605825"/>
    <w:rsid w:val="006066C0"/>
    <w:rsid w:val="00610A27"/>
    <w:rsid w:val="00610CFA"/>
    <w:rsid w:val="00610F07"/>
    <w:rsid w:val="00611BB1"/>
    <w:rsid w:val="0061244B"/>
    <w:rsid w:val="00616514"/>
    <w:rsid w:val="00621DD2"/>
    <w:rsid w:val="006238EF"/>
    <w:rsid w:val="00624894"/>
    <w:rsid w:val="00626DCB"/>
    <w:rsid w:val="00627594"/>
    <w:rsid w:val="00627656"/>
    <w:rsid w:val="00627D22"/>
    <w:rsid w:val="00627E2E"/>
    <w:rsid w:val="006358F1"/>
    <w:rsid w:val="006368AA"/>
    <w:rsid w:val="0063774D"/>
    <w:rsid w:val="00637ECB"/>
    <w:rsid w:val="0064617F"/>
    <w:rsid w:val="006463B1"/>
    <w:rsid w:val="00650A5E"/>
    <w:rsid w:val="00650E7C"/>
    <w:rsid w:val="00652A63"/>
    <w:rsid w:val="006700EF"/>
    <w:rsid w:val="006717CB"/>
    <w:rsid w:val="00671F35"/>
    <w:rsid w:val="0067204A"/>
    <w:rsid w:val="00675C75"/>
    <w:rsid w:val="006770FE"/>
    <w:rsid w:val="006772C4"/>
    <w:rsid w:val="00686962"/>
    <w:rsid w:val="00687DEA"/>
    <w:rsid w:val="006908FA"/>
    <w:rsid w:val="0069254E"/>
    <w:rsid w:val="00693626"/>
    <w:rsid w:val="00695617"/>
    <w:rsid w:val="006960B0"/>
    <w:rsid w:val="006A0576"/>
    <w:rsid w:val="006A120B"/>
    <w:rsid w:val="006A16A7"/>
    <w:rsid w:val="006A5966"/>
    <w:rsid w:val="006A6A06"/>
    <w:rsid w:val="006B0BDD"/>
    <w:rsid w:val="006B2CAE"/>
    <w:rsid w:val="006B3888"/>
    <w:rsid w:val="006B7240"/>
    <w:rsid w:val="006B796B"/>
    <w:rsid w:val="006C1CFA"/>
    <w:rsid w:val="006C212E"/>
    <w:rsid w:val="006C5B99"/>
    <w:rsid w:val="006C676A"/>
    <w:rsid w:val="006C74E0"/>
    <w:rsid w:val="006D169B"/>
    <w:rsid w:val="006D2999"/>
    <w:rsid w:val="006D3E06"/>
    <w:rsid w:val="006D648C"/>
    <w:rsid w:val="006E5E8D"/>
    <w:rsid w:val="006E6A2D"/>
    <w:rsid w:val="006E7C04"/>
    <w:rsid w:val="006F0C32"/>
    <w:rsid w:val="006F4C7F"/>
    <w:rsid w:val="006F56C3"/>
    <w:rsid w:val="0070062C"/>
    <w:rsid w:val="00703345"/>
    <w:rsid w:val="00713345"/>
    <w:rsid w:val="00713458"/>
    <w:rsid w:val="007207C1"/>
    <w:rsid w:val="00723BDB"/>
    <w:rsid w:val="00724771"/>
    <w:rsid w:val="00726C72"/>
    <w:rsid w:val="00727EDD"/>
    <w:rsid w:val="00730051"/>
    <w:rsid w:val="0073203C"/>
    <w:rsid w:val="00732E08"/>
    <w:rsid w:val="00733350"/>
    <w:rsid w:val="00734E11"/>
    <w:rsid w:val="00735CC7"/>
    <w:rsid w:val="007374A6"/>
    <w:rsid w:val="00737AD1"/>
    <w:rsid w:val="00743494"/>
    <w:rsid w:val="00744C6B"/>
    <w:rsid w:val="00755EDA"/>
    <w:rsid w:val="007611F8"/>
    <w:rsid w:val="0076260A"/>
    <w:rsid w:val="007670CF"/>
    <w:rsid w:val="00771DF1"/>
    <w:rsid w:val="0077260D"/>
    <w:rsid w:val="00772693"/>
    <w:rsid w:val="00774339"/>
    <w:rsid w:val="00775126"/>
    <w:rsid w:val="00780294"/>
    <w:rsid w:val="00780E59"/>
    <w:rsid w:val="00787A68"/>
    <w:rsid w:val="007945DA"/>
    <w:rsid w:val="007948A7"/>
    <w:rsid w:val="0079609B"/>
    <w:rsid w:val="007A2694"/>
    <w:rsid w:val="007A33A7"/>
    <w:rsid w:val="007A4C44"/>
    <w:rsid w:val="007A5023"/>
    <w:rsid w:val="007A5D12"/>
    <w:rsid w:val="007A5E44"/>
    <w:rsid w:val="007A79ED"/>
    <w:rsid w:val="007B11EC"/>
    <w:rsid w:val="007B1D2A"/>
    <w:rsid w:val="007D094C"/>
    <w:rsid w:val="007D1D3C"/>
    <w:rsid w:val="007D344B"/>
    <w:rsid w:val="007E2FEB"/>
    <w:rsid w:val="007E3917"/>
    <w:rsid w:val="007E546C"/>
    <w:rsid w:val="007F4253"/>
    <w:rsid w:val="007F5E68"/>
    <w:rsid w:val="007F60EB"/>
    <w:rsid w:val="00800678"/>
    <w:rsid w:val="00800B9F"/>
    <w:rsid w:val="0080187C"/>
    <w:rsid w:val="00802AA3"/>
    <w:rsid w:val="008036BE"/>
    <w:rsid w:val="00806B16"/>
    <w:rsid w:val="008077FF"/>
    <w:rsid w:val="00810D98"/>
    <w:rsid w:val="008112DC"/>
    <w:rsid w:val="00812C35"/>
    <w:rsid w:val="00813C26"/>
    <w:rsid w:val="00814721"/>
    <w:rsid w:val="008151C0"/>
    <w:rsid w:val="008158B9"/>
    <w:rsid w:val="00815C47"/>
    <w:rsid w:val="0081611B"/>
    <w:rsid w:val="0081727F"/>
    <w:rsid w:val="00817618"/>
    <w:rsid w:val="00817A43"/>
    <w:rsid w:val="00817C62"/>
    <w:rsid w:val="00820B70"/>
    <w:rsid w:val="008219CB"/>
    <w:rsid w:val="008232A9"/>
    <w:rsid w:val="0082341F"/>
    <w:rsid w:val="008240FB"/>
    <w:rsid w:val="0082603A"/>
    <w:rsid w:val="008263B8"/>
    <w:rsid w:val="00826B08"/>
    <w:rsid w:val="008329BF"/>
    <w:rsid w:val="0083469D"/>
    <w:rsid w:val="00834A29"/>
    <w:rsid w:val="0083514F"/>
    <w:rsid w:val="00836BC3"/>
    <w:rsid w:val="00837AE6"/>
    <w:rsid w:val="00842115"/>
    <w:rsid w:val="0084211C"/>
    <w:rsid w:val="00844F25"/>
    <w:rsid w:val="008452BA"/>
    <w:rsid w:val="00850CBC"/>
    <w:rsid w:val="00851414"/>
    <w:rsid w:val="00852255"/>
    <w:rsid w:val="00860E0F"/>
    <w:rsid w:val="008661F3"/>
    <w:rsid w:val="0087104C"/>
    <w:rsid w:val="008735E1"/>
    <w:rsid w:val="0087561F"/>
    <w:rsid w:val="00876AB5"/>
    <w:rsid w:val="0088208E"/>
    <w:rsid w:val="008850B4"/>
    <w:rsid w:val="00885126"/>
    <w:rsid w:val="0088660E"/>
    <w:rsid w:val="0088687D"/>
    <w:rsid w:val="00886C34"/>
    <w:rsid w:val="008914AE"/>
    <w:rsid w:val="00891827"/>
    <w:rsid w:val="008924B4"/>
    <w:rsid w:val="00897514"/>
    <w:rsid w:val="008A3F4A"/>
    <w:rsid w:val="008A449F"/>
    <w:rsid w:val="008B13B2"/>
    <w:rsid w:val="008B159E"/>
    <w:rsid w:val="008B2B64"/>
    <w:rsid w:val="008B5176"/>
    <w:rsid w:val="008B6955"/>
    <w:rsid w:val="008B7B0C"/>
    <w:rsid w:val="008C0B8F"/>
    <w:rsid w:val="008C0FE0"/>
    <w:rsid w:val="008C1997"/>
    <w:rsid w:val="008C3C94"/>
    <w:rsid w:val="008C662D"/>
    <w:rsid w:val="008D3C73"/>
    <w:rsid w:val="008D5038"/>
    <w:rsid w:val="008D699C"/>
    <w:rsid w:val="008E1819"/>
    <w:rsid w:val="008E279D"/>
    <w:rsid w:val="008E4A24"/>
    <w:rsid w:val="008E6679"/>
    <w:rsid w:val="008F1793"/>
    <w:rsid w:val="008F2AD8"/>
    <w:rsid w:val="008F3583"/>
    <w:rsid w:val="008F52BF"/>
    <w:rsid w:val="008F5FC8"/>
    <w:rsid w:val="008F6DB0"/>
    <w:rsid w:val="0090110B"/>
    <w:rsid w:val="00904A4D"/>
    <w:rsid w:val="00906D6D"/>
    <w:rsid w:val="00914818"/>
    <w:rsid w:val="00914BD0"/>
    <w:rsid w:val="00920D0E"/>
    <w:rsid w:val="009224F1"/>
    <w:rsid w:val="00923D2D"/>
    <w:rsid w:val="00924233"/>
    <w:rsid w:val="00926990"/>
    <w:rsid w:val="00932A8A"/>
    <w:rsid w:val="0093571C"/>
    <w:rsid w:val="0093697A"/>
    <w:rsid w:val="00937041"/>
    <w:rsid w:val="00937F19"/>
    <w:rsid w:val="00940514"/>
    <w:rsid w:val="00940F0C"/>
    <w:rsid w:val="00945CF9"/>
    <w:rsid w:val="00945D91"/>
    <w:rsid w:val="0094667A"/>
    <w:rsid w:val="00950369"/>
    <w:rsid w:val="009519F2"/>
    <w:rsid w:val="00952FF3"/>
    <w:rsid w:val="00953E79"/>
    <w:rsid w:val="00956692"/>
    <w:rsid w:val="00960D92"/>
    <w:rsid w:val="009639E4"/>
    <w:rsid w:val="00965A12"/>
    <w:rsid w:val="00965B08"/>
    <w:rsid w:val="0096697C"/>
    <w:rsid w:val="0097096F"/>
    <w:rsid w:val="00972F45"/>
    <w:rsid w:val="00973B40"/>
    <w:rsid w:val="00974153"/>
    <w:rsid w:val="00975970"/>
    <w:rsid w:val="00977409"/>
    <w:rsid w:val="00980129"/>
    <w:rsid w:val="0098101B"/>
    <w:rsid w:val="009835EC"/>
    <w:rsid w:val="0098722A"/>
    <w:rsid w:val="00987A89"/>
    <w:rsid w:val="00990362"/>
    <w:rsid w:val="00995C10"/>
    <w:rsid w:val="00997033"/>
    <w:rsid w:val="00997243"/>
    <w:rsid w:val="0099796F"/>
    <w:rsid w:val="009A107C"/>
    <w:rsid w:val="009A1B47"/>
    <w:rsid w:val="009A210B"/>
    <w:rsid w:val="009A3637"/>
    <w:rsid w:val="009A6E79"/>
    <w:rsid w:val="009A778F"/>
    <w:rsid w:val="009B004D"/>
    <w:rsid w:val="009B2A84"/>
    <w:rsid w:val="009B3DE8"/>
    <w:rsid w:val="009B5848"/>
    <w:rsid w:val="009C2D17"/>
    <w:rsid w:val="009C3A07"/>
    <w:rsid w:val="009C4157"/>
    <w:rsid w:val="009C4E25"/>
    <w:rsid w:val="009C58F9"/>
    <w:rsid w:val="009C6698"/>
    <w:rsid w:val="009C7341"/>
    <w:rsid w:val="009C7551"/>
    <w:rsid w:val="009C7D34"/>
    <w:rsid w:val="009D0F21"/>
    <w:rsid w:val="009D7FA5"/>
    <w:rsid w:val="009E0A2A"/>
    <w:rsid w:val="009E16E6"/>
    <w:rsid w:val="009E2EA7"/>
    <w:rsid w:val="009E4394"/>
    <w:rsid w:val="009E5925"/>
    <w:rsid w:val="009E5CDF"/>
    <w:rsid w:val="009E5D9C"/>
    <w:rsid w:val="009F141F"/>
    <w:rsid w:val="009F1EBD"/>
    <w:rsid w:val="009F3170"/>
    <w:rsid w:val="009F36A1"/>
    <w:rsid w:val="009F379E"/>
    <w:rsid w:val="009F563C"/>
    <w:rsid w:val="009F787E"/>
    <w:rsid w:val="00A064B6"/>
    <w:rsid w:val="00A074E1"/>
    <w:rsid w:val="00A078F5"/>
    <w:rsid w:val="00A10C21"/>
    <w:rsid w:val="00A172DD"/>
    <w:rsid w:val="00A20750"/>
    <w:rsid w:val="00A22450"/>
    <w:rsid w:val="00A242E3"/>
    <w:rsid w:val="00A25142"/>
    <w:rsid w:val="00A2677B"/>
    <w:rsid w:val="00A26E12"/>
    <w:rsid w:val="00A32243"/>
    <w:rsid w:val="00A32250"/>
    <w:rsid w:val="00A3413B"/>
    <w:rsid w:val="00A34210"/>
    <w:rsid w:val="00A360F6"/>
    <w:rsid w:val="00A40F6D"/>
    <w:rsid w:val="00A422A3"/>
    <w:rsid w:val="00A42A05"/>
    <w:rsid w:val="00A444AF"/>
    <w:rsid w:val="00A46265"/>
    <w:rsid w:val="00A55D0A"/>
    <w:rsid w:val="00A5623E"/>
    <w:rsid w:val="00A5686A"/>
    <w:rsid w:val="00A57C70"/>
    <w:rsid w:val="00A629D8"/>
    <w:rsid w:val="00A62E7D"/>
    <w:rsid w:val="00A64B98"/>
    <w:rsid w:val="00A70AFB"/>
    <w:rsid w:val="00A74A9A"/>
    <w:rsid w:val="00A74C65"/>
    <w:rsid w:val="00A756C5"/>
    <w:rsid w:val="00A76316"/>
    <w:rsid w:val="00A77A61"/>
    <w:rsid w:val="00A80E37"/>
    <w:rsid w:val="00A818E9"/>
    <w:rsid w:val="00A81C16"/>
    <w:rsid w:val="00A8207E"/>
    <w:rsid w:val="00A8222E"/>
    <w:rsid w:val="00A82240"/>
    <w:rsid w:val="00A828E8"/>
    <w:rsid w:val="00A83440"/>
    <w:rsid w:val="00A83F4F"/>
    <w:rsid w:val="00A83F71"/>
    <w:rsid w:val="00A86BCE"/>
    <w:rsid w:val="00A87B8E"/>
    <w:rsid w:val="00A90547"/>
    <w:rsid w:val="00A91499"/>
    <w:rsid w:val="00A93875"/>
    <w:rsid w:val="00A95B31"/>
    <w:rsid w:val="00A9759F"/>
    <w:rsid w:val="00A97681"/>
    <w:rsid w:val="00A977DE"/>
    <w:rsid w:val="00AA0889"/>
    <w:rsid w:val="00AA1769"/>
    <w:rsid w:val="00AA4774"/>
    <w:rsid w:val="00AA5B75"/>
    <w:rsid w:val="00AB0274"/>
    <w:rsid w:val="00AB1E57"/>
    <w:rsid w:val="00AB423A"/>
    <w:rsid w:val="00AB79B1"/>
    <w:rsid w:val="00AC49A8"/>
    <w:rsid w:val="00AC55B1"/>
    <w:rsid w:val="00AC6DA5"/>
    <w:rsid w:val="00AC77FF"/>
    <w:rsid w:val="00AD02CF"/>
    <w:rsid w:val="00AD1BCE"/>
    <w:rsid w:val="00AD2191"/>
    <w:rsid w:val="00AD37DE"/>
    <w:rsid w:val="00AD707E"/>
    <w:rsid w:val="00AE3FD5"/>
    <w:rsid w:val="00AE72A8"/>
    <w:rsid w:val="00AE7654"/>
    <w:rsid w:val="00AE775D"/>
    <w:rsid w:val="00AF0B12"/>
    <w:rsid w:val="00AF215F"/>
    <w:rsid w:val="00AF2DB2"/>
    <w:rsid w:val="00AF65A3"/>
    <w:rsid w:val="00AF7033"/>
    <w:rsid w:val="00AF7139"/>
    <w:rsid w:val="00AF7351"/>
    <w:rsid w:val="00B02EB8"/>
    <w:rsid w:val="00B07433"/>
    <w:rsid w:val="00B07B61"/>
    <w:rsid w:val="00B102A4"/>
    <w:rsid w:val="00B11B27"/>
    <w:rsid w:val="00B1367D"/>
    <w:rsid w:val="00B16785"/>
    <w:rsid w:val="00B168C8"/>
    <w:rsid w:val="00B20515"/>
    <w:rsid w:val="00B20939"/>
    <w:rsid w:val="00B217F2"/>
    <w:rsid w:val="00B21CB2"/>
    <w:rsid w:val="00B22C47"/>
    <w:rsid w:val="00B24A6F"/>
    <w:rsid w:val="00B271DB"/>
    <w:rsid w:val="00B3183F"/>
    <w:rsid w:val="00B31CC1"/>
    <w:rsid w:val="00B33A9B"/>
    <w:rsid w:val="00B3440F"/>
    <w:rsid w:val="00B35C62"/>
    <w:rsid w:val="00B36FAA"/>
    <w:rsid w:val="00B44353"/>
    <w:rsid w:val="00B46183"/>
    <w:rsid w:val="00B473F3"/>
    <w:rsid w:val="00B52EEE"/>
    <w:rsid w:val="00B56579"/>
    <w:rsid w:val="00B574D1"/>
    <w:rsid w:val="00B57870"/>
    <w:rsid w:val="00B600ED"/>
    <w:rsid w:val="00B6040B"/>
    <w:rsid w:val="00B616E4"/>
    <w:rsid w:val="00B61BEC"/>
    <w:rsid w:val="00B636EB"/>
    <w:rsid w:val="00B65A4C"/>
    <w:rsid w:val="00B67EC5"/>
    <w:rsid w:val="00B708E5"/>
    <w:rsid w:val="00B71615"/>
    <w:rsid w:val="00B71B6B"/>
    <w:rsid w:val="00B747DE"/>
    <w:rsid w:val="00B77130"/>
    <w:rsid w:val="00B80B5B"/>
    <w:rsid w:val="00B82068"/>
    <w:rsid w:val="00B83314"/>
    <w:rsid w:val="00B84A6F"/>
    <w:rsid w:val="00B85AE6"/>
    <w:rsid w:val="00B86588"/>
    <w:rsid w:val="00B86F16"/>
    <w:rsid w:val="00B92102"/>
    <w:rsid w:val="00B9329A"/>
    <w:rsid w:val="00B9384C"/>
    <w:rsid w:val="00B96898"/>
    <w:rsid w:val="00BA08ED"/>
    <w:rsid w:val="00BA244E"/>
    <w:rsid w:val="00BA2949"/>
    <w:rsid w:val="00BA3806"/>
    <w:rsid w:val="00BA4305"/>
    <w:rsid w:val="00BA4C30"/>
    <w:rsid w:val="00BA7C81"/>
    <w:rsid w:val="00BC2057"/>
    <w:rsid w:val="00BC2126"/>
    <w:rsid w:val="00BC3CCB"/>
    <w:rsid w:val="00BD2B96"/>
    <w:rsid w:val="00BD46F7"/>
    <w:rsid w:val="00BE095E"/>
    <w:rsid w:val="00BE0A9A"/>
    <w:rsid w:val="00BE166B"/>
    <w:rsid w:val="00BE2107"/>
    <w:rsid w:val="00BE3669"/>
    <w:rsid w:val="00BE4959"/>
    <w:rsid w:val="00BE5DB4"/>
    <w:rsid w:val="00BE711E"/>
    <w:rsid w:val="00BF1CEA"/>
    <w:rsid w:val="00BF3939"/>
    <w:rsid w:val="00BF4558"/>
    <w:rsid w:val="00BF491A"/>
    <w:rsid w:val="00C03352"/>
    <w:rsid w:val="00C05265"/>
    <w:rsid w:val="00C10EA9"/>
    <w:rsid w:val="00C11C95"/>
    <w:rsid w:val="00C11E37"/>
    <w:rsid w:val="00C11F81"/>
    <w:rsid w:val="00C1237D"/>
    <w:rsid w:val="00C13D94"/>
    <w:rsid w:val="00C22C24"/>
    <w:rsid w:val="00C2390C"/>
    <w:rsid w:val="00C24774"/>
    <w:rsid w:val="00C24DF7"/>
    <w:rsid w:val="00C31614"/>
    <w:rsid w:val="00C31A37"/>
    <w:rsid w:val="00C31C8A"/>
    <w:rsid w:val="00C320BA"/>
    <w:rsid w:val="00C32A0D"/>
    <w:rsid w:val="00C35A56"/>
    <w:rsid w:val="00C37789"/>
    <w:rsid w:val="00C42B05"/>
    <w:rsid w:val="00C43E4C"/>
    <w:rsid w:val="00C46504"/>
    <w:rsid w:val="00C51AB2"/>
    <w:rsid w:val="00C51BD9"/>
    <w:rsid w:val="00C51E3B"/>
    <w:rsid w:val="00C52A49"/>
    <w:rsid w:val="00C5371E"/>
    <w:rsid w:val="00C53725"/>
    <w:rsid w:val="00C57A40"/>
    <w:rsid w:val="00C605DF"/>
    <w:rsid w:val="00C60A3F"/>
    <w:rsid w:val="00C61F5E"/>
    <w:rsid w:val="00C61FA1"/>
    <w:rsid w:val="00C642AD"/>
    <w:rsid w:val="00C6438A"/>
    <w:rsid w:val="00C70D24"/>
    <w:rsid w:val="00C74A3A"/>
    <w:rsid w:val="00C81BB7"/>
    <w:rsid w:val="00C847BD"/>
    <w:rsid w:val="00C84A2F"/>
    <w:rsid w:val="00C91F02"/>
    <w:rsid w:val="00C95592"/>
    <w:rsid w:val="00C958E8"/>
    <w:rsid w:val="00C96111"/>
    <w:rsid w:val="00C97174"/>
    <w:rsid w:val="00CA0F89"/>
    <w:rsid w:val="00CA17FD"/>
    <w:rsid w:val="00CA3976"/>
    <w:rsid w:val="00CA39E1"/>
    <w:rsid w:val="00CA4481"/>
    <w:rsid w:val="00CA477A"/>
    <w:rsid w:val="00CB38C8"/>
    <w:rsid w:val="00CB42A7"/>
    <w:rsid w:val="00CB59BF"/>
    <w:rsid w:val="00CB6697"/>
    <w:rsid w:val="00CB7484"/>
    <w:rsid w:val="00CC0213"/>
    <w:rsid w:val="00CC0EEC"/>
    <w:rsid w:val="00CC11D5"/>
    <w:rsid w:val="00CC46D2"/>
    <w:rsid w:val="00CC499D"/>
    <w:rsid w:val="00CC535B"/>
    <w:rsid w:val="00CC6C24"/>
    <w:rsid w:val="00CD4FEA"/>
    <w:rsid w:val="00CD50E7"/>
    <w:rsid w:val="00CD51E0"/>
    <w:rsid w:val="00CD6251"/>
    <w:rsid w:val="00CD7C59"/>
    <w:rsid w:val="00CE54B9"/>
    <w:rsid w:val="00CE6436"/>
    <w:rsid w:val="00CE67C6"/>
    <w:rsid w:val="00CE738D"/>
    <w:rsid w:val="00CF2D28"/>
    <w:rsid w:val="00CF470A"/>
    <w:rsid w:val="00CF4E61"/>
    <w:rsid w:val="00CF6AAD"/>
    <w:rsid w:val="00CF7289"/>
    <w:rsid w:val="00D00E83"/>
    <w:rsid w:val="00D028A1"/>
    <w:rsid w:val="00D07397"/>
    <w:rsid w:val="00D12930"/>
    <w:rsid w:val="00D168DE"/>
    <w:rsid w:val="00D16B6C"/>
    <w:rsid w:val="00D201FE"/>
    <w:rsid w:val="00D20B9B"/>
    <w:rsid w:val="00D21E60"/>
    <w:rsid w:val="00D23DD0"/>
    <w:rsid w:val="00D25D57"/>
    <w:rsid w:val="00D27FE4"/>
    <w:rsid w:val="00D30E58"/>
    <w:rsid w:val="00D32967"/>
    <w:rsid w:val="00D33E54"/>
    <w:rsid w:val="00D42481"/>
    <w:rsid w:val="00D45DF5"/>
    <w:rsid w:val="00D46F45"/>
    <w:rsid w:val="00D479AF"/>
    <w:rsid w:val="00D53449"/>
    <w:rsid w:val="00D555B5"/>
    <w:rsid w:val="00D602D6"/>
    <w:rsid w:val="00D60EEA"/>
    <w:rsid w:val="00D614C3"/>
    <w:rsid w:val="00D61B1F"/>
    <w:rsid w:val="00D61D74"/>
    <w:rsid w:val="00D62BCB"/>
    <w:rsid w:val="00D636D6"/>
    <w:rsid w:val="00D650DB"/>
    <w:rsid w:val="00D704B0"/>
    <w:rsid w:val="00D71563"/>
    <w:rsid w:val="00D726E6"/>
    <w:rsid w:val="00D7600F"/>
    <w:rsid w:val="00D76817"/>
    <w:rsid w:val="00D80456"/>
    <w:rsid w:val="00D8078E"/>
    <w:rsid w:val="00D8385E"/>
    <w:rsid w:val="00D8403E"/>
    <w:rsid w:val="00D8505E"/>
    <w:rsid w:val="00D859D2"/>
    <w:rsid w:val="00D86782"/>
    <w:rsid w:val="00D91E29"/>
    <w:rsid w:val="00D92DE5"/>
    <w:rsid w:val="00D974DE"/>
    <w:rsid w:val="00D97B34"/>
    <w:rsid w:val="00DA411C"/>
    <w:rsid w:val="00DA4491"/>
    <w:rsid w:val="00DA4D08"/>
    <w:rsid w:val="00DA7C40"/>
    <w:rsid w:val="00DB04DF"/>
    <w:rsid w:val="00DB1168"/>
    <w:rsid w:val="00DB2C12"/>
    <w:rsid w:val="00DB4C92"/>
    <w:rsid w:val="00DB5A9D"/>
    <w:rsid w:val="00DC523B"/>
    <w:rsid w:val="00DD6ADB"/>
    <w:rsid w:val="00DD7BD4"/>
    <w:rsid w:val="00DE0031"/>
    <w:rsid w:val="00DE133A"/>
    <w:rsid w:val="00DE13EB"/>
    <w:rsid w:val="00DE3DB3"/>
    <w:rsid w:val="00DE41E3"/>
    <w:rsid w:val="00DE4FC6"/>
    <w:rsid w:val="00DE7435"/>
    <w:rsid w:val="00DF01C1"/>
    <w:rsid w:val="00DF3756"/>
    <w:rsid w:val="00DF37EA"/>
    <w:rsid w:val="00DF3BBF"/>
    <w:rsid w:val="00DF53F2"/>
    <w:rsid w:val="00DF711E"/>
    <w:rsid w:val="00DF7490"/>
    <w:rsid w:val="00E106A4"/>
    <w:rsid w:val="00E11A63"/>
    <w:rsid w:val="00E141A5"/>
    <w:rsid w:val="00E14D1C"/>
    <w:rsid w:val="00E2000E"/>
    <w:rsid w:val="00E20657"/>
    <w:rsid w:val="00E21464"/>
    <w:rsid w:val="00E230FB"/>
    <w:rsid w:val="00E2757C"/>
    <w:rsid w:val="00E27BB1"/>
    <w:rsid w:val="00E30800"/>
    <w:rsid w:val="00E30B4C"/>
    <w:rsid w:val="00E32ED0"/>
    <w:rsid w:val="00E34E00"/>
    <w:rsid w:val="00E36EED"/>
    <w:rsid w:val="00E4063F"/>
    <w:rsid w:val="00E4090F"/>
    <w:rsid w:val="00E40B19"/>
    <w:rsid w:val="00E41237"/>
    <w:rsid w:val="00E41279"/>
    <w:rsid w:val="00E4134D"/>
    <w:rsid w:val="00E41C61"/>
    <w:rsid w:val="00E43242"/>
    <w:rsid w:val="00E43E57"/>
    <w:rsid w:val="00E44216"/>
    <w:rsid w:val="00E47C97"/>
    <w:rsid w:val="00E50CEA"/>
    <w:rsid w:val="00E53950"/>
    <w:rsid w:val="00E53981"/>
    <w:rsid w:val="00E54258"/>
    <w:rsid w:val="00E54534"/>
    <w:rsid w:val="00E61AF6"/>
    <w:rsid w:val="00E61B29"/>
    <w:rsid w:val="00E62990"/>
    <w:rsid w:val="00E63F80"/>
    <w:rsid w:val="00E65F01"/>
    <w:rsid w:val="00E67E63"/>
    <w:rsid w:val="00E7419A"/>
    <w:rsid w:val="00E8346A"/>
    <w:rsid w:val="00E87A96"/>
    <w:rsid w:val="00E9097C"/>
    <w:rsid w:val="00E91112"/>
    <w:rsid w:val="00E917E7"/>
    <w:rsid w:val="00E9262B"/>
    <w:rsid w:val="00E938EF"/>
    <w:rsid w:val="00E951CF"/>
    <w:rsid w:val="00E96816"/>
    <w:rsid w:val="00E96D42"/>
    <w:rsid w:val="00EA3694"/>
    <w:rsid w:val="00EA5D3D"/>
    <w:rsid w:val="00EA7244"/>
    <w:rsid w:val="00EA72C2"/>
    <w:rsid w:val="00EA754B"/>
    <w:rsid w:val="00EA7D59"/>
    <w:rsid w:val="00EB0B54"/>
    <w:rsid w:val="00EB0B5C"/>
    <w:rsid w:val="00EB0CE3"/>
    <w:rsid w:val="00EB0DF6"/>
    <w:rsid w:val="00EB4AF8"/>
    <w:rsid w:val="00EB5896"/>
    <w:rsid w:val="00EB78C4"/>
    <w:rsid w:val="00EC2B6F"/>
    <w:rsid w:val="00EC312D"/>
    <w:rsid w:val="00EC3BE4"/>
    <w:rsid w:val="00EC567A"/>
    <w:rsid w:val="00EC76FF"/>
    <w:rsid w:val="00ED595C"/>
    <w:rsid w:val="00ED59A3"/>
    <w:rsid w:val="00EE03C4"/>
    <w:rsid w:val="00EE199C"/>
    <w:rsid w:val="00EE31F6"/>
    <w:rsid w:val="00EE3B00"/>
    <w:rsid w:val="00EE3D17"/>
    <w:rsid w:val="00EE4164"/>
    <w:rsid w:val="00EE5F85"/>
    <w:rsid w:val="00EF0C44"/>
    <w:rsid w:val="00EF5190"/>
    <w:rsid w:val="00EF52F5"/>
    <w:rsid w:val="00F003A8"/>
    <w:rsid w:val="00F03295"/>
    <w:rsid w:val="00F051FD"/>
    <w:rsid w:val="00F0619C"/>
    <w:rsid w:val="00F074BE"/>
    <w:rsid w:val="00F1047C"/>
    <w:rsid w:val="00F10765"/>
    <w:rsid w:val="00F162E4"/>
    <w:rsid w:val="00F23B60"/>
    <w:rsid w:val="00F24ADA"/>
    <w:rsid w:val="00F257A6"/>
    <w:rsid w:val="00F25ACD"/>
    <w:rsid w:val="00F322E5"/>
    <w:rsid w:val="00F33ECA"/>
    <w:rsid w:val="00F34F01"/>
    <w:rsid w:val="00F34F2C"/>
    <w:rsid w:val="00F40831"/>
    <w:rsid w:val="00F41845"/>
    <w:rsid w:val="00F44975"/>
    <w:rsid w:val="00F50320"/>
    <w:rsid w:val="00F50854"/>
    <w:rsid w:val="00F52068"/>
    <w:rsid w:val="00F5522F"/>
    <w:rsid w:val="00F5612E"/>
    <w:rsid w:val="00F56D71"/>
    <w:rsid w:val="00F60088"/>
    <w:rsid w:val="00F609DE"/>
    <w:rsid w:val="00F60A13"/>
    <w:rsid w:val="00F61CD2"/>
    <w:rsid w:val="00F6385C"/>
    <w:rsid w:val="00F722BE"/>
    <w:rsid w:val="00F74842"/>
    <w:rsid w:val="00F776B9"/>
    <w:rsid w:val="00F8017E"/>
    <w:rsid w:val="00F80D63"/>
    <w:rsid w:val="00F81CD7"/>
    <w:rsid w:val="00F822D4"/>
    <w:rsid w:val="00F86599"/>
    <w:rsid w:val="00F86660"/>
    <w:rsid w:val="00F87BF6"/>
    <w:rsid w:val="00F90443"/>
    <w:rsid w:val="00F92B30"/>
    <w:rsid w:val="00F939FB"/>
    <w:rsid w:val="00F93BAA"/>
    <w:rsid w:val="00FA07D2"/>
    <w:rsid w:val="00FA0888"/>
    <w:rsid w:val="00FA45C3"/>
    <w:rsid w:val="00FA47BB"/>
    <w:rsid w:val="00FA4EFF"/>
    <w:rsid w:val="00FB0127"/>
    <w:rsid w:val="00FB1C68"/>
    <w:rsid w:val="00FB3E13"/>
    <w:rsid w:val="00FB65CF"/>
    <w:rsid w:val="00FB7653"/>
    <w:rsid w:val="00FC4E7F"/>
    <w:rsid w:val="00FD1444"/>
    <w:rsid w:val="00FD1468"/>
    <w:rsid w:val="00FD207C"/>
    <w:rsid w:val="00FD3718"/>
    <w:rsid w:val="00FD3B3D"/>
    <w:rsid w:val="00FD5EEE"/>
    <w:rsid w:val="00FD5FF5"/>
    <w:rsid w:val="00FD709D"/>
    <w:rsid w:val="00FE3065"/>
    <w:rsid w:val="00FE41C5"/>
    <w:rsid w:val="00FE46BE"/>
    <w:rsid w:val="00FE533B"/>
    <w:rsid w:val="00FE7C31"/>
    <w:rsid w:val="00FF34A8"/>
    <w:rsid w:val="00FF43E0"/>
    <w:rsid w:val="00FF4735"/>
    <w:rsid w:val="00FF4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5B78CB0B-A186-4B26-93AD-98299A1D1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0FA1"/>
    <w:pPr>
      <w:spacing w:after="200" w:line="276" w:lineRule="auto"/>
    </w:pPr>
    <w:rPr>
      <w:rFonts w:ascii="Calibri" w:eastAsia="Calibri" w:hAnsi="Calibri"/>
      <w:sz w:val="22"/>
      <w:szCs w:val="22"/>
    </w:rPr>
  </w:style>
  <w:style w:type="paragraph" w:styleId="Titlu2">
    <w:name w:val="heading 2"/>
    <w:basedOn w:val="Normal"/>
    <w:next w:val="Normal"/>
    <w:qFormat/>
    <w:rsid w:val="00975970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sz w:val="28"/>
      <w:szCs w:val="24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rsid w:val="00610F07"/>
    <w:pPr>
      <w:tabs>
        <w:tab w:val="center" w:pos="4703"/>
        <w:tab w:val="right" w:pos="9406"/>
      </w:tabs>
    </w:pPr>
  </w:style>
  <w:style w:type="paragraph" w:styleId="Subsol">
    <w:name w:val="footer"/>
    <w:basedOn w:val="Normal"/>
    <w:rsid w:val="00610F07"/>
    <w:pPr>
      <w:tabs>
        <w:tab w:val="center" w:pos="4703"/>
        <w:tab w:val="right" w:pos="9406"/>
      </w:tabs>
    </w:pPr>
  </w:style>
  <w:style w:type="paragraph" w:styleId="Corptext">
    <w:name w:val="Body Text"/>
    <w:basedOn w:val="Normal"/>
    <w:rsid w:val="00610F07"/>
    <w:pPr>
      <w:jc w:val="both"/>
    </w:pPr>
    <w:rPr>
      <w:sz w:val="28"/>
    </w:rPr>
  </w:style>
  <w:style w:type="table" w:styleId="Tabelgril">
    <w:name w:val="Table Grid"/>
    <w:basedOn w:val="TabelNormal"/>
    <w:uiPriority w:val="59"/>
    <w:rsid w:val="00085F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nBalon">
    <w:name w:val="Balloon Text"/>
    <w:basedOn w:val="Normal"/>
    <w:semiHidden/>
    <w:rsid w:val="009B5848"/>
    <w:rPr>
      <w:rFonts w:ascii="Tahoma" w:hAnsi="Tahoma" w:cs="Tahoma"/>
      <w:sz w:val="16"/>
      <w:szCs w:val="16"/>
    </w:rPr>
  </w:style>
  <w:style w:type="character" w:styleId="Hyperlink">
    <w:name w:val="Hyperlink"/>
    <w:basedOn w:val="Fontdeparagrafimplicit"/>
    <w:rsid w:val="009E4394"/>
    <w:rPr>
      <w:color w:val="0000FF"/>
      <w:u w:val="single"/>
    </w:rPr>
  </w:style>
  <w:style w:type="paragraph" w:customStyle="1" w:styleId="Default">
    <w:name w:val="Default"/>
    <w:rsid w:val="00C13D9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Listparagraf">
    <w:name w:val="List Paragraph"/>
    <w:basedOn w:val="Normal"/>
    <w:uiPriority w:val="34"/>
    <w:qFormat/>
    <w:rsid w:val="005B54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8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Intel\Desktop\SABLON.dot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DDDCC-E75B-44BD-B2D1-B1CB6BD6A7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SABLON</Template>
  <TotalTime>13</TotalTime>
  <Pages>1</Pages>
  <Words>111</Words>
  <Characters>636</Characters>
  <Application>Microsoft Office Word</Application>
  <DocSecurity>0</DocSecurity>
  <Lines>5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ADEVERINŢĂ</vt:lpstr>
      <vt:lpstr>ADEVERINŢĂ</vt:lpstr>
    </vt:vector>
  </TitlesOfParts>
  <Company/>
  <LinksUpToDate>false</LinksUpToDate>
  <CharactersWithSpaces>746</CharactersWithSpaces>
  <SharedDoc>false</SharedDoc>
  <HLinks>
    <vt:vector size="6" baseType="variant">
      <vt:variant>
        <vt:i4>131129</vt:i4>
      </vt:variant>
      <vt:variant>
        <vt:i4>0</vt:i4>
      </vt:variant>
      <vt:variant>
        <vt:i4>0</vt:i4>
      </vt:variant>
      <vt:variant>
        <vt:i4>5</vt:i4>
      </vt:variant>
      <vt:variant>
        <vt:lpwstr>mailto:ctageoagiu@yahoo.com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ADEVERINŢĂ</dc:title>
  <dc:subject/>
  <dc:creator>Intel</dc:creator>
  <cp:keywords/>
  <dc:description/>
  <cp:lastModifiedBy>Emy</cp:lastModifiedBy>
  <cp:revision>4</cp:revision>
  <cp:lastPrinted>2015-11-27T08:31:00Z</cp:lastPrinted>
  <dcterms:created xsi:type="dcterms:W3CDTF">2015-12-03T07:49:00Z</dcterms:created>
  <dcterms:modified xsi:type="dcterms:W3CDTF">2015-12-03T08:20:00Z</dcterms:modified>
</cp:coreProperties>
</file>